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51" w:rsidRPr="004974CB" w:rsidRDefault="00714000" w:rsidP="003B2D51">
      <w:pPr>
        <w:pStyle w:val="Heading2"/>
        <w:jc w:val="center"/>
        <w:rPr>
          <w:rFonts w:ascii="Nadianne" w:hAnsi="Nadianne"/>
          <w:sz w:val="80"/>
          <w:szCs w:val="80"/>
        </w:rPr>
      </w:pPr>
      <w:r>
        <w:rPr>
          <w:noProof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.3pt;margin-top:-14.55pt;width:46.5pt;height:1in;z-index:-251658752;visibility:visible;mso-wrap-edited:f">
            <v:imagedata r:id="rId5" o:title=""/>
          </v:shape>
          <o:OLEObject Type="Embed" ProgID="Word.Picture.8" ShapeID="_x0000_s1026" DrawAspect="Content" ObjectID="_1647964348" r:id="rId6"/>
        </w:object>
      </w:r>
      <w:r w:rsidR="003B2D51" w:rsidRPr="004974CB">
        <w:rPr>
          <w:rFonts w:ascii="Nadianne" w:hAnsi="Nadianne"/>
          <w:sz w:val="80"/>
          <w:szCs w:val="80"/>
        </w:rPr>
        <w:t>Thomas Russell Junior School</w:t>
      </w:r>
    </w:p>
    <w:p w:rsidR="00615F37" w:rsidRDefault="00615F37"/>
    <w:tbl>
      <w:tblPr>
        <w:tblStyle w:val="TableGrid"/>
        <w:tblpPr w:leftFromText="180" w:rightFromText="180" w:vertAnchor="text" w:horzAnchor="margin" w:tblpY="143"/>
        <w:tblW w:w="9923" w:type="dxa"/>
        <w:tblLook w:val="04A0" w:firstRow="1" w:lastRow="0" w:firstColumn="1" w:lastColumn="0" w:noHBand="0" w:noVBand="1"/>
      </w:tblPr>
      <w:tblGrid>
        <w:gridCol w:w="2268"/>
        <w:gridCol w:w="7655"/>
      </w:tblGrid>
      <w:tr w:rsidR="00072310" w:rsidRPr="002A17D3" w:rsidTr="00072310">
        <w:trPr>
          <w:trHeight w:val="535"/>
        </w:trPr>
        <w:tc>
          <w:tcPr>
            <w:tcW w:w="9923" w:type="dxa"/>
            <w:gridSpan w:val="2"/>
            <w:vAlign w:val="center"/>
          </w:tcPr>
          <w:p w:rsidR="00072310" w:rsidRPr="002A17D3" w:rsidRDefault="00404D0F" w:rsidP="00404D0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32"/>
              </w:rPr>
              <w:t>Friday 3</w:t>
            </w:r>
            <w:r w:rsidRPr="00404D0F">
              <w:rPr>
                <w:rFonts w:ascii="Comic Sans MS" w:hAnsi="Comic Sans MS"/>
                <w:sz w:val="32"/>
                <w:vertAlign w:val="superscript"/>
              </w:rPr>
              <w:t>rd</w:t>
            </w:r>
            <w:r>
              <w:rPr>
                <w:rFonts w:ascii="Comic Sans MS" w:hAnsi="Comic Sans MS"/>
                <w:sz w:val="32"/>
              </w:rPr>
              <w:t xml:space="preserve"> </w:t>
            </w:r>
            <w:r w:rsidR="009C560E">
              <w:rPr>
                <w:rFonts w:ascii="Comic Sans MS" w:hAnsi="Comic Sans MS"/>
                <w:sz w:val="32"/>
              </w:rPr>
              <w:t>April</w:t>
            </w:r>
            <w:r w:rsidR="00072310" w:rsidRPr="002A17D3">
              <w:rPr>
                <w:rFonts w:ascii="Comic Sans MS" w:hAnsi="Comic Sans MS"/>
                <w:sz w:val="32"/>
              </w:rPr>
              <w:t xml:space="preserve"> 2020</w:t>
            </w:r>
          </w:p>
        </w:tc>
      </w:tr>
      <w:tr w:rsidR="00072310" w:rsidRPr="002A17D3" w:rsidTr="00F01D3B">
        <w:trPr>
          <w:trHeight w:val="579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9 – 9.30am</w:t>
            </w:r>
          </w:p>
        </w:tc>
        <w:tc>
          <w:tcPr>
            <w:tcW w:w="7655" w:type="dxa"/>
          </w:tcPr>
          <w:p w:rsidR="00072310" w:rsidRPr="002A17D3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‘PE with Joe’ </w:t>
            </w:r>
          </w:p>
          <w:p w:rsidR="00072310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Start the day with some action! </w:t>
            </w:r>
          </w:p>
          <w:p w:rsidR="00072310" w:rsidRPr="002A17D3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>A 30 mi</w:t>
            </w:r>
            <w:r w:rsidR="00F01D3B">
              <w:rPr>
                <w:rFonts w:ascii="Comic Sans MS" w:hAnsi="Comic Sans MS"/>
                <w:sz w:val="24"/>
              </w:rPr>
              <w:t>nute workout with Joe Wicks on Y</w:t>
            </w:r>
            <w:r w:rsidRPr="002A17D3">
              <w:rPr>
                <w:rFonts w:ascii="Comic Sans MS" w:hAnsi="Comic Sans MS"/>
                <w:sz w:val="24"/>
              </w:rPr>
              <w:t>ouTube</w:t>
            </w:r>
            <w:r>
              <w:rPr>
                <w:rFonts w:ascii="Comic Sans MS" w:hAnsi="Comic Sans MS"/>
                <w:sz w:val="24"/>
              </w:rPr>
              <w:t xml:space="preserve">. </w:t>
            </w:r>
          </w:p>
        </w:tc>
      </w:tr>
      <w:tr w:rsidR="00072310" w:rsidRPr="002A17D3" w:rsidTr="00072310">
        <w:trPr>
          <w:trHeight w:val="990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 xml:space="preserve">9.30 – </w:t>
            </w:r>
            <w:r>
              <w:rPr>
                <w:rFonts w:ascii="Comic Sans MS" w:hAnsi="Comic Sans MS"/>
                <w:b/>
                <w:sz w:val="24"/>
              </w:rPr>
              <w:t>11am</w:t>
            </w:r>
          </w:p>
        </w:tc>
        <w:tc>
          <w:tcPr>
            <w:tcW w:w="7655" w:type="dxa"/>
          </w:tcPr>
          <w:p w:rsidR="00FF3510" w:rsidRPr="00DD12A2" w:rsidRDefault="00DD12A2" w:rsidP="008D7AFF">
            <w:pPr>
              <w:rPr>
                <w:rFonts w:ascii="Comic Sans MS" w:hAnsi="Comic Sans MS"/>
                <w:sz w:val="32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It’s time for the second </w:t>
            </w:r>
            <w:r w:rsidR="00714000">
              <w:rPr>
                <w:rFonts w:ascii="Comic Sans MS" w:hAnsi="Comic Sans MS"/>
                <w:b/>
                <w:sz w:val="24"/>
                <w:szCs w:val="24"/>
              </w:rPr>
              <w:t xml:space="preserve">Times Tables </w:t>
            </w:r>
            <w:proofErr w:type="spellStart"/>
            <w:r w:rsidR="00714000">
              <w:rPr>
                <w:rFonts w:ascii="Comic Sans MS" w:hAnsi="Comic Sans MS"/>
                <w:b/>
                <w:sz w:val="24"/>
                <w:szCs w:val="24"/>
              </w:rPr>
              <w:t>Rocks</w:t>
            </w:r>
            <w:r w:rsidRPr="00671910">
              <w:rPr>
                <w:rFonts w:ascii="Comic Sans MS" w:hAnsi="Comic Sans MS"/>
                <w:b/>
                <w:sz w:val="24"/>
                <w:szCs w:val="24"/>
              </w:rPr>
              <w:t>tars</w:t>
            </w:r>
            <w:proofErr w:type="spellEnd"/>
            <w:r w:rsidRPr="00671910">
              <w:rPr>
                <w:rFonts w:ascii="Comic Sans MS" w:hAnsi="Comic Sans MS"/>
                <w:b/>
                <w:sz w:val="24"/>
                <w:szCs w:val="24"/>
              </w:rPr>
              <w:t xml:space="preserve"> Battle! </w:t>
            </w:r>
          </w:p>
          <w:p w:rsidR="00DD12A2" w:rsidRPr="00DD12A2" w:rsidRDefault="00DD12A2" w:rsidP="00DD12A2">
            <w:pPr>
              <w:rPr>
                <w:rFonts w:ascii="Comic Sans MS" w:hAnsi="Comic Sans MS"/>
                <w:sz w:val="24"/>
              </w:rPr>
            </w:pPr>
            <w:r w:rsidRPr="00DD12A2">
              <w:rPr>
                <w:rFonts w:ascii="Comic Sans MS" w:hAnsi="Comic Sans MS"/>
                <w:sz w:val="24"/>
              </w:rPr>
              <w:t>Last week, 97 players played head to head in two battles: Bassett beat Anson and Jervis beat Clinton. The overall scores were:</w:t>
            </w:r>
          </w:p>
          <w:p w:rsidR="00DD12A2" w:rsidRPr="00DD12A2" w:rsidRDefault="00DD12A2" w:rsidP="00DD12A2">
            <w:pPr>
              <w:rPr>
                <w:rFonts w:ascii="Comic Sans MS" w:hAnsi="Comic Sans MS"/>
                <w:sz w:val="24"/>
              </w:rPr>
            </w:pPr>
            <w:r w:rsidRPr="00DD12A2">
              <w:rPr>
                <w:rFonts w:ascii="Comic Sans MS" w:hAnsi="Comic Sans MS"/>
                <w:sz w:val="24"/>
              </w:rPr>
              <w:t>4</w:t>
            </w:r>
            <w:r w:rsidRPr="00DD12A2">
              <w:rPr>
                <w:rFonts w:ascii="Comic Sans MS" w:hAnsi="Comic Sans MS"/>
                <w:sz w:val="24"/>
                <w:vertAlign w:val="superscript"/>
              </w:rPr>
              <w:t>th</w:t>
            </w:r>
            <w:r w:rsidRPr="00DD12A2">
              <w:rPr>
                <w:rFonts w:ascii="Comic Sans MS" w:hAnsi="Comic Sans MS"/>
                <w:sz w:val="24"/>
              </w:rPr>
              <w:t>:  Clinton 12,184 points</w:t>
            </w:r>
          </w:p>
          <w:p w:rsidR="00DD12A2" w:rsidRPr="00DD12A2" w:rsidRDefault="00DD12A2" w:rsidP="00DD12A2">
            <w:pPr>
              <w:rPr>
                <w:rFonts w:ascii="Comic Sans MS" w:hAnsi="Comic Sans MS"/>
                <w:sz w:val="24"/>
              </w:rPr>
            </w:pPr>
            <w:r w:rsidRPr="00DD12A2">
              <w:rPr>
                <w:rFonts w:ascii="Comic Sans MS" w:hAnsi="Comic Sans MS"/>
                <w:sz w:val="24"/>
              </w:rPr>
              <w:t>3</w:t>
            </w:r>
            <w:r w:rsidRPr="00DD12A2">
              <w:rPr>
                <w:rFonts w:ascii="Comic Sans MS" w:hAnsi="Comic Sans MS"/>
                <w:sz w:val="24"/>
                <w:vertAlign w:val="superscript"/>
              </w:rPr>
              <w:t>rd</w:t>
            </w:r>
            <w:r w:rsidRPr="00DD12A2">
              <w:rPr>
                <w:rFonts w:ascii="Comic Sans MS" w:hAnsi="Comic Sans MS"/>
                <w:sz w:val="24"/>
              </w:rPr>
              <w:t xml:space="preserve">:  Jervis 13,352 points </w:t>
            </w:r>
          </w:p>
          <w:p w:rsidR="00DD12A2" w:rsidRPr="00DD12A2" w:rsidRDefault="00DD12A2" w:rsidP="00DD12A2">
            <w:pPr>
              <w:rPr>
                <w:rFonts w:ascii="Comic Sans MS" w:hAnsi="Comic Sans MS"/>
                <w:sz w:val="24"/>
              </w:rPr>
            </w:pPr>
            <w:r w:rsidRPr="00DD12A2">
              <w:rPr>
                <w:rFonts w:ascii="Comic Sans MS" w:hAnsi="Comic Sans MS"/>
                <w:sz w:val="24"/>
              </w:rPr>
              <w:t>2</w:t>
            </w:r>
            <w:r w:rsidRPr="00DD12A2">
              <w:rPr>
                <w:rFonts w:ascii="Comic Sans MS" w:hAnsi="Comic Sans MS"/>
                <w:sz w:val="24"/>
                <w:vertAlign w:val="superscript"/>
              </w:rPr>
              <w:t>nd</w:t>
            </w:r>
            <w:r w:rsidRPr="00DD12A2">
              <w:rPr>
                <w:rFonts w:ascii="Comic Sans MS" w:hAnsi="Comic Sans MS"/>
                <w:sz w:val="24"/>
              </w:rPr>
              <w:t xml:space="preserve">:  Anson 15,313 points </w:t>
            </w:r>
          </w:p>
          <w:p w:rsidR="00DD12A2" w:rsidRPr="00DD12A2" w:rsidRDefault="00DD12A2" w:rsidP="00DD12A2">
            <w:pPr>
              <w:rPr>
                <w:rFonts w:ascii="Comic Sans MS" w:hAnsi="Comic Sans MS"/>
                <w:sz w:val="24"/>
              </w:rPr>
            </w:pPr>
            <w:r w:rsidRPr="00DD12A2">
              <w:rPr>
                <w:rFonts w:ascii="Comic Sans MS" w:hAnsi="Comic Sans MS"/>
                <w:sz w:val="24"/>
              </w:rPr>
              <w:t>1</w:t>
            </w:r>
            <w:r w:rsidRPr="00DD12A2">
              <w:rPr>
                <w:rFonts w:ascii="Comic Sans MS" w:hAnsi="Comic Sans MS"/>
                <w:sz w:val="24"/>
                <w:vertAlign w:val="superscript"/>
              </w:rPr>
              <w:t>st</w:t>
            </w:r>
            <w:r w:rsidRPr="00DD12A2">
              <w:rPr>
                <w:rFonts w:ascii="Comic Sans MS" w:hAnsi="Comic Sans MS"/>
                <w:sz w:val="24"/>
              </w:rPr>
              <w:t>:  Bassett 17,739 points</w:t>
            </w:r>
          </w:p>
          <w:p w:rsidR="00DD12A2" w:rsidRPr="00DD12A2" w:rsidRDefault="00DD12A2" w:rsidP="00714000">
            <w:pPr>
              <w:rPr>
                <w:rFonts w:ascii="Comic Sans MS" w:hAnsi="Comic Sans MS"/>
                <w:sz w:val="24"/>
                <w:szCs w:val="24"/>
              </w:rPr>
            </w:pPr>
            <w:r w:rsidRPr="00DD12A2">
              <w:rPr>
                <w:rFonts w:ascii="Comic Sans MS" w:hAnsi="Comic Sans MS"/>
                <w:sz w:val="24"/>
              </w:rPr>
              <w:t>Who will win this week in the battles between Jervis &amp; Bassett, Anson &amp;</w:t>
            </w:r>
            <w:r w:rsidR="00714000">
              <w:rPr>
                <w:rFonts w:ascii="Comic Sans MS" w:hAnsi="Comic Sans MS"/>
                <w:sz w:val="24"/>
              </w:rPr>
              <w:t xml:space="preserve"> Clinton? Log in to TT </w:t>
            </w:r>
            <w:proofErr w:type="spellStart"/>
            <w:r w:rsidR="00714000">
              <w:rPr>
                <w:rFonts w:ascii="Comic Sans MS" w:hAnsi="Comic Sans MS"/>
                <w:sz w:val="24"/>
              </w:rPr>
              <w:t>Rocks</w:t>
            </w:r>
            <w:r>
              <w:rPr>
                <w:rFonts w:ascii="Comic Sans MS" w:hAnsi="Comic Sans MS"/>
                <w:sz w:val="24"/>
              </w:rPr>
              <w:t>tars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and do battle for your house! If you can’t find your log in details, email your teacher. </w:t>
            </w:r>
          </w:p>
        </w:tc>
      </w:tr>
      <w:tr w:rsidR="00072310" w:rsidRPr="00DD12A2" w:rsidTr="00072310">
        <w:trPr>
          <w:trHeight w:val="980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11.15 – 12.15pm</w:t>
            </w:r>
          </w:p>
        </w:tc>
        <w:tc>
          <w:tcPr>
            <w:tcW w:w="7655" w:type="dxa"/>
          </w:tcPr>
          <w:p w:rsidR="00DD12A2" w:rsidRPr="00DD12A2" w:rsidRDefault="00DD12A2" w:rsidP="00BF33C1">
            <w:pPr>
              <w:rPr>
                <w:rFonts w:ascii="Comic Sans MS" w:hAnsi="Comic Sans MS"/>
                <w:sz w:val="24"/>
              </w:rPr>
            </w:pPr>
            <w:r w:rsidRPr="00DD12A2">
              <w:rPr>
                <w:rFonts w:ascii="Comic Sans MS" w:hAnsi="Comic Sans MS"/>
                <w:sz w:val="24"/>
              </w:rPr>
              <w:t xml:space="preserve">If you have the ingredients, you could try making a traditional Easter treat: Hot Cross Buns. Make sure you have adult supervision when using </w:t>
            </w:r>
            <w:r w:rsidR="00714000">
              <w:rPr>
                <w:rFonts w:ascii="Comic Sans MS" w:hAnsi="Comic Sans MS"/>
                <w:sz w:val="24"/>
              </w:rPr>
              <w:t>the</w:t>
            </w:r>
            <w:r w:rsidRPr="00DD12A2">
              <w:rPr>
                <w:rFonts w:ascii="Comic Sans MS" w:hAnsi="Comic Sans MS"/>
                <w:sz w:val="24"/>
              </w:rPr>
              <w:t xml:space="preserve"> oven</w:t>
            </w:r>
            <w:r w:rsidR="00714000">
              <w:rPr>
                <w:rFonts w:ascii="Comic Sans MS" w:hAnsi="Comic Sans MS"/>
                <w:sz w:val="24"/>
              </w:rPr>
              <w:t xml:space="preserve"> and food processor</w:t>
            </w:r>
            <w:r w:rsidRPr="00DD12A2">
              <w:rPr>
                <w:rFonts w:ascii="Comic Sans MS" w:hAnsi="Comic Sans MS"/>
                <w:sz w:val="24"/>
              </w:rPr>
              <w:t xml:space="preserve">. </w:t>
            </w:r>
          </w:p>
          <w:p w:rsidR="00DD12A2" w:rsidRPr="00DD12A2" w:rsidRDefault="00DD12A2" w:rsidP="00BF33C1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  <w:u w:val="single"/>
              </w:rPr>
              <w:t>Ingredients</w:t>
            </w:r>
            <w:r w:rsidRPr="00DD12A2">
              <w:rPr>
                <w:rFonts w:ascii="Comic Sans MS" w:hAnsi="Comic Sans MS"/>
              </w:rPr>
              <w:t xml:space="preserve"> </w:t>
            </w:r>
          </w:p>
          <w:p w:rsidR="00DD12A2" w:rsidRDefault="00DD12A2" w:rsidP="00BF33C1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 xml:space="preserve">175g mixed dried fruit </w:t>
            </w:r>
            <w:r>
              <w:rPr>
                <w:rFonts w:ascii="Comic Sans MS" w:hAnsi="Comic Sans MS"/>
              </w:rPr>
              <w:t xml:space="preserve">                                </w:t>
            </w:r>
            <w:r w:rsidRPr="00DD12A2">
              <w:rPr>
                <w:rFonts w:ascii="Comic Sans MS" w:hAnsi="Comic Sans MS"/>
              </w:rPr>
              <w:t xml:space="preserve">Zest of 1 orange </w:t>
            </w:r>
            <w:r>
              <w:rPr>
                <w:rFonts w:ascii="Comic Sans MS" w:hAnsi="Comic Sans MS"/>
              </w:rPr>
              <w:t xml:space="preserve">          </w:t>
            </w:r>
          </w:p>
          <w:p w:rsidR="00DD12A2" w:rsidRDefault="00DD12A2" w:rsidP="00BF33C1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>175g caster sugar</w:t>
            </w:r>
            <w:r>
              <w:rPr>
                <w:rFonts w:ascii="Comic Sans MS" w:hAnsi="Comic Sans MS"/>
              </w:rPr>
              <w:t xml:space="preserve">                                        </w:t>
            </w:r>
            <w:r w:rsidRPr="00DD12A2">
              <w:rPr>
                <w:rFonts w:ascii="Comic Sans MS" w:hAnsi="Comic Sans MS"/>
              </w:rPr>
              <w:t>50g plain flour</w:t>
            </w:r>
          </w:p>
          <w:p w:rsidR="00DD12A2" w:rsidRDefault="00DD12A2" w:rsidP="00BF33C1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 xml:space="preserve">1x7g sachet of fast action dried yeast </w:t>
            </w:r>
            <w:r>
              <w:rPr>
                <w:rFonts w:ascii="Comic Sans MS" w:hAnsi="Comic Sans MS"/>
              </w:rPr>
              <w:t xml:space="preserve">       300ml semi-skimmed milk,</w:t>
            </w:r>
            <w:r w:rsidRPr="00DD12A2">
              <w:rPr>
                <w:rFonts w:ascii="Comic Sans MS" w:hAnsi="Comic Sans MS"/>
              </w:rPr>
              <w:t xml:space="preserve"> warm 600g strong white bread flour </w:t>
            </w:r>
            <w:r>
              <w:rPr>
                <w:rFonts w:ascii="Comic Sans MS" w:hAnsi="Comic Sans MS"/>
              </w:rPr>
              <w:t xml:space="preserve">                    </w:t>
            </w:r>
            <w:r w:rsidRPr="00DD12A2">
              <w:rPr>
                <w:rFonts w:ascii="Comic Sans MS" w:hAnsi="Comic Sans MS"/>
              </w:rPr>
              <w:t xml:space="preserve">3tsp of mixed spice </w:t>
            </w:r>
          </w:p>
          <w:p w:rsidR="00DD12A2" w:rsidRDefault="00DD12A2" w:rsidP="00BF33C1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 xml:space="preserve">0.5tsp of ground cinnamon </w:t>
            </w:r>
            <w:r>
              <w:rPr>
                <w:rFonts w:ascii="Comic Sans MS" w:hAnsi="Comic Sans MS"/>
              </w:rPr>
              <w:t xml:space="preserve">                          </w:t>
            </w:r>
            <w:r w:rsidRPr="00DD12A2">
              <w:rPr>
                <w:rFonts w:ascii="Comic Sans MS" w:hAnsi="Comic Sans MS"/>
              </w:rPr>
              <w:t xml:space="preserve">A grating of nutmeg </w:t>
            </w:r>
          </w:p>
          <w:p w:rsidR="00DD12A2" w:rsidRDefault="00DD12A2" w:rsidP="00BF33C1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 xml:space="preserve">75g of unsalted butter, softened </w:t>
            </w:r>
            <w:r>
              <w:rPr>
                <w:rFonts w:ascii="Comic Sans MS" w:hAnsi="Comic Sans MS"/>
              </w:rPr>
              <w:t xml:space="preserve">                </w:t>
            </w:r>
            <w:r w:rsidRPr="00DD12A2">
              <w:rPr>
                <w:rFonts w:ascii="Comic Sans MS" w:hAnsi="Comic Sans MS"/>
              </w:rPr>
              <w:t xml:space="preserve">1 tablespoon of melted butter </w:t>
            </w:r>
          </w:p>
          <w:p w:rsidR="00BF33C1" w:rsidRPr="00DD12A2" w:rsidRDefault="00DD12A2" w:rsidP="00BF33C1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 xml:space="preserve">The yolk of one medium egg, mixed with 1tbsp of milk </w:t>
            </w:r>
            <w:r>
              <w:rPr>
                <w:rFonts w:ascii="Comic Sans MS" w:hAnsi="Comic Sans MS"/>
              </w:rPr>
              <w:t xml:space="preserve">              </w:t>
            </w:r>
          </w:p>
          <w:p w:rsidR="00DD12A2" w:rsidRPr="00DD12A2" w:rsidRDefault="00DD12A2" w:rsidP="00DD12A2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  <w:u w:val="single"/>
              </w:rPr>
              <w:t>Method</w:t>
            </w:r>
          </w:p>
          <w:p w:rsidR="00DD12A2" w:rsidRPr="00DD12A2" w:rsidRDefault="00DD12A2" w:rsidP="00DD12A2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 xml:space="preserve">1. Mix together the dried fruit and orange zest in a bowl and then set it aside. Put the yeast in a jug with 15g of the caster sugar. Pour over 4 tablespoons of the warm milk and then leave it to foam for 5 minutes. </w:t>
            </w:r>
          </w:p>
          <w:p w:rsidR="00DD12A2" w:rsidRPr="00DD12A2" w:rsidRDefault="00DD12A2" w:rsidP="00DD12A2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 xml:space="preserve">2. In a food processor, pulse the bread flour, 110g of the caster sugar, a pinch of salt, the mixed spice, cinnamon, nutmeg and softened butter until it resembles breadcrumbs. Tip into a large bowl and make a well in the centre. Pour in the yeast mixture and most of the remaining milk. Mix to a sticky dough. </w:t>
            </w:r>
          </w:p>
          <w:p w:rsidR="00DD12A2" w:rsidRPr="00DD12A2" w:rsidRDefault="00DD12A2" w:rsidP="00DD12A2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 xml:space="preserve">3. Tip the mixture onto a floured surface and knead for 8-10 minutes until smooth and elastic. Add the dried fruits and zest mixture and continue kneading until combined. Put this into a lightly oiled bowl and cover with oiled </w:t>
            </w:r>
            <w:proofErr w:type="spellStart"/>
            <w:r w:rsidRPr="00DD12A2">
              <w:rPr>
                <w:rFonts w:ascii="Comic Sans MS" w:hAnsi="Comic Sans MS"/>
              </w:rPr>
              <w:t>clingfilm</w:t>
            </w:r>
            <w:proofErr w:type="spellEnd"/>
            <w:r w:rsidRPr="00DD12A2">
              <w:rPr>
                <w:rFonts w:ascii="Comic Sans MS" w:hAnsi="Comic Sans MS"/>
              </w:rPr>
              <w:t xml:space="preserve"> and leave in a warm place to rise for 1 hour until it has doubled in size. </w:t>
            </w:r>
          </w:p>
          <w:p w:rsidR="00DD12A2" w:rsidRPr="00DD12A2" w:rsidRDefault="00DD12A2" w:rsidP="00DD12A2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 xml:space="preserve">4. Press the dough into a rectangular shape. Divide and shape into 16 balls of equal size. Place, almost touching, on baking trays lined with greaseproof paper. </w:t>
            </w:r>
          </w:p>
          <w:p w:rsidR="00DD12A2" w:rsidRPr="00DD12A2" w:rsidRDefault="00DD12A2" w:rsidP="00DD12A2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 xml:space="preserve">5. Cover them with a damp tea towel and leave in a warm place until they’ve doubled in size and joined together. This could take up to an hour. </w:t>
            </w:r>
          </w:p>
          <w:p w:rsidR="00DD12A2" w:rsidRPr="00DD12A2" w:rsidRDefault="00DD12A2" w:rsidP="00DD12A2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 xml:space="preserve">6. Meanwhile, preheat the oven to 230o C, fan 210o C, gas mark 8. Gently brush the buns with the egg yolk and milk mixture. </w:t>
            </w:r>
          </w:p>
          <w:p w:rsidR="00DD12A2" w:rsidRPr="00DD12A2" w:rsidRDefault="00DD12A2" w:rsidP="00DD12A2">
            <w:pPr>
              <w:rPr>
                <w:rFonts w:ascii="Comic Sans MS" w:hAnsi="Comic Sans MS"/>
              </w:rPr>
            </w:pPr>
            <w:r w:rsidRPr="00DD12A2">
              <w:rPr>
                <w:rFonts w:ascii="Comic Sans MS" w:hAnsi="Comic Sans MS"/>
              </w:rPr>
              <w:t xml:space="preserve">7. Mix together the plain flour and melted butter with 4 tablespoons of water to form a paste. Spoon into a piping bag with a plain nozzle and pipe a cross </w:t>
            </w:r>
            <w:r w:rsidRPr="00DD12A2">
              <w:rPr>
                <w:rFonts w:ascii="Comic Sans MS" w:hAnsi="Comic Sans MS"/>
              </w:rPr>
              <w:lastRenderedPageBreak/>
              <w:t xml:space="preserve">onto the top of each bun. Bake in the oven for 5 minutes, then reduce the oven temperature to 190o C, fan 170o C, gas 5, and bake for a further 10-15 minutes until golden. </w:t>
            </w:r>
          </w:p>
          <w:p w:rsidR="00DD12A2" w:rsidRPr="00DD12A2" w:rsidRDefault="00DD12A2" w:rsidP="00DD12A2">
            <w:pPr>
              <w:rPr>
                <w:rFonts w:ascii="Comic Sans MS" w:hAnsi="Comic Sans MS"/>
                <w:sz w:val="24"/>
                <w:szCs w:val="24"/>
              </w:rPr>
            </w:pPr>
            <w:r w:rsidRPr="00DD12A2">
              <w:rPr>
                <w:rFonts w:ascii="Comic Sans MS" w:hAnsi="Comic Sans MS"/>
              </w:rPr>
              <w:t xml:space="preserve">8. Remove from the oven and cool on a wire rack. Meanwhile, gently heat the remaining 50g of sugar with 2 </w:t>
            </w:r>
            <w:proofErr w:type="spellStart"/>
            <w:r w:rsidRPr="00DD12A2">
              <w:rPr>
                <w:rFonts w:ascii="Comic Sans MS" w:hAnsi="Comic Sans MS"/>
              </w:rPr>
              <w:t>tbsp</w:t>
            </w:r>
            <w:proofErr w:type="spellEnd"/>
            <w:r w:rsidRPr="00DD12A2">
              <w:rPr>
                <w:rFonts w:ascii="Comic Sans MS" w:hAnsi="Comic Sans MS"/>
              </w:rPr>
              <w:t xml:space="preserve"> of water to dissolve. Bring to the boil and then brush the mixture over the buns. Allow to cool completely before serving.</w:t>
            </w:r>
          </w:p>
        </w:tc>
      </w:tr>
      <w:tr w:rsidR="00072310" w:rsidRPr="002A17D3" w:rsidTr="00072310">
        <w:trPr>
          <w:trHeight w:val="509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lastRenderedPageBreak/>
              <w:t>L</w:t>
            </w:r>
            <w:r>
              <w:rPr>
                <w:rFonts w:ascii="Comic Sans MS" w:hAnsi="Comic Sans MS"/>
                <w:b/>
                <w:sz w:val="24"/>
              </w:rPr>
              <w:t>unchtime!</w:t>
            </w:r>
          </w:p>
        </w:tc>
        <w:tc>
          <w:tcPr>
            <w:tcW w:w="7655" w:type="dxa"/>
          </w:tcPr>
          <w:p w:rsidR="00BF33C1" w:rsidRPr="002A17D3" w:rsidRDefault="00DD12A2" w:rsidP="00404D0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Eat your hot cross buns!</w:t>
            </w:r>
          </w:p>
        </w:tc>
      </w:tr>
      <w:tr w:rsidR="00072310" w:rsidRPr="002A17D3" w:rsidTr="00F01D3B">
        <w:trPr>
          <w:trHeight w:val="1032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1</w:t>
            </w:r>
            <w:r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2</w:t>
            </w:r>
            <w:r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BF33C1" w:rsidRPr="00932DDA" w:rsidRDefault="00671910" w:rsidP="00714000">
            <w:pPr>
              <w:shd w:val="clear" w:color="auto" w:fill="FFFFFF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Go </w:t>
            </w: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 xml:space="preserve">to </w:t>
            </w:r>
            <w:hyperlink r:id="rId7" w:history="1">
              <w:r w:rsidRPr="00671910">
                <w:rPr>
                  <w:rStyle w:val="Hyperlink"/>
                  <w:rFonts w:ascii="Comic Sans MS" w:hAnsi="Comic Sans MS"/>
                  <w:sz w:val="24"/>
                </w:rPr>
                <w:t>world-geography-games.com/world.html</w:t>
              </w:r>
            </w:hyperlink>
            <w:r w:rsidRPr="00671910">
              <w:rPr>
                <w:rFonts w:ascii="Comic Sans MS" w:hAnsi="Comic Sans MS"/>
                <w:sz w:val="24"/>
              </w:rPr>
              <w:t xml:space="preserve"> to play some Geography games. How many flags do you recognise?</w:t>
            </w:r>
            <w:r>
              <w:rPr>
                <w:rFonts w:ascii="Comic Sans MS" w:hAnsi="Comic Sans MS"/>
                <w:sz w:val="24"/>
              </w:rPr>
              <w:t xml:space="preserve"> Do you know the main mountains of the world? What capital cities do you know? Play the games to find out!</w:t>
            </w:r>
          </w:p>
        </w:tc>
      </w:tr>
      <w:tr w:rsidR="00072310" w:rsidRPr="002A17D3" w:rsidTr="00072310">
        <w:trPr>
          <w:trHeight w:val="1016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2</w:t>
            </w:r>
            <w:r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3</w:t>
            </w:r>
            <w:r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BF33C1" w:rsidRPr="00671910" w:rsidRDefault="00671910" w:rsidP="00BF33C1">
            <w:pPr>
              <w:rPr>
                <w:rFonts w:ascii="Comic Sans MS" w:hAnsi="Comic Sans MS"/>
                <w:b/>
                <w:sz w:val="24"/>
              </w:rPr>
            </w:pPr>
            <w:r w:rsidRPr="00671910">
              <w:rPr>
                <w:rFonts w:ascii="Comic Sans MS" w:hAnsi="Comic Sans MS"/>
                <w:b/>
                <w:sz w:val="24"/>
              </w:rPr>
              <w:t>Daily Wellbeing</w:t>
            </w:r>
          </w:p>
          <w:p w:rsidR="00671910" w:rsidRPr="00671910" w:rsidRDefault="00671910" w:rsidP="00671910">
            <w:pPr>
              <w:rPr>
                <w:rFonts w:ascii="Comic Sans MS" w:hAnsi="Comic Sans MS"/>
                <w:sz w:val="24"/>
              </w:rPr>
            </w:pPr>
            <w:r w:rsidRPr="00671910">
              <w:rPr>
                <w:rFonts w:ascii="Comic Sans MS" w:hAnsi="Comic Sans MS"/>
                <w:sz w:val="24"/>
              </w:rPr>
              <w:t>Listen to your favourite song and dance around the room.</w:t>
            </w:r>
            <w:r>
              <w:rPr>
                <w:rFonts w:ascii="Comic Sans MS" w:hAnsi="Comic Sans MS"/>
                <w:sz w:val="24"/>
              </w:rPr>
              <w:t xml:space="preserve"> See who else you can encourage to join in with you </w:t>
            </w:r>
            <w:r w:rsidRPr="00671910">
              <w:rPr>
                <w:rFonts w:ascii="Comic Sans MS" w:hAnsi="Comic Sans MS"/>
                <w:sz w:val="24"/>
              </w:rPr>
              <w:sym w:font="Wingdings" w:char="F04A"/>
            </w:r>
            <w:r>
              <w:rPr>
                <w:rFonts w:ascii="Comic Sans MS" w:hAnsi="Comic Sans MS"/>
                <w:sz w:val="24"/>
              </w:rPr>
              <w:t xml:space="preserve">. </w:t>
            </w:r>
          </w:p>
          <w:p w:rsidR="00671910" w:rsidRPr="002A17D3" w:rsidRDefault="00671910" w:rsidP="00BF33C1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3B2D51" w:rsidRDefault="003B2D51"/>
    <w:p w:rsidR="00932DDA" w:rsidRDefault="00932DDA">
      <w:r w:rsidRPr="00932DDA">
        <w:rPr>
          <w:noProof/>
          <w:lang w:eastAsia="en-GB"/>
        </w:rPr>
        <w:t xml:space="preserve"> </w:t>
      </w:r>
    </w:p>
    <w:sectPr w:rsidR="00932DDA" w:rsidSect="00D34A06">
      <w:pgSz w:w="11906" w:h="16838"/>
      <w:pgMar w:top="709" w:right="144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adianne">
    <w:altName w:val="Mistral"/>
    <w:charset w:val="00"/>
    <w:family w:val="script"/>
    <w:pitch w:val="variable"/>
    <w:sig w:usb0="8000002F" w:usb1="00000048" w:usb2="00000000" w:usb3="00000000" w:csb0="00000013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735C"/>
    <w:multiLevelType w:val="hybridMultilevel"/>
    <w:tmpl w:val="EC4481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44523"/>
    <w:multiLevelType w:val="multilevel"/>
    <w:tmpl w:val="226E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032955"/>
    <w:multiLevelType w:val="multilevel"/>
    <w:tmpl w:val="A50C5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22F84787"/>
    <w:multiLevelType w:val="hybridMultilevel"/>
    <w:tmpl w:val="7E1A23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3E7921"/>
    <w:multiLevelType w:val="hybridMultilevel"/>
    <w:tmpl w:val="292622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D3C8F"/>
    <w:multiLevelType w:val="hybridMultilevel"/>
    <w:tmpl w:val="7E1A23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1211A"/>
    <w:multiLevelType w:val="multilevel"/>
    <w:tmpl w:val="5A7A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F8070E"/>
    <w:multiLevelType w:val="multilevel"/>
    <w:tmpl w:val="BE5E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A72E9F"/>
    <w:multiLevelType w:val="multilevel"/>
    <w:tmpl w:val="AB8C8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186587"/>
    <w:multiLevelType w:val="multilevel"/>
    <w:tmpl w:val="690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097E5A"/>
    <w:multiLevelType w:val="multilevel"/>
    <w:tmpl w:val="2DFA5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9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51"/>
    <w:rsid w:val="00072310"/>
    <w:rsid w:val="00120C6A"/>
    <w:rsid w:val="001D1250"/>
    <w:rsid w:val="001D6B95"/>
    <w:rsid w:val="002A17D3"/>
    <w:rsid w:val="002C2AF0"/>
    <w:rsid w:val="003B2D51"/>
    <w:rsid w:val="00404D0F"/>
    <w:rsid w:val="00607536"/>
    <w:rsid w:val="00615F37"/>
    <w:rsid w:val="00671910"/>
    <w:rsid w:val="0068145D"/>
    <w:rsid w:val="00714000"/>
    <w:rsid w:val="008612CD"/>
    <w:rsid w:val="00867EDC"/>
    <w:rsid w:val="008D7AFF"/>
    <w:rsid w:val="009311EE"/>
    <w:rsid w:val="00932DDA"/>
    <w:rsid w:val="009C560E"/>
    <w:rsid w:val="009D17EE"/>
    <w:rsid w:val="00AA4B65"/>
    <w:rsid w:val="00AC1063"/>
    <w:rsid w:val="00B6181D"/>
    <w:rsid w:val="00BB6F8B"/>
    <w:rsid w:val="00BE61CC"/>
    <w:rsid w:val="00BF33C1"/>
    <w:rsid w:val="00C13FE9"/>
    <w:rsid w:val="00D34A06"/>
    <w:rsid w:val="00DA2FD5"/>
    <w:rsid w:val="00DD12A2"/>
    <w:rsid w:val="00F01D3B"/>
    <w:rsid w:val="00F12CD8"/>
    <w:rsid w:val="00F355A0"/>
    <w:rsid w:val="00FF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2623E5E"/>
  <w15:chartTrackingRefBased/>
  <w15:docId w15:val="{CDE9EDD4-EDD3-4D6D-8FA9-B125BC1F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2F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2D51"/>
    <w:pPr>
      <w:keepNext/>
      <w:outlineLvl w:val="1"/>
    </w:pPr>
    <w:rPr>
      <w:rFonts w:ascii="Georgia" w:hAnsi="Georgia"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B2D51"/>
    <w:rPr>
      <w:rFonts w:ascii="Georgia" w:eastAsia="Times New Roman" w:hAnsi="Georgia" w:cs="Times New Roman"/>
      <w:sz w:val="48"/>
      <w:szCs w:val="20"/>
    </w:rPr>
  </w:style>
  <w:style w:type="table" w:styleId="TableGrid">
    <w:name w:val="Table Grid"/>
    <w:basedOn w:val="TableNormal"/>
    <w:uiPriority w:val="39"/>
    <w:rsid w:val="003B2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17D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17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17D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6181D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181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A2F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intro">
    <w:name w:val="intro"/>
    <w:basedOn w:val="Normal"/>
    <w:rsid w:val="00867EDC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355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8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orld-geography-games.com/world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CCFD67F8</Template>
  <TotalTime>10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CBranson</dc:creator>
  <cp:keywords/>
  <dc:description/>
  <cp:lastModifiedBy>CBranson</cp:lastModifiedBy>
  <cp:revision>4</cp:revision>
  <dcterms:created xsi:type="dcterms:W3CDTF">2020-04-08T17:01:00Z</dcterms:created>
  <dcterms:modified xsi:type="dcterms:W3CDTF">2020-04-09T18:06:00Z</dcterms:modified>
</cp:coreProperties>
</file>