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A56B12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752;visibility:visible;mso-wrap-edited:f">
            <v:imagedata r:id="rId5" o:title=""/>
          </v:shape>
          <o:OLEObject Type="Embed" ProgID="Word.Picture.8" ShapeID="_x0000_s1026" DrawAspect="Content" ObjectID="_1648569887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1457"/>
        <w:gridCol w:w="8466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404D0F" w:rsidP="00E65E3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 xml:space="preserve">Friday </w:t>
            </w:r>
            <w:r w:rsidR="00E65E38">
              <w:rPr>
                <w:rFonts w:ascii="Comic Sans MS" w:hAnsi="Comic Sans MS"/>
                <w:sz w:val="32"/>
              </w:rPr>
              <w:t>17</w:t>
            </w:r>
            <w:r w:rsidR="00E65E38" w:rsidRPr="00E65E38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E65E38">
              <w:rPr>
                <w:rFonts w:ascii="Comic Sans MS" w:hAnsi="Comic Sans MS"/>
                <w:sz w:val="32"/>
              </w:rPr>
              <w:t xml:space="preserve"> </w:t>
            </w:r>
            <w:r w:rsidR="009C560E">
              <w:rPr>
                <w:rFonts w:ascii="Comic Sans MS" w:hAnsi="Comic Sans MS"/>
                <w:sz w:val="32"/>
              </w:rPr>
              <w:t>April</w:t>
            </w:r>
            <w:r w:rsidR="00072310" w:rsidRPr="002A17D3">
              <w:rPr>
                <w:rFonts w:ascii="Comic Sans MS" w:hAnsi="Comic Sans MS"/>
                <w:sz w:val="32"/>
              </w:rPr>
              <w:t xml:space="preserve"> 2020</w:t>
            </w:r>
          </w:p>
        </w:tc>
      </w:tr>
      <w:tr w:rsidR="00072310" w:rsidRPr="002A17D3" w:rsidTr="00F01D3B">
        <w:trPr>
          <w:trHeight w:val="57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</w:t>
            </w:r>
            <w:r w:rsidR="00F01D3B">
              <w:rPr>
                <w:rFonts w:ascii="Comic Sans MS" w:hAnsi="Comic Sans MS"/>
                <w:sz w:val="24"/>
              </w:rPr>
              <w:t>nute workout with Joe Wicks on Y</w:t>
            </w:r>
            <w:r w:rsidRPr="002A17D3">
              <w:rPr>
                <w:rFonts w:ascii="Comic Sans MS" w:hAnsi="Comic Sans MS"/>
                <w:sz w:val="24"/>
              </w:rPr>
              <w:t>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DD12A2" w:rsidRPr="00E65E38" w:rsidRDefault="00773A17" w:rsidP="0071400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Another book that you may like to look at with an adult that deals with </w:t>
            </w:r>
            <w:r w:rsidR="00E65E38">
              <w:rPr>
                <w:rFonts w:ascii="Comic Sans MS" w:hAnsi="Comic Sans MS"/>
                <w:sz w:val="24"/>
              </w:rPr>
              <w:t xml:space="preserve">the Coronavirus can be found at </w:t>
            </w:r>
            <w:hyperlink r:id="rId7" w:history="1">
              <w:r w:rsidRPr="00E65E38">
                <w:rPr>
                  <w:rStyle w:val="Hyperlink"/>
                  <w:rFonts w:ascii="Comic Sans MS" w:hAnsi="Comic Sans MS"/>
                  <w:sz w:val="24"/>
                </w:rPr>
                <w:t>issuu.com/nosycrow/docs/coronavirus_ins/1?ff&amp;hideShareButton=true</w:t>
              </w:r>
            </w:hyperlink>
            <w:r w:rsidR="00E65E38" w:rsidRPr="00E65E38">
              <w:rPr>
                <w:rFonts w:ascii="Comic Sans MS" w:hAnsi="Comic Sans MS"/>
                <w:sz w:val="24"/>
              </w:rPr>
              <w:t>.</w:t>
            </w:r>
          </w:p>
          <w:p w:rsidR="00E65E38" w:rsidRPr="00DD12A2" w:rsidRDefault="00E65E38" w:rsidP="00E65E38">
            <w:pPr>
              <w:rPr>
                <w:rFonts w:ascii="Comic Sans MS" w:hAnsi="Comic Sans MS"/>
                <w:sz w:val="24"/>
                <w:szCs w:val="24"/>
              </w:rPr>
            </w:pPr>
            <w:r w:rsidRPr="00E65E38">
              <w:rPr>
                <w:rFonts w:ascii="Comic Sans MS" w:hAnsi="Comic Sans MS"/>
                <w:sz w:val="24"/>
              </w:rPr>
              <w:t xml:space="preserve">It has been </w:t>
            </w:r>
            <w:r>
              <w:rPr>
                <w:rFonts w:ascii="Comic Sans MS" w:hAnsi="Comic Sans MS"/>
                <w:sz w:val="24"/>
              </w:rPr>
              <w:t>illustrated</w:t>
            </w:r>
            <w:r w:rsidRPr="00E65E38">
              <w:rPr>
                <w:rFonts w:ascii="Comic Sans MS" w:hAnsi="Comic Sans MS"/>
                <w:sz w:val="24"/>
              </w:rPr>
              <w:t xml:space="preserve"> by Axel </w:t>
            </w:r>
            <w:proofErr w:type="spellStart"/>
            <w:r w:rsidRPr="00E65E38">
              <w:rPr>
                <w:rFonts w:ascii="Comic Sans MS" w:hAnsi="Comic Sans MS"/>
                <w:sz w:val="24"/>
              </w:rPr>
              <w:t>Scheffler</w:t>
            </w:r>
            <w:proofErr w:type="spellEnd"/>
            <w:r w:rsidRPr="00E65E38">
              <w:rPr>
                <w:rFonts w:ascii="Comic Sans MS" w:hAnsi="Comic Sans MS"/>
                <w:sz w:val="24"/>
              </w:rPr>
              <w:t xml:space="preserve">, who </w:t>
            </w:r>
            <w:r>
              <w:rPr>
                <w:rFonts w:ascii="Comic Sans MS" w:hAnsi="Comic Sans MS"/>
                <w:sz w:val="24"/>
              </w:rPr>
              <w:t>worked with</w:t>
            </w:r>
            <w:r w:rsidRPr="00E65E38">
              <w:rPr>
                <w:rFonts w:ascii="Comic Sans MS" w:hAnsi="Comic Sans MS"/>
                <w:sz w:val="24"/>
              </w:rPr>
              <w:t xml:space="preserve"> Julia Donaldson </w:t>
            </w:r>
            <w:r>
              <w:rPr>
                <w:rFonts w:ascii="Comic Sans MS" w:hAnsi="Comic Sans MS"/>
                <w:sz w:val="24"/>
              </w:rPr>
              <w:t xml:space="preserve">on </w:t>
            </w:r>
            <w:r w:rsidRPr="00E65E38">
              <w:rPr>
                <w:rFonts w:ascii="Comic Sans MS" w:hAnsi="Comic Sans MS"/>
                <w:i/>
                <w:sz w:val="24"/>
              </w:rPr>
              <w:t xml:space="preserve">The </w:t>
            </w:r>
            <w:proofErr w:type="spellStart"/>
            <w:r w:rsidRPr="00E65E38">
              <w:rPr>
                <w:rFonts w:ascii="Comic Sans MS" w:hAnsi="Comic Sans MS"/>
                <w:i/>
                <w:sz w:val="24"/>
              </w:rPr>
              <w:t>Gruffalo</w:t>
            </w:r>
            <w:proofErr w:type="spellEnd"/>
            <w:r w:rsidRPr="00E65E38">
              <w:rPr>
                <w:rFonts w:ascii="Comic Sans MS" w:hAnsi="Comic Sans MS"/>
                <w:sz w:val="24"/>
              </w:rPr>
              <w:t xml:space="preserve"> and </w:t>
            </w:r>
            <w:r>
              <w:rPr>
                <w:rFonts w:ascii="Comic Sans MS" w:hAnsi="Comic Sans MS"/>
                <w:sz w:val="24"/>
              </w:rPr>
              <w:t xml:space="preserve">her </w:t>
            </w:r>
            <w:r w:rsidRPr="00E65E38">
              <w:rPr>
                <w:rFonts w:ascii="Comic Sans MS" w:hAnsi="Comic Sans MS"/>
                <w:sz w:val="24"/>
              </w:rPr>
              <w:t xml:space="preserve">many other </w:t>
            </w:r>
            <w:r>
              <w:rPr>
                <w:rFonts w:ascii="Comic Sans MS" w:hAnsi="Comic Sans MS"/>
                <w:sz w:val="24"/>
              </w:rPr>
              <w:t xml:space="preserve">famous </w:t>
            </w:r>
            <w:r w:rsidRPr="00E65E38">
              <w:rPr>
                <w:rFonts w:ascii="Comic Sans MS" w:hAnsi="Comic Sans MS"/>
                <w:sz w:val="24"/>
              </w:rPr>
              <w:t xml:space="preserve">books. </w:t>
            </w:r>
          </w:p>
        </w:tc>
      </w:tr>
      <w:tr w:rsidR="00072310" w:rsidRPr="00DD12A2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DD12A2" w:rsidRDefault="00E65E38" w:rsidP="00DD1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Our next TT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Rockstars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battle will be next week. Get those fast fingers and brilliant brains ready for the fight…!</w:t>
            </w:r>
          </w:p>
          <w:p w:rsidR="00E65E38" w:rsidRDefault="00E65E38" w:rsidP="00DD1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 week, try another of the White Rose Easter Maths Challenges:</w:t>
            </w:r>
          </w:p>
          <w:p w:rsidR="00E65E38" w:rsidRPr="00DD12A2" w:rsidRDefault="00E65E38" w:rsidP="00DD1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6EF9A4" wp14:editId="7FF2E7B9">
                  <wp:extent cx="5231557" cy="360045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1903" cy="360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BF33C1" w:rsidRPr="002A17D3" w:rsidRDefault="00A56B12" w:rsidP="00404D0F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Enjoy some family time this lunch. Have a chat about your Easter holiday and the memories you have created together. </w:t>
            </w:r>
          </w:p>
        </w:tc>
      </w:tr>
      <w:tr w:rsidR="00072310" w:rsidRPr="002A17D3" w:rsidTr="00F01D3B">
        <w:trPr>
          <w:trHeight w:val="1032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BF33C1" w:rsidRPr="00932DDA" w:rsidRDefault="00A56B12" w:rsidP="00A56B12">
            <w:p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Take a virtual tour of the Natural History Museum by going to </w:t>
            </w:r>
            <w:hyperlink r:id="rId9" w:history="1">
              <w:r w:rsidRPr="00A56B12">
                <w:rPr>
                  <w:rStyle w:val="Hyperlink"/>
                  <w:rFonts w:ascii="Comic Sans MS" w:hAnsi="Comic Sans MS"/>
                  <w:sz w:val="24"/>
                </w:rPr>
                <w:t>nhm.ac.uk/visit/virtual-museum.html</w:t>
              </w:r>
            </w:hyperlink>
            <w:r>
              <w:rPr>
                <w:rFonts w:ascii="Comic Sans MS" w:hAnsi="Comic Sans MS"/>
                <w:sz w:val="24"/>
              </w:rPr>
              <w:t>.</w:t>
            </w:r>
            <w:r w:rsidRPr="00A56B12">
              <w:rPr>
                <w:rFonts w:ascii="Comic Sans MS" w:hAnsi="Comic Sans MS"/>
                <w:sz w:val="24"/>
              </w:rPr>
              <w:t xml:space="preserve"> </w:t>
            </w:r>
            <w:r>
              <w:rPr>
                <w:rFonts w:ascii="Comic Sans MS" w:hAnsi="Comic Sans MS"/>
                <w:sz w:val="24"/>
              </w:rPr>
              <w:t xml:space="preserve">You can take a deep dive into the life of a blue whale, let Sir David Attenborough guide you round the displays, examine a 3D model of Dippy Diplodocus’s skull or be wowed by  </w:t>
            </w:r>
            <w:r>
              <w:rPr>
                <w:rFonts w:ascii="Comic Sans MS" w:hAnsi="Comic Sans MS"/>
                <w:sz w:val="24"/>
              </w:rPr>
              <w:t>images</w:t>
            </w:r>
            <w:r>
              <w:rPr>
                <w:rFonts w:ascii="Comic Sans MS" w:hAnsi="Comic Sans MS"/>
                <w:sz w:val="24"/>
              </w:rPr>
              <w:t xml:space="preserve"> from the Wildlife Photographer of the Year. </w:t>
            </w:r>
            <w:bookmarkStart w:id="0" w:name="_GoBack"/>
            <w:bookmarkEnd w:id="0"/>
          </w:p>
        </w:tc>
      </w:tr>
      <w:tr w:rsidR="00072310" w:rsidRPr="002A17D3" w:rsidTr="00072310">
        <w:trPr>
          <w:trHeight w:val="1016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A56B12" w:rsidRPr="00A56B12" w:rsidRDefault="00A56B12" w:rsidP="00A56B12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Get up and moving with Cosmic Kids Yoga, a mix of </w:t>
            </w:r>
            <w:r w:rsidRPr="00A56B12">
              <w:rPr>
                <w:rFonts w:ascii="Comic Sans MS" w:hAnsi="Comic Sans MS" w:cs="Arial"/>
                <w:color w:val="030303"/>
                <w:sz w:val="24"/>
                <w:szCs w:val="24"/>
              </w:rPr>
              <w:t xml:space="preserve">Yoga, mindfulness and relaxation designed </w:t>
            </w:r>
            <w:r w:rsidRPr="00A56B12">
              <w:rPr>
                <w:rFonts w:ascii="Comic Sans MS" w:hAnsi="Comic Sans MS" w:cs="Arial"/>
                <w:color w:val="030303"/>
                <w:sz w:val="24"/>
                <w:szCs w:val="24"/>
              </w:rPr>
              <w:t>especially</w:t>
            </w:r>
            <w:r w:rsidRPr="00A56B12">
              <w:rPr>
                <w:rFonts w:ascii="Comic Sans MS" w:hAnsi="Comic Sans MS" w:cs="Arial"/>
                <w:color w:val="030303"/>
                <w:sz w:val="24"/>
                <w:szCs w:val="24"/>
              </w:rPr>
              <w:t xml:space="preserve"> for </w:t>
            </w:r>
            <w:r>
              <w:rPr>
                <w:rFonts w:ascii="Comic Sans MS" w:hAnsi="Comic Sans MS" w:cs="Arial"/>
                <w:color w:val="030303"/>
                <w:sz w:val="24"/>
                <w:szCs w:val="24"/>
              </w:rPr>
              <w:t xml:space="preserve">children. </w:t>
            </w:r>
            <w:hyperlink r:id="rId10" w:history="1">
              <w:r w:rsidRPr="00A56B12">
                <w:rPr>
                  <w:rStyle w:val="Hyperlink"/>
                  <w:rFonts w:ascii="Comic Sans MS" w:hAnsi="Comic Sans MS"/>
                  <w:color w:val="auto"/>
                  <w:sz w:val="24"/>
                  <w:u w:val="none"/>
                </w:rPr>
                <w:t xml:space="preserve">Go to </w:t>
              </w:r>
              <w:r w:rsidRPr="00A56B12">
                <w:rPr>
                  <w:rStyle w:val="Hyperlink"/>
                  <w:rFonts w:ascii="Comic Sans MS" w:hAnsi="Comic Sans MS"/>
                  <w:sz w:val="24"/>
                </w:rPr>
                <w:t>youtube.com/user/</w:t>
              </w:r>
              <w:proofErr w:type="spellStart"/>
              <w:r w:rsidRPr="00A56B12">
                <w:rPr>
                  <w:rStyle w:val="Hyperlink"/>
                  <w:rFonts w:ascii="Comic Sans MS" w:hAnsi="Comic Sans MS"/>
                  <w:sz w:val="24"/>
                </w:rPr>
                <w:t>CosmicKidsYoga</w:t>
              </w:r>
              <w:proofErr w:type="spellEnd"/>
            </w:hyperlink>
            <w:r>
              <w:rPr>
                <w:rFonts w:ascii="Comic Sans MS" w:hAnsi="Comic Sans MS"/>
                <w:sz w:val="24"/>
              </w:rPr>
              <w:t xml:space="preserve"> and choose a video from the ‘older kids’ playlist. See who else you can encourage to join in with you!</w:t>
            </w:r>
          </w:p>
        </w:tc>
      </w:tr>
    </w:tbl>
    <w:p w:rsidR="003B2D51" w:rsidRDefault="003B2D51"/>
    <w:p w:rsidR="00932DDA" w:rsidRDefault="00932DDA">
      <w:r w:rsidRPr="00932DDA">
        <w:rPr>
          <w:noProof/>
          <w:lang w:eastAsia="en-GB"/>
        </w:rPr>
        <w:lastRenderedPageBreak/>
        <w:t xml:space="preserve"> </w:t>
      </w:r>
    </w:p>
    <w:sectPr w:rsidR="00932DDA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5C"/>
    <w:multiLevelType w:val="hybridMultilevel"/>
    <w:tmpl w:val="EC4481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2F84787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C8F"/>
    <w:multiLevelType w:val="hybridMultilevel"/>
    <w:tmpl w:val="7E1A23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72E9F"/>
    <w:multiLevelType w:val="multilevel"/>
    <w:tmpl w:val="AB8C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9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20C6A"/>
    <w:rsid w:val="001D1250"/>
    <w:rsid w:val="001D6B95"/>
    <w:rsid w:val="002A17D3"/>
    <w:rsid w:val="002C2AF0"/>
    <w:rsid w:val="003B2D51"/>
    <w:rsid w:val="00404D0F"/>
    <w:rsid w:val="00607536"/>
    <w:rsid w:val="00615F37"/>
    <w:rsid w:val="00671910"/>
    <w:rsid w:val="0068145D"/>
    <w:rsid w:val="00714000"/>
    <w:rsid w:val="00773A17"/>
    <w:rsid w:val="008612CD"/>
    <w:rsid w:val="00867EDC"/>
    <w:rsid w:val="008D7AFF"/>
    <w:rsid w:val="009311EE"/>
    <w:rsid w:val="00932DDA"/>
    <w:rsid w:val="009C560E"/>
    <w:rsid w:val="009D17EE"/>
    <w:rsid w:val="00A56B12"/>
    <w:rsid w:val="00AA4B65"/>
    <w:rsid w:val="00AC1063"/>
    <w:rsid w:val="00B6181D"/>
    <w:rsid w:val="00BB6F8B"/>
    <w:rsid w:val="00BE61CC"/>
    <w:rsid w:val="00BF33C1"/>
    <w:rsid w:val="00C13FE9"/>
    <w:rsid w:val="00D34A06"/>
    <w:rsid w:val="00DA2FD5"/>
    <w:rsid w:val="00DD12A2"/>
    <w:rsid w:val="00E65E38"/>
    <w:rsid w:val="00F01D3B"/>
    <w:rsid w:val="00F12CD8"/>
    <w:rsid w:val="00F355A0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3C7A507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ntro">
    <w:name w:val="intro"/>
    <w:basedOn w:val="Normal"/>
    <w:rsid w:val="00867EDC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3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issuu.com/nosycrow/docs/coronavirus_ins/1?ff&amp;hideShareButton=tru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m.ac.uk/visit/virtual-museum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1686FA3</Template>
  <TotalTime>17</TotalTime>
  <Pages>2</Pages>
  <Words>228</Words>
  <Characters>1165</Characters>
  <Application>Microsoft Office Word</Application>
  <DocSecurity>0</DocSecurity>
  <Lines>39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3</cp:revision>
  <dcterms:created xsi:type="dcterms:W3CDTF">2020-04-15T20:19:00Z</dcterms:created>
  <dcterms:modified xsi:type="dcterms:W3CDTF">2020-04-16T18:18:00Z</dcterms:modified>
</cp:coreProperties>
</file>