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308E71A6" w:rsidR="00F35560" w:rsidRPr="003A4E47" w:rsidRDefault="00A20CF5" w:rsidP="002044E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7216" behindDoc="0" locked="0" layoutInCell="1" allowOverlap="1" wp14:anchorId="47EA5089" wp14:editId="41A6F570">
            <wp:simplePos x="0" y="0"/>
            <wp:positionH relativeFrom="margin">
              <wp:posOffset>5328161</wp:posOffset>
            </wp:positionH>
            <wp:positionV relativeFrom="paragraph">
              <wp:posOffset>222</wp:posOffset>
            </wp:positionV>
            <wp:extent cx="888365" cy="916940"/>
            <wp:effectExtent l="0" t="0" r="6985"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888365" cy="91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44EA">
        <w:rPr>
          <w:rFonts w:ascii="Comic Sans MS" w:hAnsi="Comic Sans MS"/>
          <w:sz w:val="16"/>
          <w:szCs w:val="18"/>
        </w:rPr>
        <w:tab/>
      </w:r>
    </w:p>
    <w:p w14:paraId="72B49C55" w14:textId="55FC310D" w:rsidR="008F3F81" w:rsidRPr="00867F84" w:rsidRDefault="00D447D5" w:rsidP="00D447D5">
      <w:pPr>
        <w:rPr>
          <w:rFonts w:ascii="Comic Sans MS" w:hAnsi="Comic Sans MS"/>
          <w:sz w:val="28"/>
          <w:szCs w:val="28"/>
        </w:rPr>
      </w:pPr>
      <w:r>
        <w:rPr>
          <w:rFonts w:ascii="Comic Sans MS" w:hAnsi="Comic Sans MS"/>
          <w:sz w:val="28"/>
          <w:szCs w:val="28"/>
        </w:rPr>
        <w:t>Week 1</w:t>
      </w:r>
      <w:r w:rsidR="003A4E47" w:rsidRPr="00867F84">
        <w:rPr>
          <w:rFonts w:ascii="Comic Sans MS" w:hAnsi="Comic Sans MS"/>
          <w:sz w:val="28"/>
          <w:szCs w:val="28"/>
        </w:rPr>
        <w:t xml:space="preserve">: </w:t>
      </w:r>
      <w:r w:rsidR="002044EA" w:rsidRPr="00867F84">
        <w:rPr>
          <w:rFonts w:ascii="Comic Sans MS" w:hAnsi="Comic Sans MS"/>
          <w:sz w:val="28"/>
          <w:szCs w:val="28"/>
        </w:rPr>
        <w:t xml:space="preserve">Friday </w:t>
      </w:r>
      <w:r w:rsidR="00D10FFB">
        <w:rPr>
          <w:rFonts w:ascii="Comic Sans MS" w:hAnsi="Comic Sans MS"/>
          <w:sz w:val="28"/>
          <w:szCs w:val="28"/>
        </w:rPr>
        <w:t>12th</w:t>
      </w:r>
      <w:r w:rsidR="008873F6" w:rsidRPr="00867F84">
        <w:rPr>
          <w:rFonts w:ascii="Comic Sans MS" w:hAnsi="Comic Sans MS"/>
          <w:sz w:val="28"/>
          <w:szCs w:val="28"/>
        </w:rPr>
        <w:t xml:space="preserve"> September </w:t>
      </w:r>
      <w:r w:rsidR="003A4E47" w:rsidRPr="00867F84">
        <w:rPr>
          <w:rFonts w:ascii="Comic Sans MS" w:hAnsi="Comic Sans MS"/>
          <w:sz w:val="28"/>
          <w:szCs w:val="28"/>
        </w:rPr>
        <w:t>202</w:t>
      </w:r>
      <w:r w:rsidR="00837BF5" w:rsidRPr="00867F84">
        <w:rPr>
          <w:rFonts w:ascii="Comic Sans MS" w:hAnsi="Comic Sans MS"/>
          <w:sz w:val="28"/>
          <w:szCs w:val="28"/>
        </w:rPr>
        <w:t>5</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DF59734" w14:textId="77777777" w:rsidR="00EB4DCD" w:rsidRPr="00867F84" w:rsidRDefault="00EB4DCD" w:rsidP="004F5E61">
      <w:pPr>
        <w:ind w:left="284"/>
        <w:rPr>
          <w:rFonts w:ascii="Comic Sans MS" w:hAnsi="Comic Sans MS"/>
          <w:b/>
          <w:sz w:val="28"/>
          <w:szCs w:val="28"/>
        </w:rPr>
      </w:pPr>
    </w:p>
    <w:p w14:paraId="63B1DC0A" w14:textId="00B1705B" w:rsidR="00671E21" w:rsidRPr="00867F84" w:rsidRDefault="00671E21" w:rsidP="004F5E61">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343" w:type="dxa"/>
        <w:tblInd w:w="284" w:type="dxa"/>
        <w:tblLook w:val="04A0" w:firstRow="1" w:lastRow="0" w:firstColumn="1" w:lastColumn="0" w:noHBand="0" w:noVBand="1"/>
      </w:tblPr>
      <w:tblGrid>
        <w:gridCol w:w="10343"/>
      </w:tblGrid>
      <w:tr w:rsidR="000D7377" w:rsidRPr="00867F84" w14:paraId="0AF091CC" w14:textId="77777777" w:rsidTr="000D7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1FE33E52" w14:textId="77777777" w:rsidR="000D7377" w:rsidRPr="00867F84" w:rsidRDefault="000D7377" w:rsidP="004F5E61">
            <w:pPr>
              <w:rPr>
                <w:rFonts w:ascii="Comic Sans MS" w:hAnsi="Comic Sans MS"/>
                <w:sz w:val="28"/>
                <w:szCs w:val="28"/>
              </w:rPr>
            </w:pPr>
            <w:r w:rsidRPr="00867F84">
              <w:rPr>
                <w:rFonts w:ascii="Comic Sans MS" w:hAnsi="Comic Sans MS"/>
                <w:sz w:val="28"/>
                <w:szCs w:val="28"/>
              </w:rPr>
              <w:t>Weekly checklist</w:t>
            </w:r>
          </w:p>
        </w:tc>
      </w:tr>
      <w:tr w:rsidR="000D7377" w:rsidRPr="00867F84" w14:paraId="2504AB04" w14:textId="77777777" w:rsidTr="000D7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01A5F137" w14:textId="6DCEFF52" w:rsidR="000D7377" w:rsidRPr="00867F84" w:rsidRDefault="000D7377" w:rsidP="004F5E61">
            <w:pPr>
              <w:rPr>
                <w:rFonts w:ascii="Comic Sans MS" w:hAnsi="Comic Sans MS"/>
                <w:bCs w:val="0"/>
                <w:sz w:val="28"/>
                <w:szCs w:val="28"/>
              </w:rPr>
            </w:pPr>
            <w:r w:rsidRPr="00867F84">
              <w:rPr>
                <w:rFonts w:ascii="Comic Sans MS" w:hAnsi="Comic Sans MS"/>
                <w:sz w:val="28"/>
                <w:szCs w:val="28"/>
              </w:rPr>
              <w:t xml:space="preserve">Reading: </w:t>
            </w:r>
          </w:p>
          <w:p w14:paraId="420518C0" w14:textId="08B72E65" w:rsidR="000D7377" w:rsidRPr="00867F84" w:rsidRDefault="000D7377" w:rsidP="00433E4E">
            <w:pPr>
              <w:rPr>
                <w:rFonts w:ascii="Comic Sans MS" w:hAnsi="Comic Sans MS"/>
                <w:sz w:val="28"/>
                <w:szCs w:val="28"/>
              </w:rPr>
            </w:pPr>
            <w:r w:rsidRPr="00867F84">
              <w:rPr>
                <w:rFonts w:ascii="Comic Sans MS" w:hAnsi="Comic Sans MS"/>
                <w:sz w:val="28"/>
                <w:szCs w:val="28"/>
              </w:rPr>
              <w:t xml:space="preserve">Read at least 5 times a week. Written in the Reading Record (we check these on </w:t>
            </w:r>
            <w:r w:rsidRPr="00867F84">
              <w:rPr>
                <w:rFonts w:ascii="Comic Sans MS" w:hAnsi="Comic Sans MS"/>
                <w:sz w:val="28"/>
                <w:szCs w:val="28"/>
                <w:u w:val="single"/>
              </w:rPr>
              <w:t>Mondays</w:t>
            </w:r>
            <w:r w:rsidRPr="00867F84">
              <w:rPr>
                <w:rFonts w:ascii="Comic Sans MS" w:hAnsi="Comic Sans MS"/>
                <w:sz w:val="28"/>
                <w:szCs w:val="28"/>
              </w:rPr>
              <w:t>)</w:t>
            </w:r>
          </w:p>
        </w:tc>
      </w:tr>
      <w:tr w:rsidR="000D7377" w:rsidRPr="00867F84" w14:paraId="48D6B378" w14:textId="77777777" w:rsidTr="000D7377">
        <w:trPr>
          <w:trHeight w:val="300"/>
        </w:trPr>
        <w:tc>
          <w:tcPr>
            <w:cnfStyle w:val="001000000000" w:firstRow="0" w:lastRow="0" w:firstColumn="1" w:lastColumn="0" w:oddVBand="0" w:evenVBand="0" w:oddHBand="0" w:evenHBand="0" w:firstRowFirstColumn="0" w:firstRowLastColumn="0" w:lastRowFirstColumn="0" w:lastRowLastColumn="0"/>
            <w:tcW w:w="10343" w:type="dxa"/>
          </w:tcPr>
          <w:p w14:paraId="49892860" w14:textId="77777777" w:rsidR="000D7377" w:rsidRPr="00867F84" w:rsidRDefault="000D7377" w:rsidP="08CED740">
            <w:pPr>
              <w:rPr>
                <w:rFonts w:ascii="Comic Sans MS" w:hAnsi="Comic Sans MS"/>
                <w:sz w:val="28"/>
                <w:szCs w:val="28"/>
              </w:rPr>
            </w:pPr>
            <w:r w:rsidRPr="00867F84">
              <w:rPr>
                <w:rFonts w:ascii="Comic Sans MS" w:hAnsi="Comic Sans MS"/>
                <w:sz w:val="28"/>
                <w:szCs w:val="28"/>
              </w:rPr>
              <w:t xml:space="preserve">Reading Plus </w:t>
            </w:r>
          </w:p>
          <w:p w14:paraId="008EA92F" w14:textId="0057F61B" w:rsidR="000D7377" w:rsidRPr="00867F84" w:rsidRDefault="000D7377" w:rsidP="08CED740">
            <w:pPr>
              <w:rPr>
                <w:rFonts w:ascii="Comic Sans MS" w:hAnsi="Comic Sans MS"/>
                <w:i/>
                <w:iCs/>
                <w:sz w:val="28"/>
                <w:szCs w:val="28"/>
              </w:rPr>
            </w:pPr>
            <w:r w:rsidRPr="00867F84">
              <w:rPr>
                <w:rFonts w:ascii="Comic Sans MS" w:hAnsi="Comic Sans MS"/>
                <w:sz w:val="28"/>
                <w:szCs w:val="28"/>
              </w:rPr>
              <w:t>Complete your x5</w:t>
            </w:r>
            <w:r w:rsidRPr="00867F84">
              <w:rPr>
                <w:rFonts w:ascii="Comic Sans MS" w:hAnsi="Comic Sans MS"/>
                <w:color w:val="FF0000"/>
                <w:sz w:val="28"/>
                <w:szCs w:val="28"/>
              </w:rPr>
              <w:t xml:space="preserve"> </w:t>
            </w:r>
            <w:r w:rsidRPr="00867F84">
              <w:rPr>
                <w:rFonts w:ascii="Comic Sans MS" w:hAnsi="Comic Sans MS"/>
                <w:sz w:val="28"/>
                <w:szCs w:val="28"/>
              </w:rPr>
              <w:t xml:space="preserve">sessions </w:t>
            </w:r>
            <w:r w:rsidRPr="00867F84">
              <w:rPr>
                <w:rFonts w:ascii="Comic Sans MS" w:hAnsi="Comic Sans MS"/>
                <w:i/>
                <w:iCs/>
                <w:sz w:val="28"/>
                <w:szCs w:val="28"/>
              </w:rPr>
              <w:t xml:space="preserve">(including at least x2 completed at school) </w:t>
            </w:r>
          </w:p>
          <w:p w14:paraId="4E026521" w14:textId="48707245" w:rsidR="000D7377" w:rsidRPr="00867F84" w:rsidRDefault="000D7377" w:rsidP="08CED740">
            <w:pPr>
              <w:rPr>
                <w:rFonts w:ascii="Comic Sans MS" w:hAnsi="Comic Sans MS"/>
                <w:sz w:val="28"/>
                <w:szCs w:val="28"/>
              </w:rPr>
            </w:pPr>
            <w:r w:rsidRPr="00867F84">
              <w:rPr>
                <w:rFonts w:ascii="Comic Sans MS" w:hAnsi="Comic Sans MS"/>
                <w:i/>
                <w:sz w:val="28"/>
                <w:szCs w:val="28"/>
              </w:rPr>
              <w:t>**These can count as part of your 5 reads above. Record them in your reading record.</w:t>
            </w:r>
          </w:p>
        </w:tc>
      </w:tr>
      <w:tr w:rsidR="000D7377" w:rsidRPr="00867F84" w14:paraId="305839F3" w14:textId="77777777" w:rsidTr="000D7377">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0343" w:type="dxa"/>
          </w:tcPr>
          <w:p w14:paraId="558B5AA5" w14:textId="718FD014" w:rsidR="000D7377" w:rsidRDefault="000D7377" w:rsidP="00671E21">
            <w:pPr>
              <w:rPr>
                <w:rFonts w:ascii="Comic Sans MS" w:hAnsi="Comic Sans MS"/>
                <w:b w:val="0"/>
                <w:sz w:val="28"/>
                <w:szCs w:val="28"/>
                <w:u w:val="single"/>
              </w:rPr>
            </w:pPr>
            <w:r w:rsidRPr="002477CE">
              <w:rPr>
                <w:rFonts w:ascii="Comic Sans MS" w:hAnsi="Comic Sans MS"/>
                <w:bCs w:val="0"/>
                <w:sz w:val="28"/>
                <w:szCs w:val="28"/>
                <w:u w:val="single"/>
              </w:rPr>
              <w:t>Spellings: Please refer to Medium Term Plan - Stage 4</w:t>
            </w:r>
            <w:r>
              <w:rPr>
                <w:rFonts w:ascii="Comic Sans MS" w:hAnsi="Comic Sans MS"/>
                <w:bCs w:val="0"/>
                <w:sz w:val="28"/>
                <w:szCs w:val="28"/>
                <w:u w:val="single"/>
              </w:rPr>
              <w:t xml:space="preserve">  page 4</w:t>
            </w:r>
          </w:p>
          <w:p w14:paraId="53BEDD4F" w14:textId="3DE43172" w:rsidR="000D7377" w:rsidRDefault="000D7377" w:rsidP="00671E21">
            <w:pPr>
              <w:rPr>
                <w:rFonts w:ascii="Comic Sans MS" w:hAnsi="Comic Sans MS"/>
                <w:bCs w:val="0"/>
                <w:sz w:val="28"/>
                <w:szCs w:val="28"/>
              </w:rPr>
            </w:pPr>
            <w:r>
              <w:rPr>
                <w:rFonts w:ascii="Comic Sans MS" w:hAnsi="Comic Sans MS"/>
                <w:b w:val="0"/>
                <w:sz w:val="28"/>
                <w:szCs w:val="28"/>
              </w:rPr>
              <w:t>This can be found on TRJS website: our learning: year 4 – 4</w:t>
            </w:r>
            <w:r w:rsidRPr="00573ED1">
              <w:rPr>
                <w:rFonts w:ascii="Comic Sans MS" w:hAnsi="Comic Sans MS"/>
                <w:b w:val="0"/>
                <w:sz w:val="28"/>
                <w:szCs w:val="28"/>
                <w:vertAlign w:val="superscript"/>
              </w:rPr>
              <w:t>th</w:t>
            </w:r>
            <w:r>
              <w:rPr>
                <w:rFonts w:ascii="Comic Sans MS" w:hAnsi="Comic Sans MS"/>
                <w:b w:val="0"/>
                <w:sz w:val="28"/>
                <w:szCs w:val="28"/>
              </w:rPr>
              <w:t xml:space="preserve"> tab down titled spelling yearly overview</w:t>
            </w:r>
            <w:r w:rsidR="00C23DF4">
              <w:rPr>
                <w:rFonts w:ascii="Comic Sans MS" w:hAnsi="Comic Sans MS"/>
                <w:b w:val="0"/>
                <w:sz w:val="28"/>
                <w:szCs w:val="28"/>
              </w:rPr>
              <w:t xml:space="preserve"> – page 4</w:t>
            </w:r>
          </w:p>
          <w:p w14:paraId="42999641" w14:textId="77777777" w:rsidR="000D7377" w:rsidRPr="00253056" w:rsidRDefault="000D7377" w:rsidP="00671E21">
            <w:pPr>
              <w:rPr>
                <w:rFonts w:ascii="Comic Sans MS" w:hAnsi="Comic Sans MS"/>
                <w:b w:val="0"/>
                <w:sz w:val="28"/>
                <w:szCs w:val="28"/>
              </w:rPr>
            </w:pPr>
          </w:p>
          <w:p w14:paraId="43852FDF" w14:textId="77777777" w:rsidR="000D7377" w:rsidRDefault="000D7377" w:rsidP="00671E21">
            <w:pPr>
              <w:rPr>
                <w:rFonts w:ascii="Comic Sans MS" w:hAnsi="Comic Sans MS"/>
                <w:b w:val="0"/>
                <w:bCs w:val="0"/>
                <w:sz w:val="28"/>
                <w:szCs w:val="28"/>
              </w:rPr>
            </w:pPr>
            <w:r w:rsidRPr="00867F84">
              <w:rPr>
                <w:rFonts w:ascii="Comic Sans MS" w:hAnsi="Comic Sans MS"/>
                <w:b w:val="0"/>
                <w:sz w:val="28"/>
                <w:szCs w:val="28"/>
              </w:rPr>
              <w:t>These are your spellings to practice</w:t>
            </w:r>
            <w:r>
              <w:rPr>
                <w:rFonts w:ascii="Comic Sans MS" w:hAnsi="Comic Sans MS"/>
                <w:sz w:val="28"/>
                <w:szCs w:val="28"/>
              </w:rPr>
              <w:t xml:space="preserve">: </w:t>
            </w:r>
          </w:p>
          <w:p w14:paraId="553FB325" w14:textId="2DD41152" w:rsidR="000D7377" w:rsidRDefault="000D7377" w:rsidP="00671E21">
            <w:pPr>
              <w:rPr>
                <w:rFonts w:ascii="Comic Sans MS" w:hAnsi="Comic Sans MS"/>
                <w:b w:val="0"/>
                <w:sz w:val="28"/>
                <w:szCs w:val="28"/>
              </w:rPr>
            </w:pPr>
          </w:p>
          <w:p w14:paraId="0B556219" w14:textId="2254F3A1" w:rsidR="00222B09" w:rsidRPr="00222B09" w:rsidRDefault="00222B09" w:rsidP="00222B09">
            <w:pPr>
              <w:rPr>
                <w:rFonts w:ascii="Comic Sans MS" w:hAnsi="Comic Sans MS"/>
                <w:bCs w:val="0"/>
                <w:sz w:val="28"/>
                <w:szCs w:val="28"/>
              </w:rPr>
            </w:pPr>
            <w:r w:rsidRPr="00222B09">
              <w:rPr>
                <w:rFonts w:ascii="Comic Sans MS" w:hAnsi="Comic Sans MS"/>
                <w:bCs w:val="0"/>
                <w:sz w:val="28"/>
                <w:szCs w:val="28"/>
              </w:rPr>
              <w:t>Step 2: Words with the prefix ’in-’ meaning ‘not’</w:t>
            </w:r>
          </w:p>
          <w:p w14:paraId="4D3DE5B8" w14:textId="1AA39FBD" w:rsidR="00D10FFB" w:rsidRDefault="00222B09" w:rsidP="00222B09">
            <w:pPr>
              <w:rPr>
                <w:rFonts w:ascii="Comic Sans MS" w:hAnsi="Comic Sans MS"/>
                <w:b w:val="0"/>
                <w:sz w:val="28"/>
                <w:szCs w:val="28"/>
              </w:rPr>
            </w:pPr>
            <w:r w:rsidRPr="00222B09">
              <w:rPr>
                <w:rFonts w:ascii="Comic Sans MS" w:hAnsi="Comic Sans MS"/>
                <w:bCs w:val="0"/>
                <w:sz w:val="28"/>
                <w:szCs w:val="28"/>
              </w:rPr>
              <w:t>inability, inactive, inadequate, incorrect, incurable, indefinite, inelegant, inflexible, insecure, invisible</w:t>
            </w:r>
          </w:p>
          <w:p w14:paraId="46F42492" w14:textId="77777777" w:rsidR="00222B09" w:rsidRPr="00867F84" w:rsidRDefault="00222B09" w:rsidP="00222B09">
            <w:pPr>
              <w:rPr>
                <w:rFonts w:ascii="Comic Sans MS" w:hAnsi="Comic Sans MS"/>
                <w:bCs w:val="0"/>
                <w:sz w:val="28"/>
                <w:szCs w:val="28"/>
              </w:rPr>
            </w:pPr>
          </w:p>
          <w:p w14:paraId="1C6C3B37" w14:textId="77777777" w:rsidR="000D7377" w:rsidRDefault="000D7377" w:rsidP="003D5870">
            <w:pPr>
              <w:rPr>
                <w:rFonts w:ascii="Comic Sans MS" w:hAnsi="Comic Sans MS"/>
                <w:b w:val="0"/>
                <w:bCs w:val="0"/>
                <w:sz w:val="28"/>
                <w:szCs w:val="28"/>
              </w:rPr>
            </w:pPr>
            <w:r w:rsidRPr="00867F84">
              <w:rPr>
                <w:rFonts w:ascii="Comic Sans MS" w:hAnsi="Comic Sans MS"/>
                <w:b w:val="0"/>
                <w:sz w:val="28"/>
                <w:szCs w:val="28"/>
              </w:rPr>
              <w:t>You can use your Spelling Shed log in to help.</w:t>
            </w:r>
            <w:r w:rsidRPr="00867F84">
              <w:rPr>
                <w:rFonts w:ascii="Comic Sans MS" w:hAnsi="Comic Sans MS"/>
                <w:sz w:val="28"/>
                <w:szCs w:val="28"/>
              </w:rPr>
              <w:t xml:space="preserve"> </w:t>
            </w:r>
          </w:p>
          <w:p w14:paraId="290DBE20" w14:textId="0CAD22C0" w:rsidR="000D7377" w:rsidRPr="00867F84" w:rsidRDefault="000D7377" w:rsidP="5A41FC25">
            <w:pPr>
              <w:jc w:val="center"/>
              <w:rPr>
                <w:rFonts w:ascii="Comic Sans MS" w:hAnsi="Comic Sans MS"/>
                <w:sz w:val="28"/>
                <w:szCs w:val="28"/>
              </w:rPr>
            </w:pPr>
          </w:p>
        </w:tc>
      </w:tr>
      <w:tr w:rsidR="000D7377" w:rsidRPr="00867F84" w14:paraId="6565DF99" w14:textId="77777777" w:rsidTr="000D7377">
        <w:tc>
          <w:tcPr>
            <w:cnfStyle w:val="001000000000" w:firstRow="0" w:lastRow="0" w:firstColumn="1" w:lastColumn="0" w:oddVBand="0" w:evenVBand="0" w:oddHBand="0" w:evenHBand="0" w:firstRowFirstColumn="0" w:firstRowLastColumn="0" w:lastRowFirstColumn="0" w:lastRowLastColumn="0"/>
            <w:tcW w:w="10343" w:type="dxa"/>
          </w:tcPr>
          <w:p w14:paraId="196FFF58" w14:textId="77777777" w:rsidR="000D7377" w:rsidRPr="00867F84" w:rsidRDefault="000D7377" w:rsidP="00EB5C30">
            <w:pPr>
              <w:rPr>
                <w:rFonts w:ascii="Comic Sans MS" w:hAnsi="Comic Sans MS"/>
                <w:sz w:val="28"/>
                <w:szCs w:val="28"/>
              </w:rPr>
            </w:pPr>
            <w:r w:rsidRPr="00867F84">
              <w:rPr>
                <w:rFonts w:ascii="Comic Sans MS" w:hAnsi="Comic Sans MS"/>
                <w:sz w:val="28"/>
                <w:szCs w:val="28"/>
              </w:rPr>
              <w:t>Times Tables</w:t>
            </w:r>
          </w:p>
          <w:p w14:paraId="3478DA68" w14:textId="0C61B6A7" w:rsidR="000D7377" w:rsidRPr="00867F84" w:rsidRDefault="000D7377" w:rsidP="00433E4E">
            <w:pPr>
              <w:rPr>
                <w:rFonts w:ascii="Comic Sans MS" w:hAnsi="Comic Sans MS"/>
                <w:bCs w:val="0"/>
                <w:sz w:val="28"/>
                <w:szCs w:val="28"/>
              </w:rPr>
            </w:pPr>
            <w:r w:rsidRPr="00867F84">
              <w:rPr>
                <w:rFonts w:ascii="Comic Sans MS" w:hAnsi="Comic Sans MS"/>
                <w:sz w:val="28"/>
                <w:szCs w:val="28"/>
              </w:rPr>
              <w:t xml:space="preserve">Practise for at least 30 minutes over the week on TT Rock Stars. </w:t>
            </w:r>
          </w:p>
          <w:p w14:paraId="08021EEE" w14:textId="1F2A064B" w:rsidR="000D7377" w:rsidRPr="00867F84" w:rsidRDefault="000D7377" w:rsidP="00B37003">
            <w:pPr>
              <w:rPr>
                <w:rFonts w:ascii="Comic Sans MS" w:hAnsi="Comic Sans MS"/>
                <w:sz w:val="28"/>
                <w:szCs w:val="28"/>
              </w:rPr>
            </w:pPr>
          </w:p>
        </w:tc>
      </w:tr>
    </w:tbl>
    <w:p w14:paraId="085B0A89" w14:textId="77777777" w:rsidR="00686233" w:rsidRPr="00867F84" w:rsidRDefault="00686233">
      <w:pPr>
        <w:rPr>
          <w:sz w:val="28"/>
          <w:szCs w:val="28"/>
        </w:rPr>
      </w:pPr>
    </w:p>
    <w:p w14:paraId="4EC9E9FE" w14:textId="03F953CC" w:rsidR="00912E9E" w:rsidRPr="00530FFF" w:rsidRDefault="002F124A" w:rsidP="00544770">
      <w:pPr>
        <w:rPr>
          <w:rFonts w:ascii="Comic Sans MS" w:hAnsi="Comic Sans MS"/>
        </w:rPr>
      </w:pPr>
      <w:r w:rsidRPr="00867F84">
        <w:rPr>
          <w:rFonts w:ascii="Comic Sans MS" w:hAnsi="Comic Sans MS"/>
          <w:b/>
          <w:color w:val="FF0000"/>
          <w:sz w:val="28"/>
          <w:szCs w:val="28"/>
        </w:rPr>
        <w:t xml:space="preserve">  </w:t>
      </w:r>
      <w:r w:rsidR="00031E54" w:rsidRPr="00530FFF">
        <w:rPr>
          <w:rFonts w:ascii="Comic Sans MS" w:hAnsi="Comic Sans MS"/>
          <w:b/>
          <w:bCs/>
          <w:highlight w:val="yellow"/>
          <w:u w:val="single"/>
        </w:rPr>
        <w:t>Maths</w:t>
      </w:r>
      <w:r w:rsidR="00031E54" w:rsidRPr="00530FFF">
        <w:rPr>
          <w:rFonts w:ascii="Comic Sans MS" w:hAnsi="Comic Sans MS"/>
        </w:rPr>
        <w:t xml:space="preserve">: </w:t>
      </w:r>
      <w:r w:rsidR="007907A4" w:rsidRPr="00530FFF">
        <w:rPr>
          <w:rFonts w:ascii="Comic Sans MS" w:hAnsi="Comic Sans MS"/>
        </w:rPr>
        <w:t xml:space="preserve">Place Value </w:t>
      </w:r>
    </w:p>
    <w:p w14:paraId="32192E11" w14:textId="530157EA" w:rsidR="00544770" w:rsidRPr="00530FFF" w:rsidRDefault="00A74A35" w:rsidP="00544770">
      <w:pPr>
        <w:rPr>
          <w:rFonts w:ascii="Comic Sans MS" w:hAnsi="Comic Sans MS"/>
        </w:rPr>
      </w:pPr>
      <w:r>
        <w:rPr>
          <w:rFonts w:ascii="Comic Sans MS" w:hAnsi="Comic Sans MS"/>
        </w:rPr>
        <w:t xml:space="preserve">   </w:t>
      </w:r>
      <w:r w:rsidR="00AA5A39" w:rsidRPr="00530FFF">
        <w:rPr>
          <w:rFonts w:ascii="Comic Sans MS" w:hAnsi="Comic Sans MS"/>
        </w:rPr>
        <w:t xml:space="preserve">WORDS OF THE WEEK: </w:t>
      </w:r>
      <w:r w:rsidR="00717EF6" w:rsidRPr="00530FFF">
        <w:rPr>
          <w:rFonts w:ascii="Comic Sans MS" w:hAnsi="Comic Sans MS"/>
        </w:rPr>
        <w:t xml:space="preserve"> ones, tens, hundreds, thousands</w:t>
      </w:r>
      <w:r>
        <w:rPr>
          <w:rFonts w:ascii="Comic Sans MS" w:hAnsi="Comic Sans MS"/>
        </w:rPr>
        <w:t xml:space="preserve">, ten </w:t>
      </w:r>
      <w:r w:rsidR="00445C10">
        <w:rPr>
          <w:rFonts w:ascii="Comic Sans MS" w:hAnsi="Comic Sans MS"/>
        </w:rPr>
        <w:t>thousand</w:t>
      </w:r>
    </w:p>
    <w:p w14:paraId="047B5848" w14:textId="77777777" w:rsidR="00DE5987" w:rsidRPr="00530FFF" w:rsidRDefault="00DE5987" w:rsidP="00544770">
      <w:pPr>
        <w:rPr>
          <w:rFonts w:ascii="Comic Sans MS" w:hAnsi="Comic Sans MS"/>
        </w:rPr>
      </w:pPr>
    </w:p>
    <w:p w14:paraId="51DE6456" w14:textId="3443D6E8" w:rsidR="000B5E4C" w:rsidRPr="00530FFF" w:rsidRDefault="00031E54" w:rsidP="000B5E4C">
      <w:pPr>
        <w:ind w:left="284"/>
        <w:rPr>
          <w:rFonts w:ascii="Comic Sans MS" w:hAnsi="Comic Sans MS"/>
        </w:rPr>
      </w:pPr>
      <w:r w:rsidRPr="00530FFF">
        <w:rPr>
          <w:rFonts w:ascii="Comic Sans MS" w:hAnsi="Comic Sans MS"/>
          <w:b/>
          <w:bCs/>
          <w:highlight w:val="yellow"/>
          <w:u w:val="single"/>
        </w:rPr>
        <w:t>English</w:t>
      </w:r>
      <w:r w:rsidRPr="00530FFF">
        <w:rPr>
          <w:rFonts w:ascii="Comic Sans MS" w:hAnsi="Comic Sans MS"/>
        </w:rPr>
        <w:t xml:space="preserve">: </w:t>
      </w:r>
      <w:r w:rsidR="007907A4" w:rsidRPr="00530FFF">
        <w:rPr>
          <w:rFonts w:ascii="Comic Sans MS" w:hAnsi="Comic Sans MS"/>
        </w:rPr>
        <w:t xml:space="preserve">Descriptive writing </w:t>
      </w:r>
      <w:r w:rsidR="00B7179A" w:rsidRPr="00530FFF">
        <w:rPr>
          <w:rFonts w:ascii="Comic Sans MS" w:hAnsi="Comic Sans MS"/>
        </w:rPr>
        <w:t xml:space="preserve"> </w:t>
      </w:r>
    </w:p>
    <w:p w14:paraId="3C60311E" w14:textId="36B81ED5" w:rsidR="00AA5A39" w:rsidRPr="00530FFF" w:rsidRDefault="00A74A35" w:rsidP="00AA5A39">
      <w:pPr>
        <w:rPr>
          <w:rFonts w:ascii="Comic Sans MS" w:hAnsi="Comic Sans MS"/>
        </w:rPr>
      </w:pPr>
      <w:r>
        <w:rPr>
          <w:rFonts w:ascii="Comic Sans MS" w:hAnsi="Comic Sans MS"/>
        </w:rPr>
        <w:t xml:space="preserve">    </w:t>
      </w:r>
      <w:r w:rsidR="00AA5A39" w:rsidRPr="00530FFF">
        <w:rPr>
          <w:rFonts w:ascii="Comic Sans MS" w:hAnsi="Comic Sans MS"/>
        </w:rPr>
        <w:t xml:space="preserve">WORDS OF THE WEEK: </w:t>
      </w:r>
      <w:r w:rsidR="0006713F" w:rsidRPr="00530FFF">
        <w:rPr>
          <w:rFonts w:ascii="Comic Sans MS" w:hAnsi="Comic Sans MS"/>
        </w:rPr>
        <w:t xml:space="preserve">Adjective, </w:t>
      </w:r>
      <w:r w:rsidR="002F5923" w:rsidRPr="00530FFF">
        <w:rPr>
          <w:rFonts w:ascii="Comic Sans MS" w:hAnsi="Comic Sans MS"/>
        </w:rPr>
        <w:t>noun phrases</w:t>
      </w:r>
      <w:r w:rsidR="001D714D" w:rsidRPr="00530FFF">
        <w:rPr>
          <w:rFonts w:ascii="Comic Sans MS" w:hAnsi="Comic Sans MS"/>
        </w:rPr>
        <w:t>, verbs, prepositional phrase</w:t>
      </w:r>
    </w:p>
    <w:p w14:paraId="0141A180" w14:textId="77777777" w:rsidR="000B5E4C" w:rsidRPr="00530FFF" w:rsidRDefault="000B5E4C" w:rsidP="000B5E4C">
      <w:pPr>
        <w:ind w:left="284"/>
        <w:rPr>
          <w:rFonts w:ascii="Comic Sans MS" w:hAnsi="Comic Sans MS"/>
        </w:rPr>
      </w:pPr>
    </w:p>
    <w:p w14:paraId="00241562" w14:textId="28E8DD25" w:rsidR="00717EF6" w:rsidRPr="00530FFF" w:rsidRDefault="00717EF6" w:rsidP="000B5E4C">
      <w:pPr>
        <w:ind w:left="284"/>
        <w:rPr>
          <w:rFonts w:ascii="Comic Sans MS" w:hAnsi="Comic Sans MS"/>
        </w:rPr>
      </w:pPr>
      <w:r w:rsidRPr="00530FFF">
        <w:rPr>
          <w:rFonts w:ascii="Comic Sans MS" w:hAnsi="Comic Sans MS"/>
          <w:b/>
          <w:bCs/>
          <w:highlight w:val="yellow"/>
          <w:u w:val="single"/>
        </w:rPr>
        <w:t>Science</w:t>
      </w:r>
      <w:r w:rsidR="00CF6804" w:rsidRPr="00530FFF">
        <w:rPr>
          <w:rFonts w:ascii="Comic Sans MS" w:hAnsi="Comic Sans MS"/>
        </w:rPr>
        <w:t xml:space="preserve">: </w:t>
      </w:r>
      <w:r w:rsidRPr="00530FFF">
        <w:rPr>
          <w:rFonts w:ascii="Comic Sans MS" w:hAnsi="Comic Sans MS"/>
        </w:rPr>
        <w:t xml:space="preserve">Our new science topic is </w:t>
      </w:r>
      <w:r w:rsidR="001C294B" w:rsidRPr="00530FFF">
        <w:rPr>
          <w:rFonts w:ascii="Comic Sans MS" w:hAnsi="Comic Sans MS"/>
        </w:rPr>
        <w:t xml:space="preserve">Animals including humans – focusing on the digestive system and teeth. We have uploaded the knowledge organiser which shows children all the key information they will be learning. </w:t>
      </w:r>
      <w:r w:rsidR="008E0418" w:rsidRPr="00530FFF">
        <w:rPr>
          <w:rFonts w:ascii="Comic Sans MS" w:hAnsi="Comic Sans MS"/>
        </w:rPr>
        <w:t>It can be found in the same place as the spelling list</w:t>
      </w:r>
      <w:r w:rsidR="00CF6804" w:rsidRPr="00530FFF">
        <w:rPr>
          <w:rFonts w:ascii="Comic Sans MS" w:hAnsi="Comic Sans MS"/>
        </w:rPr>
        <w:t xml:space="preserve">. </w:t>
      </w:r>
      <w:r w:rsidR="00CF6804" w:rsidRPr="00530FFF">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CF6804" w:rsidRPr="00530FFF">
        <w:rPr>
          <w:rFonts w:ascii="Comic Sans MS" w:hAnsi="Comic Sans MS"/>
        </w:rPr>
        <w:t xml:space="preserve"> </w:t>
      </w:r>
    </w:p>
    <w:p w14:paraId="71274970" w14:textId="77777777" w:rsidR="00A20CF5" w:rsidRPr="00530FFF" w:rsidRDefault="00A20CF5" w:rsidP="000B5E4C">
      <w:pPr>
        <w:ind w:left="284"/>
        <w:rPr>
          <w:rFonts w:ascii="Comic Sans MS" w:hAnsi="Comic Sans MS"/>
        </w:rPr>
      </w:pPr>
    </w:p>
    <w:p w14:paraId="04EA625A" w14:textId="433374F2" w:rsidR="00222B09" w:rsidRPr="00530FFF" w:rsidRDefault="00222B09" w:rsidP="000B5E4C">
      <w:pPr>
        <w:ind w:left="284"/>
        <w:rPr>
          <w:rFonts w:ascii="Comic Sans MS" w:hAnsi="Comic Sans MS"/>
          <w:b/>
          <w:bCs/>
          <w:u w:val="single"/>
        </w:rPr>
      </w:pPr>
      <w:r w:rsidRPr="00530FFF">
        <w:rPr>
          <w:rFonts w:ascii="Comic Sans MS" w:hAnsi="Comic Sans MS"/>
          <w:b/>
          <w:bCs/>
          <w:highlight w:val="yellow"/>
          <w:u w:val="single"/>
        </w:rPr>
        <w:t>R</w:t>
      </w:r>
      <w:r w:rsidR="006B0BE7" w:rsidRPr="00530FFF">
        <w:rPr>
          <w:rFonts w:ascii="Comic Sans MS" w:hAnsi="Comic Sans MS"/>
          <w:b/>
          <w:bCs/>
          <w:highlight w:val="yellow"/>
          <w:u w:val="single"/>
        </w:rPr>
        <w:t>ugby</w:t>
      </w:r>
      <w:r w:rsidRPr="00530FFF">
        <w:rPr>
          <w:rFonts w:ascii="Comic Sans MS" w:hAnsi="Comic Sans MS"/>
          <w:b/>
          <w:bCs/>
          <w:highlight w:val="yellow"/>
          <w:u w:val="single"/>
        </w:rPr>
        <w:t xml:space="preserve"> </w:t>
      </w:r>
      <w:r w:rsidR="007D06AA" w:rsidRPr="00530FFF">
        <w:rPr>
          <w:rFonts w:ascii="Comic Sans MS" w:hAnsi="Comic Sans MS"/>
          <w:b/>
          <w:bCs/>
          <w:u w:val="single"/>
        </w:rPr>
        <w:t>:</w:t>
      </w:r>
      <w:r w:rsidR="007D06AA" w:rsidRPr="00530FFF">
        <w:rPr>
          <w:rFonts w:ascii="Comic Sans MS" w:hAnsi="Comic Sans MS"/>
        </w:rPr>
        <w:t xml:space="preserve"> </w:t>
      </w:r>
      <w:r w:rsidR="00BB6D57" w:rsidRPr="00530FFF">
        <w:rPr>
          <w:rFonts w:ascii="Comic Sans MS" w:hAnsi="Comic Sans MS"/>
        </w:rPr>
        <w:t>From</w:t>
      </w:r>
      <w:r w:rsidR="0036227E" w:rsidRPr="00530FFF">
        <w:rPr>
          <w:rFonts w:ascii="Comic Sans MS" w:hAnsi="Comic Sans MS"/>
        </w:rPr>
        <w:t xml:space="preserve"> 22</w:t>
      </w:r>
      <w:r w:rsidR="0036227E" w:rsidRPr="00530FFF">
        <w:rPr>
          <w:rFonts w:ascii="Comic Sans MS" w:hAnsi="Comic Sans MS"/>
          <w:vertAlign w:val="superscript"/>
        </w:rPr>
        <w:t>nd</w:t>
      </w:r>
      <w:r w:rsidR="0036227E" w:rsidRPr="00530FFF">
        <w:rPr>
          <w:rFonts w:ascii="Comic Sans MS" w:hAnsi="Comic Sans MS"/>
        </w:rPr>
        <w:t xml:space="preserve"> September </w:t>
      </w:r>
      <w:r w:rsidR="00522E46" w:rsidRPr="00530FFF">
        <w:rPr>
          <w:rFonts w:ascii="Comic Sans MS" w:hAnsi="Comic Sans MS"/>
        </w:rPr>
        <w:t xml:space="preserve">Year 4 </w:t>
      </w:r>
      <w:r w:rsidR="0036227E" w:rsidRPr="00530FFF">
        <w:rPr>
          <w:rFonts w:ascii="Comic Sans MS" w:hAnsi="Comic Sans MS"/>
        </w:rPr>
        <w:t xml:space="preserve">children will have the opportunity to choose whether they would like to play </w:t>
      </w:r>
      <w:r w:rsidR="00E27A1B" w:rsidRPr="00530FFF">
        <w:rPr>
          <w:rFonts w:ascii="Comic Sans MS" w:hAnsi="Comic Sans MS"/>
        </w:rPr>
        <w:t xml:space="preserve">contact </w:t>
      </w:r>
      <w:r w:rsidR="00522E46" w:rsidRPr="00530FFF">
        <w:rPr>
          <w:rFonts w:ascii="Comic Sans MS" w:hAnsi="Comic Sans MS"/>
        </w:rPr>
        <w:t>rugby</w:t>
      </w:r>
      <w:r w:rsidR="00E27A1B" w:rsidRPr="00530FFF">
        <w:rPr>
          <w:rFonts w:ascii="Comic Sans MS" w:hAnsi="Comic Sans MS"/>
        </w:rPr>
        <w:t>. If they decide they would like to, they MUST bring in a mouthguard</w:t>
      </w:r>
      <w:r w:rsidR="00A20EC4" w:rsidRPr="00530FFF">
        <w:rPr>
          <w:rFonts w:ascii="Comic Sans MS" w:hAnsi="Comic Sans MS"/>
        </w:rPr>
        <w:t xml:space="preserve">. If your child already has </w:t>
      </w:r>
      <w:r w:rsidR="00E27A1B" w:rsidRPr="00530FFF">
        <w:rPr>
          <w:rFonts w:ascii="Comic Sans MS" w:hAnsi="Comic Sans MS"/>
        </w:rPr>
        <w:t>football boots</w:t>
      </w:r>
      <w:r w:rsidR="00A20EC4" w:rsidRPr="00530FFF">
        <w:rPr>
          <w:rFonts w:ascii="Comic Sans MS" w:hAnsi="Comic Sans MS"/>
        </w:rPr>
        <w:t xml:space="preserve"> they may wear </w:t>
      </w:r>
      <w:r w:rsidR="00495319" w:rsidRPr="00530FFF">
        <w:rPr>
          <w:rFonts w:ascii="Comic Sans MS" w:hAnsi="Comic Sans MS"/>
        </w:rPr>
        <w:t>them but</w:t>
      </w:r>
      <w:r w:rsidR="00A20EC4" w:rsidRPr="00530FFF">
        <w:rPr>
          <w:rFonts w:ascii="Comic Sans MS" w:hAnsi="Comic Sans MS"/>
        </w:rPr>
        <w:t xml:space="preserve"> is it not a requiremen</w:t>
      </w:r>
      <w:r w:rsidR="00BB6D57" w:rsidRPr="00530FFF">
        <w:rPr>
          <w:rFonts w:ascii="Comic Sans MS" w:hAnsi="Comic Sans MS"/>
        </w:rPr>
        <w:t>t</w:t>
      </w:r>
      <w:r w:rsidR="00522E46" w:rsidRPr="00530FFF">
        <w:rPr>
          <w:rFonts w:ascii="Comic Sans MS" w:hAnsi="Comic Sans MS"/>
        </w:rPr>
        <w:t xml:space="preserve">. </w:t>
      </w:r>
      <w:r w:rsidR="00A20EC4" w:rsidRPr="00530FFF">
        <w:rPr>
          <w:rFonts w:ascii="Comic Sans MS" w:hAnsi="Comic Sans MS"/>
        </w:rPr>
        <w:t>Rugby</w:t>
      </w:r>
      <w:r w:rsidR="00EF50D1" w:rsidRPr="00530FFF">
        <w:rPr>
          <w:rFonts w:ascii="Comic Sans MS" w:hAnsi="Comic Sans MS"/>
        </w:rPr>
        <w:t xml:space="preserve"> is ran by Mr Tolley, who sets these rules. If your child decides they would not like to take part in </w:t>
      </w:r>
      <w:r w:rsidR="00775EE0" w:rsidRPr="00530FFF">
        <w:rPr>
          <w:rFonts w:ascii="Comic Sans MS" w:hAnsi="Comic Sans MS"/>
        </w:rPr>
        <w:t>this,</w:t>
      </w:r>
      <w:r w:rsidR="00EF50D1" w:rsidRPr="00530FFF">
        <w:rPr>
          <w:rFonts w:ascii="Comic Sans MS" w:hAnsi="Comic Sans MS"/>
        </w:rPr>
        <w:t xml:space="preserve"> they have the choice to carry on with the </w:t>
      </w:r>
      <w:r w:rsidR="00CF4134" w:rsidRPr="00530FFF">
        <w:rPr>
          <w:rFonts w:ascii="Comic Sans MS" w:hAnsi="Comic Sans MS"/>
        </w:rPr>
        <w:t xml:space="preserve">non-contact rugby sessions and will not require a mouthguard. </w:t>
      </w:r>
    </w:p>
    <w:p w14:paraId="2BE1C3ED" w14:textId="77777777" w:rsidR="007D06AA" w:rsidRPr="008744F1" w:rsidRDefault="007D06AA" w:rsidP="000B5E4C">
      <w:pPr>
        <w:ind w:left="284"/>
        <w:rPr>
          <w:rFonts w:ascii="Comic Sans MS" w:hAnsi="Comic Sans MS"/>
          <w:b/>
          <w:bCs/>
          <w:u w:val="single"/>
        </w:rPr>
      </w:pPr>
    </w:p>
    <w:p w14:paraId="469EBA4F" w14:textId="4F494D45" w:rsidR="007D06AA" w:rsidRPr="006B0BE7" w:rsidRDefault="007D06AA" w:rsidP="000B5E4C">
      <w:pPr>
        <w:ind w:left="284"/>
        <w:rPr>
          <w:rFonts w:ascii="Comic Sans MS" w:hAnsi="Comic Sans MS"/>
          <w:b/>
          <w:bCs/>
          <w:sz w:val="28"/>
          <w:szCs w:val="28"/>
          <w:u w:val="single"/>
        </w:rPr>
      </w:pPr>
      <w:r w:rsidRPr="008744F1">
        <w:rPr>
          <w:rFonts w:ascii="Comic Sans MS" w:hAnsi="Comic Sans MS"/>
          <w:b/>
          <w:bCs/>
          <w:u w:val="single"/>
        </w:rPr>
        <w:lastRenderedPageBreak/>
        <w:t>Cauliflower cards:</w:t>
      </w:r>
      <w:r w:rsidR="003B4C9B" w:rsidRPr="008744F1">
        <w:rPr>
          <w:rFonts w:ascii="Comic Sans MS" w:hAnsi="Comic Sans MS"/>
        </w:rPr>
        <w:t xml:space="preserve"> </w:t>
      </w:r>
      <w:r w:rsidRPr="008744F1">
        <w:rPr>
          <w:rFonts w:ascii="Comic Sans MS" w:hAnsi="Comic Sans MS"/>
          <w:color w:val="000000"/>
          <w:shd w:val="clear" w:color="auto" w:fill="FFFFFF"/>
        </w:rPr>
        <w:t>The template</w:t>
      </w:r>
      <w:r>
        <w:rPr>
          <w:rFonts w:ascii="Comic Sans MS" w:hAnsi="Comic Sans MS"/>
          <w:color w:val="000000"/>
          <w:shd w:val="clear" w:color="auto" w:fill="FFFFFF"/>
        </w:rPr>
        <w:t xml:space="preserve"> for the Christmas cards has been sent home </w:t>
      </w:r>
      <w:r w:rsidR="003B4C9B">
        <w:rPr>
          <w:rFonts w:ascii="Comic Sans MS" w:hAnsi="Comic Sans MS"/>
          <w:color w:val="000000"/>
          <w:shd w:val="clear" w:color="auto" w:fill="FFFFFF"/>
        </w:rPr>
        <w:t>on Friday 12</w:t>
      </w:r>
      <w:r w:rsidR="003B4C9B" w:rsidRPr="003B4C9B">
        <w:rPr>
          <w:rFonts w:ascii="Comic Sans MS" w:hAnsi="Comic Sans MS"/>
          <w:color w:val="000000"/>
          <w:shd w:val="clear" w:color="auto" w:fill="FFFFFF"/>
          <w:vertAlign w:val="superscript"/>
        </w:rPr>
        <w:t>th</w:t>
      </w:r>
      <w:r w:rsidR="003B4C9B">
        <w:rPr>
          <w:rFonts w:ascii="Comic Sans MS" w:hAnsi="Comic Sans MS"/>
          <w:color w:val="000000"/>
          <w:shd w:val="clear" w:color="auto" w:fill="FFFFFF"/>
        </w:rPr>
        <w:t xml:space="preserve"> September</w:t>
      </w:r>
      <w:r>
        <w:rPr>
          <w:rFonts w:ascii="Comic Sans MS" w:hAnsi="Comic Sans MS"/>
          <w:color w:val="000000"/>
          <w:shd w:val="clear" w:color="auto" w:fill="FFFFFF"/>
        </w:rPr>
        <w:t xml:space="preserve">. It is entirely up to you how you choose to design your card. Please be mindful of the instructions on the sheet regarding additional embellishments and the size of the design. Orders need to be placed online by </w:t>
      </w:r>
      <w:r w:rsidRPr="000121D5">
        <w:rPr>
          <w:rFonts w:ascii="Comic Sans MS" w:hAnsi="Comic Sans MS"/>
          <w:color w:val="000000"/>
          <w:highlight w:val="yellow"/>
          <w:shd w:val="clear" w:color="auto" w:fill="FFFFFF"/>
        </w:rPr>
        <w:t>FRIDAY 26</w:t>
      </w:r>
      <w:r w:rsidRPr="000121D5">
        <w:rPr>
          <w:rFonts w:ascii="Comic Sans MS" w:hAnsi="Comic Sans MS"/>
          <w:color w:val="000000"/>
          <w:highlight w:val="yellow"/>
          <w:shd w:val="clear" w:color="auto" w:fill="FFFFFF"/>
          <w:vertAlign w:val="superscript"/>
        </w:rPr>
        <w:t>th</w:t>
      </w:r>
      <w:r w:rsidRPr="000121D5">
        <w:rPr>
          <w:rFonts w:ascii="Comic Sans MS" w:hAnsi="Comic Sans MS"/>
          <w:color w:val="000000"/>
          <w:highlight w:val="yellow"/>
          <w:shd w:val="clear" w:color="auto" w:fill="FFFFFF"/>
        </w:rPr>
        <w:t xml:space="preserve"> SEPTEMBER</w:t>
      </w:r>
      <w:r>
        <w:rPr>
          <w:rFonts w:ascii="Comic Sans MS" w:hAnsi="Comic Sans MS"/>
          <w:color w:val="000000"/>
          <w:shd w:val="clear" w:color="auto" w:fill="FFFFFF"/>
        </w:rPr>
        <w:t>. Design sheets need to be returned to school by Monday 29</w:t>
      </w:r>
      <w:r w:rsidRPr="00D92D53">
        <w:rPr>
          <w:rFonts w:ascii="Comic Sans MS" w:hAnsi="Comic Sans MS"/>
          <w:color w:val="000000"/>
          <w:shd w:val="clear" w:color="auto" w:fill="FFFFFF"/>
          <w:vertAlign w:val="superscript"/>
        </w:rPr>
        <w:t>th</w:t>
      </w:r>
      <w:r>
        <w:rPr>
          <w:rFonts w:ascii="Comic Sans MS" w:hAnsi="Comic Sans MS"/>
          <w:color w:val="000000"/>
          <w:shd w:val="clear" w:color="auto" w:fill="FFFFFF"/>
        </w:rPr>
        <w:t xml:space="preserve"> September </w:t>
      </w:r>
      <w:r w:rsidR="00A82296">
        <w:rPr>
          <w:rFonts w:ascii="Comic Sans MS" w:hAnsi="Comic Sans MS"/>
          <w:color w:val="000000"/>
          <w:shd w:val="clear" w:color="auto" w:fill="FFFFFF"/>
        </w:rPr>
        <w:t>for</w:t>
      </w:r>
      <w:r>
        <w:rPr>
          <w:rFonts w:ascii="Comic Sans MS" w:hAnsi="Comic Sans MS"/>
          <w:color w:val="000000"/>
          <w:shd w:val="clear" w:color="auto" w:fill="FFFFFF"/>
        </w:rPr>
        <w:t xml:space="preserve"> them to be sent off for printing.</w:t>
      </w:r>
    </w:p>
    <w:sectPr w:rsidR="007D06AA" w:rsidRPr="006B0BE7" w:rsidSect="00867F84">
      <w:pgSz w:w="11906" w:h="16838"/>
      <w:pgMar w:top="284" w:right="707" w:bottom="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F3927" w14:textId="77777777" w:rsidR="006A1802" w:rsidRDefault="006A1802" w:rsidP="000D64A5">
      <w:r>
        <w:separator/>
      </w:r>
    </w:p>
  </w:endnote>
  <w:endnote w:type="continuationSeparator" w:id="0">
    <w:p w14:paraId="10EB24D2" w14:textId="77777777" w:rsidR="006A1802" w:rsidRDefault="006A1802" w:rsidP="000D64A5">
      <w:r>
        <w:continuationSeparator/>
      </w:r>
    </w:p>
  </w:endnote>
  <w:endnote w:type="continuationNotice" w:id="1">
    <w:p w14:paraId="456C63A7" w14:textId="77777777" w:rsidR="006A1802" w:rsidRDefault="006A18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D848E" w14:textId="77777777" w:rsidR="006A1802" w:rsidRDefault="006A1802" w:rsidP="000D64A5">
      <w:r>
        <w:separator/>
      </w:r>
    </w:p>
  </w:footnote>
  <w:footnote w:type="continuationSeparator" w:id="0">
    <w:p w14:paraId="24C3E76C" w14:textId="77777777" w:rsidR="006A1802" w:rsidRDefault="006A1802" w:rsidP="000D64A5">
      <w:r>
        <w:continuationSeparator/>
      </w:r>
    </w:p>
  </w:footnote>
  <w:footnote w:type="continuationNotice" w:id="1">
    <w:p w14:paraId="1A98623C" w14:textId="77777777" w:rsidR="006A1802" w:rsidRDefault="006A1802"/>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609868">
    <w:abstractNumId w:val="6"/>
  </w:num>
  <w:num w:numId="2" w16cid:durableId="919369823">
    <w:abstractNumId w:val="1"/>
  </w:num>
  <w:num w:numId="3" w16cid:durableId="1056274742">
    <w:abstractNumId w:val="3"/>
  </w:num>
  <w:num w:numId="4" w16cid:durableId="1999310728">
    <w:abstractNumId w:val="7"/>
  </w:num>
  <w:num w:numId="5" w16cid:durableId="1636643158">
    <w:abstractNumId w:val="4"/>
  </w:num>
  <w:num w:numId="6" w16cid:durableId="58747429">
    <w:abstractNumId w:val="8"/>
  </w:num>
  <w:num w:numId="7" w16cid:durableId="1503742216">
    <w:abstractNumId w:val="9"/>
  </w:num>
  <w:num w:numId="8" w16cid:durableId="1115557309">
    <w:abstractNumId w:val="5"/>
  </w:num>
  <w:num w:numId="9" w16cid:durableId="1200972437">
    <w:abstractNumId w:val="10"/>
  </w:num>
  <w:num w:numId="10" w16cid:durableId="1822840963">
    <w:abstractNumId w:val="0"/>
  </w:num>
  <w:num w:numId="11" w16cid:durableId="1019354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7012"/>
    <w:rsid w:val="0003177B"/>
    <w:rsid w:val="00031E54"/>
    <w:rsid w:val="000334E5"/>
    <w:rsid w:val="000436A8"/>
    <w:rsid w:val="00043FE0"/>
    <w:rsid w:val="00046F24"/>
    <w:rsid w:val="00047E5B"/>
    <w:rsid w:val="0006296B"/>
    <w:rsid w:val="00063B8B"/>
    <w:rsid w:val="0006713F"/>
    <w:rsid w:val="0006723E"/>
    <w:rsid w:val="0006749B"/>
    <w:rsid w:val="000700F8"/>
    <w:rsid w:val="00075069"/>
    <w:rsid w:val="000831CB"/>
    <w:rsid w:val="00097573"/>
    <w:rsid w:val="000B5E4C"/>
    <w:rsid w:val="000B5E92"/>
    <w:rsid w:val="000C49D7"/>
    <w:rsid w:val="000D64A5"/>
    <w:rsid w:val="000D64DF"/>
    <w:rsid w:val="000D7377"/>
    <w:rsid w:val="000E389C"/>
    <w:rsid w:val="000E4660"/>
    <w:rsid w:val="000F1DDE"/>
    <w:rsid w:val="00101456"/>
    <w:rsid w:val="00102676"/>
    <w:rsid w:val="001174C9"/>
    <w:rsid w:val="00122E46"/>
    <w:rsid w:val="00122F5E"/>
    <w:rsid w:val="00144084"/>
    <w:rsid w:val="001450F7"/>
    <w:rsid w:val="00145D98"/>
    <w:rsid w:val="00146510"/>
    <w:rsid w:val="0016134A"/>
    <w:rsid w:val="001648E6"/>
    <w:rsid w:val="00164EED"/>
    <w:rsid w:val="0017088A"/>
    <w:rsid w:val="0017237B"/>
    <w:rsid w:val="00174DF1"/>
    <w:rsid w:val="00177A97"/>
    <w:rsid w:val="00183437"/>
    <w:rsid w:val="00184B79"/>
    <w:rsid w:val="00186236"/>
    <w:rsid w:val="00192536"/>
    <w:rsid w:val="001934AE"/>
    <w:rsid w:val="00194259"/>
    <w:rsid w:val="001A2224"/>
    <w:rsid w:val="001A2F24"/>
    <w:rsid w:val="001A50A6"/>
    <w:rsid w:val="001A6309"/>
    <w:rsid w:val="001B73EE"/>
    <w:rsid w:val="001C294B"/>
    <w:rsid w:val="001C730F"/>
    <w:rsid w:val="001C73FA"/>
    <w:rsid w:val="001D714D"/>
    <w:rsid w:val="001E1323"/>
    <w:rsid w:val="001F0BB8"/>
    <w:rsid w:val="001F0C46"/>
    <w:rsid w:val="001F2484"/>
    <w:rsid w:val="0020398D"/>
    <w:rsid w:val="00203A34"/>
    <w:rsid w:val="002044EA"/>
    <w:rsid w:val="00204825"/>
    <w:rsid w:val="002170D9"/>
    <w:rsid w:val="00217A26"/>
    <w:rsid w:val="00222B09"/>
    <w:rsid w:val="00222C21"/>
    <w:rsid w:val="0022579D"/>
    <w:rsid w:val="00231BAD"/>
    <w:rsid w:val="00236C76"/>
    <w:rsid w:val="0023784B"/>
    <w:rsid w:val="00244858"/>
    <w:rsid w:val="002477CE"/>
    <w:rsid w:val="00253056"/>
    <w:rsid w:val="0025614B"/>
    <w:rsid w:val="0027396F"/>
    <w:rsid w:val="002848EA"/>
    <w:rsid w:val="002875AD"/>
    <w:rsid w:val="002A0660"/>
    <w:rsid w:val="002A5883"/>
    <w:rsid w:val="002B056A"/>
    <w:rsid w:val="002B79B1"/>
    <w:rsid w:val="002C0679"/>
    <w:rsid w:val="002C7B0B"/>
    <w:rsid w:val="002D069A"/>
    <w:rsid w:val="002D1D90"/>
    <w:rsid w:val="002D61FA"/>
    <w:rsid w:val="002E0DD2"/>
    <w:rsid w:val="002F124A"/>
    <w:rsid w:val="002F5923"/>
    <w:rsid w:val="002F64E9"/>
    <w:rsid w:val="002F763F"/>
    <w:rsid w:val="00307123"/>
    <w:rsid w:val="00332918"/>
    <w:rsid w:val="00334395"/>
    <w:rsid w:val="00334C25"/>
    <w:rsid w:val="00337542"/>
    <w:rsid w:val="00344574"/>
    <w:rsid w:val="00345FEA"/>
    <w:rsid w:val="00346FC2"/>
    <w:rsid w:val="00360987"/>
    <w:rsid w:val="00361776"/>
    <w:rsid w:val="0036227E"/>
    <w:rsid w:val="003631D8"/>
    <w:rsid w:val="0036580C"/>
    <w:rsid w:val="0036721F"/>
    <w:rsid w:val="00371AFF"/>
    <w:rsid w:val="00382336"/>
    <w:rsid w:val="003868A5"/>
    <w:rsid w:val="003A1BA1"/>
    <w:rsid w:val="003A4E47"/>
    <w:rsid w:val="003A5D9C"/>
    <w:rsid w:val="003A7F9E"/>
    <w:rsid w:val="003A7FDC"/>
    <w:rsid w:val="003B4C9B"/>
    <w:rsid w:val="003B63F4"/>
    <w:rsid w:val="003B736A"/>
    <w:rsid w:val="003B7459"/>
    <w:rsid w:val="003B7BB0"/>
    <w:rsid w:val="003C38A1"/>
    <w:rsid w:val="003D4C60"/>
    <w:rsid w:val="003D5870"/>
    <w:rsid w:val="003E3AA6"/>
    <w:rsid w:val="003F16ED"/>
    <w:rsid w:val="003F2E2C"/>
    <w:rsid w:val="003F5850"/>
    <w:rsid w:val="003F5AAA"/>
    <w:rsid w:val="00405A20"/>
    <w:rsid w:val="00405D46"/>
    <w:rsid w:val="0042138A"/>
    <w:rsid w:val="00427829"/>
    <w:rsid w:val="00431368"/>
    <w:rsid w:val="00433E4E"/>
    <w:rsid w:val="004422C5"/>
    <w:rsid w:val="00445C10"/>
    <w:rsid w:val="004477C9"/>
    <w:rsid w:val="00447ADA"/>
    <w:rsid w:val="004527C8"/>
    <w:rsid w:val="00454500"/>
    <w:rsid w:val="00455248"/>
    <w:rsid w:val="004653AB"/>
    <w:rsid w:val="004662A5"/>
    <w:rsid w:val="004736B2"/>
    <w:rsid w:val="004745C2"/>
    <w:rsid w:val="00476407"/>
    <w:rsid w:val="00476DD1"/>
    <w:rsid w:val="00477431"/>
    <w:rsid w:val="00482030"/>
    <w:rsid w:val="00482A1F"/>
    <w:rsid w:val="00486DB1"/>
    <w:rsid w:val="00495319"/>
    <w:rsid w:val="00496322"/>
    <w:rsid w:val="004A3F66"/>
    <w:rsid w:val="004A6BD7"/>
    <w:rsid w:val="004B4DD0"/>
    <w:rsid w:val="004B60A2"/>
    <w:rsid w:val="004D0209"/>
    <w:rsid w:val="004D5C51"/>
    <w:rsid w:val="004F0654"/>
    <w:rsid w:val="004F3AC5"/>
    <w:rsid w:val="004F4608"/>
    <w:rsid w:val="004F545D"/>
    <w:rsid w:val="004F5E61"/>
    <w:rsid w:val="004F5F33"/>
    <w:rsid w:val="00500A23"/>
    <w:rsid w:val="0050138E"/>
    <w:rsid w:val="005049F2"/>
    <w:rsid w:val="005056AF"/>
    <w:rsid w:val="00506158"/>
    <w:rsid w:val="00506295"/>
    <w:rsid w:val="005103A3"/>
    <w:rsid w:val="005158A1"/>
    <w:rsid w:val="00522E46"/>
    <w:rsid w:val="005273E9"/>
    <w:rsid w:val="00530FFF"/>
    <w:rsid w:val="00531B64"/>
    <w:rsid w:val="00533195"/>
    <w:rsid w:val="005333F5"/>
    <w:rsid w:val="00533715"/>
    <w:rsid w:val="00533D68"/>
    <w:rsid w:val="00540DAD"/>
    <w:rsid w:val="00544770"/>
    <w:rsid w:val="00545777"/>
    <w:rsid w:val="00545F9A"/>
    <w:rsid w:val="00547694"/>
    <w:rsid w:val="005544EA"/>
    <w:rsid w:val="00566C4E"/>
    <w:rsid w:val="0057205C"/>
    <w:rsid w:val="00573ED1"/>
    <w:rsid w:val="0057400B"/>
    <w:rsid w:val="0058250B"/>
    <w:rsid w:val="00582F04"/>
    <w:rsid w:val="00584FBD"/>
    <w:rsid w:val="005A297F"/>
    <w:rsid w:val="005B4DCD"/>
    <w:rsid w:val="005B641A"/>
    <w:rsid w:val="005C1A67"/>
    <w:rsid w:val="005D2D4A"/>
    <w:rsid w:val="005D4BB1"/>
    <w:rsid w:val="005D75B7"/>
    <w:rsid w:val="005E0DFD"/>
    <w:rsid w:val="005E2FA6"/>
    <w:rsid w:val="005E72B5"/>
    <w:rsid w:val="005F0AC7"/>
    <w:rsid w:val="005F5DA3"/>
    <w:rsid w:val="00612FFA"/>
    <w:rsid w:val="00613CA4"/>
    <w:rsid w:val="00616ECA"/>
    <w:rsid w:val="00616EDE"/>
    <w:rsid w:val="00632F49"/>
    <w:rsid w:val="006355F9"/>
    <w:rsid w:val="006402A6"/>
    <w:rsid w:val="00643F72"/>
    <w:rsid w:val="006453A1"/>
    <w:rsid w:val="006476BA"/>
    <w:rsid w:val="00650F14"/>
    <w:rsid w:val="00653832"/>
    <w:rsid w:val="00655275"/>
    <w:rsid w:val="006560F1"/>
    <w:rsid w:val="006642B4"/>
    <w:rsid w:val="00664CE0"/>
    <w:rsid w:val="00665287"/>
    <w:rsid w:val="00671E21"/>
    <w:rsid w:val="006726D4"/>
    <w:rsid w:val="00675539"/>
    <w:rsid w:val="00686233"/>
    <w:rsid w:val="00692327"/>
    <w:rsid w:val="006A1802"/>
    <w:rsid w:val="006B0BE7"/>
    <w:rsid w:val="006B2190"/>
    <w:rsid w:val="006C6325"/>
    <w:rsid w:val="006D1F8C"/>
    <w:rsid w:val="006D52D4"/>
    <w:rsid w:val="006E3E60"/>
    <w:rsid w:val="006E5257"/>
    <w:rsid w:val="006E7A76"/>
    <w:rsid w:val="00700980"/>
    <w:rsid w:val="0070FA2F"/>
    <w:rsid w:val="007102F0"/>
    <w:rsid w:val="00717EF6"/>
    <w:rsid w:val="0072002A"/>
    <w:rsid w:val="007244FB"/>
    <w:rsid w:val="00731404"/>
    <w:rsid w:val="00732C47"/>
    <w:rsid w:val="00732DA3"/>
    <w:rsid w:val="007403C2"/>
    <w:rsid w:val="00742ED3"/>
    <w:rsid w:val="00762382"/>
    <w:rsid w:val="00763601"/>
    <w:rsid w:val="007663DC"/>
    <w:rsid w:val="00771223"/>
    <w:rsid w:val="00774462"/>
    <w:rsid w:val="00775EE0"/>
    <w:rsid w:val="00780A4C"/>
    <w:rsid w:val="00785A57"/>
    <w:rsid w:val="007907A4"/>
    <w:rsid w:val="007925EE"/>
    <w:rsid w:val="007929E9"/>
    <w:rsid w:val="007B50B4"/>
    <w:rsid w:val="007B5F74"/>
    <w:rsid w:val="007B74FE"/>
    <w:rsid w:val="007C513A"/>
    <w:rsid w:val="007C5DB0"/>
    <w:rsid w:val="007C7242"/>
    <w:rsid w:val="007D06AA"/>
    <w:rsid w:val="007D6ECD"/>
    <w:rsid w:val="007D76CC"/>
    <w:rsid w:val="007E1500"/>
    <w:rsid w:val="007E4095"/>
    <w:rsid w:val="007E661C"/>
    <w:rsid w:val="007F1F2A"/>
    <w:rsid w:val="007F7F96"/>
    <w:rsid w:val="00802B21"/>
    <w:rsid w:val="0081652C"/>
    <w:rsid w:val="008279A4"/>
    <w:rsid w:val="00831730"/>
    <w:rsid w:val="00833810"/>
    <w:rsid w:val="0083470C"/>
    <w:rsid w:val="00836004"/>
    <w:rsid w:val="00837BF5"/>
    <w:rsid w:val="00841976"/>
    <w:rsid w:val="0084236E"/>
    <w:rsid w:val="00846C64"/>
    <w:rsid w:val="00854369"/>
    <w:rsid w:val="008629F6"/>
    <w:rsid w:val="00867F84"/>
    <w:rsid w:val="0087222A"/>
    <w:rsid w:val="008744F1"/>
    <w:rsid w:val="008768C9"/>
    <w:rsid w:val="00877BA3"/>
    <w:rsid w:val="00884F1D"/>
    <w:rsid w:val="008873F6"/>
    <w:rsid w:val="00887D42"/>
    <w:rsid w:val="008A0367"/>
    <w:rsid w:val="008A5C0C"/>
    <w:rsid w:val="008B38AB"/>
    <w:rsid w:val="008B5A45"/>
    <w:rsid w:val="008C1F52"/>
    <w:rsid w:val="008D5385"/>
    <w:rsid w:val="008E0418"/>
    <w:rsid w:val="008E7BE9"/>
    <w:rsid w:val="008F1C9B"/>
    <w:rsid w:val="008F2BE0"/>
    <w:rsid w:val="008F3343"/>
    <w:rsid w:val="008F3F81"/>
    <w:rsid w:val="008F4B33"/>
    <w:rsid w:val="00910220"/>
    <w:rsid w:val="00911DDB"/>
    <w:rsid w:val="00912E9E"/>
    <w:rsid w:val="00915980"/>
    <w:rsid w:val="00916DD5"/>
    <w:rsid w:val="00924C5F"/>
    <w:rsid w:val="00934915"/>
    <w:rsid w:val="00936B3D"/>
    <w:rsid w:val="009425D4"/>
    <w:rsid w:val="00947DDB"/>
    <w:rsid w:val="009508E3"/>
    <w:rsid w:val="00953847"/>
    <w:rsid w:val="009543EF"/>
    <w:rsid w:val="00954AE1"/>
    <w:rsid w:val="009553BA"/>
    <w:rsid w:val="00960232"/>
    <w:rsid w:val="00961C26"/>
    <w:rsid w:val="00962BB0"/>
    <w:rsid w:val="009670BF"/>
    <w:rsid w:val="00971D7C"/>
    <w:rsid w:val="00975266"/>
    <w:rsid w:val="00975644"/>
    <w:rsid w:val="00981130"/>
    <w:rsid w:val="00984D9C"/>
    <w:rsid w:val="00987575"/>
    <w:rsid w:val="00993A1D"/>
    <w:rsid w:val="009954C8"/>
    <w:rsid w:val="009A10B9"/>
    <w:rsid w:val="009A1662"/>
    <w:rsid w:val="009A7615"/>
    <w:rsid w:val="009B2DCD"/>
    <w:rsid w:val="009B51FC"/>
    <w:rsid w:val="009B72DE"/>
    <w:rsid w:val="009C2086"/>
    <w:rsid w:val="009C3B5A"/>
    <w:rsid w:val="009D08EB"/>
    <w:rsid w:val="009D6913"/>
    <w:rsid w:val="009D7080"/>
    <w:rsid w:val="009E16D2"/>
    <w:rsid w:val="009E3085"/>
    <w:rsid w:val="009F127D"/>
    <w:rsid w:val="009F1541"/>
    <w:rsid w:val="00A02381"/>
    <w:rsid w:val="00A1650E"/>
    <w:rsid w:val="00A20CF5"/>
    <w:rsid w:val="00A20EC4"/>
    <w:rsid w:val="00A25602"/>
    <w:rsid w:val="00A34500"/>
    <w:rsid w:val="00A34A8F"/>
    <w:rsid w:val="00A47F54"/>
    <w:rsid w:val="00A52301"/>
    <w:rsid w:val="00A61B44"/>
    <w:rsid w:val="00A659C0"/>
    <w:rsid w:val="00A73820"/>
    <w:rsid w:val="00A74A35"/>
    <w:rsid w:val="00A82296"/>
    <w:rsid w:val="00A84292"/>
    <w:rsid w:val="00A84A85"/>
    <w:rsid w:val="00A91DE7"/>
    <w:rsid w:val="00A924C7"/>
    <w:rsid w:val="00A961C1"/>
    <w:rsid w:val="00A966CB"/>
    <w:rsid w:val="00A9777D"/>
    <w:rsid w:val="00A97CD3"/>
    <w:rsid w:val="00AA5A39"/>
    <w:rsid w:val="00AA7455"/>
    <w:rsid w:val="00AB06A9"/>
    <w:rsid w:val="00AB5D91"/>
    <w:rsid w:val="00AB7BF8"/>
    <w:rsid w:val="00AB7C0A"/>
    <w:rsid w:val="00AC1754"/>
    <w:rsid w:val="00AC4E0B"/>
    <w:rsid w:val="00AD0202"/>
    <w:rsid w:val="00AE2B6F"/>
    <w:rsid w:val="00AF080F"/>
    <w:rsid w:val="00AF0C54"/>
    <w:rsid w:val="00AF0FE8"/>
    <w:rsid w:val="00AF1955"/>
    <w:rsid w:val="00AF3B38"/>
    <w:rsid w:val="00B007CF"/>
    <w:rsid w:val="00B02C0D"/>
    <w:rsid w:val="00B10A19"/>
    <w:rsid w:val="00B1103E"/>
    <w:rsid w:val="00B15394"/>
    <w:rsid w:val="00B20328"/>
    <w:rsid w:val="00B30A76"/>
    <w:rsid w:val="00B37003"/>
    <w:rsid w:val="00B438D6"/>
    <w:rsid w:val="00B46D44"/>
    <w:rsid w:val="00B56787"/>
    <w:rsid w:val="00B7179A"/>
    <w:rsid w:val="00B82928"/>
    <w:rsid w:val="00B9110D"/>
    <w:rsid w:val="00B96D75"/>
    <w:rsid w:val="00BA1419"/>
    <w:rsid w:val="00BB0D82"/>
    <w:rsid w:val="00BB3541"/>
    <w:rsid w:val="00BB4840"/>
    <w:rsid w:val="00BB6D57"/>
    <w:rsid w:val="00BC3D34"/>
    <w:rsid w:val="00BC3FB7"/>
    <w:rsid w:val="00BC70AC"/>
    <w:rsid w:val="00BD4360"/>
    <w:rsid w:val="00BE4098"/>
    <w:rsid w:val="00BF2ADF"/>
    <w:rsid w:val="00C00368"/>
    <w:rsid w:val="00C03BE6"/>
    <w:rsid w:val="00C12F37"/>
    <w:rsid w:val="00C14E20"/>
    <w:rsid w:val="00C20D0E"/>
    <w:rsid w:val="00C230EB"/>
    <w:rsid w:val="00C23DF4"/>
    <w:rsid w:val="00C25E6D"/>
    <w:rsid w:val="00C32502"/>
    <w:rsid w:val="00C35AEE"/>
    <w:rsid w:val="00C36C28"/>
    <w:rsid w:val="00C40631"/>
    <w:rsid w:val="00C46B07"/>
    <w:rsid w:val="00C53977"/>
    <w:rsid w:val="00C60F0B"/>
    <w:rsid w:val="00C618FF"/>
    <w:rsid w:val="00C62C1E"/>
    <w:rsid w:val="00C76613"/>
    <w:rsid w:val="00C76F6D"/>
    <w:rsid w:val="00C77B32"/>
    <w:rsid w:val="00C82E3E"/>
    <w:rsid w:val="00C82F3E"/>
    <w:rsid w:val="00C84E3D"/>
    <w:rsid w:val="00C90AF7"/>
    <w:rsid w:val="00C90E9D"/>
    <w:rsid w:val="00C94892"/>
    <w:rsid w:val="00C96C0E"/>
    <w:rsid w:val="00C97A34"/>
    <w:rsid w:val="00CA1C7D"/>
    <w:rsid w:val="00CA57B9"/>
    <w:rsid w:val="00CA61BE"/>
    <w:rsid w:val="00CA7A92"/>
    <w:rsid w:val="00CB1AD2"/>
    <w:rsid w:val="00CB3AE0"/>
    <w:rsid w:val="00CD5697"/>
    <w:rsid w:val="00CE2A5E"/>
    <w:rsid w:val="00CF0961"/>
    <w:rsid w:val="00CF2AD3"/>
    <w:rsid w:val="00CF3619"/>
    <w:rsid w:val="00CF4134"/>
    <w:rsid w:val="00CF6804"/>
    <w:rsid w:val="00D030B9"/>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D6B"/>
    <w:rsid w:val="00D51937"/>
    <w:rsid w:val="00D60769"/>
    <w:rsid w:val="00D65A74"/>
    <w:rsid w:val="00D71D98"/>
    <w:rsid w:val="00D840C7"/>
    <w:rsid w:val="00D875E7"/>
    <w:rsid w:val="00D9532E"/>
    <w:rsid w:val="00D96808"/>
    <w:rsid w:val="00DA3AA2"/>
    <w:rsid w:val="00DC002A"/>
    <w:rsid w:val="00DC0C8D"/>
    <w:rsid w:val="00DC324B"/>
    <w:rsid w:val="00DC40FF"/>
    <w:rsid w:val="00DC6C8D"/>
    <w:rsid w:val="00DD43C5"/>
    <w:rsid w:val="00DD7A5B"/>
    <w:rsid w:val="00DE35A7"/>
    <w:rsid w:val="00DE5987"/>
    <w:rsid w:val="00DF0A2C"/>
    <w:rsid w:val="00DF77EB"/>
    <w:rsid w:val="00E01E2C"/>
    <w:rsid w:val="00E04891"/>
    <w:rsid w:val="00E06989"/>
    <w:rsid w:val="00E16B17"/>
    <w:rsid w:val="00E16F58"/>
    <w:rsid w:val="00E27A1B"/>
    <w:rsid w:val="00E370D4"/>
    <w:rsid w:val="00E37BAE"/>
    <w:rsid w:val="00E407DB"/>
    <w:rsid w:val="00E440AE"/>
    <w:rsid w:val="00E47C3D"/>
    <w:rsid w:val="00E573EC"/>
    <w:rsid w:val="00E70B66"/>
    <w:rsid w:val="00E75443"/>
    <w:rsid w:val="00E832EC"/>
    <w:rsid w:val="00E86048"/>
    <w:rsid w:val="00EA38A8"/>
    <w:rsid w:val="00EA40D8"/>
    <w:rsid w:val="00EA5071"/>
    <w:rsid w:val="00EB429F"/>
    <w:rsid w:val="00EB4DCD"/>
    <w:rsid w:val="00EB564B"/>
    <w:rsid w:val="00EB5C30"/>
    <w:rsid w:val="00EC43BF"/>
    <w:rsid w:val="00EC4A2C"/>
    <w:rsid w:val="00EC53B2"/>
    <w:rsid w:val="00EC62AC"/>
    <w:rsid w:val="00EE241C"/>
    <w:rsid w:val="00EF0DC9"/>
    <w:rsid w:val="00EF1C1D"/>
    <w:rsid w:val="00EF50D1"/>
    <w:rsid w:val="00EF5A67"/>
    <w:rsid w:val="00EF7F9B"/>
    <w:rsid w:val="00F03A93"/>
    <w:rsid w:val="00F04CDA"/>
    <w:rsid w:val="00F106BD"/>
    <w:rsid w:val="00F11688"/>
    <w:rsid w:val="00F15416"/>
    <w:rsid w:val="00F305B0"/>
    <w:rsid w:val="00F34D15"/>
    <w:rsid w:val="00F35560"/>
    <w:rsid w:val="00F356C6"/>
    <w:rsid w:val="00F43186"/>
    <w:rsid w:val="00F53F28"/>
    <w:rsid w:val="00F549AF"/>
    <w:rsid w:val="00F62418"/>
    <w:rsid w:val="00F64A4B"/>
    <w:rsid w:val="00F65BE2"/>
    <w:rsid w:val="00F65F1B"/>
    <w:rsid w:val="00F70C23"/>
    <w:rsid w:val="00F80FAD"/>
    <w:rsid w:val="00F81329"/>
    <w:rsid w:val="00F822D2"/>
    <w:rsid w:val="00F86DB4"/>
    <w:rsid w:val="00F92385"/>
    <w:rsid w:val="00F93174"/>
    <w:rsid w:val="00F946B4"/>
    <w:rsid w:val="00FA225E"/>
    <w:rsid w:val="00FA4375"/>
    <w:rsid w:val="00FA5114"/>
    <w:rsid w:val="00FB4899"/>
    <w:rsid w:val="00FB51F8"/>
    <w:rsid w:val="00FC244F"/>
    <w:rsid w:val="00FC6AAF"/>
    <w:rsid w:val="00FD3C47"/>
    <w:rsid w:val="00FE0021"/>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8889D56C-F2C0-4969-ACE4-F254E44D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6KK6NY3JTKCC-849450956-405765</_dlc_DocId>
    <_dlc_DocIdUrl xmlns="7306e3d0-0ae3-4289-81b3-f719923149d7">
      <Url>https://8602326.sharepoint.com/sites/TRJTeachingSharedDrive/_layouts/15/DocIdRedir.aspx?ID=6KK6NY3JTKCC-849450956-405765</Url>
      <Description>6KK6NY3JTKCC-849450956-405765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763C65-7BCF-4FD9-B821-F0BAC1BA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19</TotalTime>
  <Pages>2</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23</cp:revision>
  <cp:lastPrinted>2025-01-08T00:37:00Z</cp:lastPrinted>
  <dcterms:created xsi:type="dcterms:W3CDTF">2025-09-10T18:42:00Z</dcterms:created>
  <dcterms:modified xsi:type="dcterms:W3CDTF">2025-09-11T14:12:00Z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ffd1cbe8-8ba3-4c35-a9e1-4ce9c55d1ce5</vt:lpwstr>
  </property>
</Properties>
</file>