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9C6E" w14:textId="3B57195D" w:rsidR="00F35560" w:rsidRPr="003A4E47" w:rsidRDefault="004F5E61" w:rsidP="00F35560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64DEC0F8">
            <wp:simplePos x="0" y="0"/>
            <wp:positionH relativeFrom="margin">
              <wp:posOffset>6195060</wp:posOffset>
            </wp:positionH>
            <wp:positionV relativeFrom="paragraph">
              <wp:posOffset>3810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D2397" w14:textId="3E928F02" w:rsidR="00F35560" w:rsidRPr="003A4E47" w:rsidRDefault="00F35560" w:rsidP="00F35560">
      <w:pPr>
        <w:ind w:left="709"/>
        <w:rPr>
          <w:rFonts w:ascii="Comic Sans MS" w:hAnsi="Comic Sans MS"/>
          <w:sz w:val="16"/>
          <w:szCs w:val="18"/>
        </w:rPr>
      </w:pPr>
    </w:p>
    <w:p w14:paraId="72B49C55" w14:textId="0F96F8A5" w:rsidR="008F3F81" w:rsidRPr="005273E9" w:rsidRDefault="003A4E47" w:rsidP="004F5E61">
      <w:pPr>
        <w:ind w:left="284"/>
        <w:rPr>
          <w:rFonts w:ascii="Comic Sans MS" w:hAnsi="Comic Sans MS"/>
          <w:sz w:val="22"/>
          <w:szCs w:val="22"/>
        </w:rPr>
      </w:pPr>
      <w:r w:rsidRPr="7959DDE2">
        <w:rPr>
          <w:rFonts w:ascii="Comic Sans MS" w:hAnsi="Comic Sans MS"/>
          <w:sz w:val="22"/>
          <w:szCs w:val="22"/>
        </w:rPr>
        <w:t xml:space="preserve">Set: Friday </w:t>
      </w:r>
      <w:r w:rsidR="009807B5">
        <w:rPr>
          <w:rFonts w:ascii="Comic Sans MS" w:hAnsi="Comic Sans MS"/>
          <w:sz w:val="22"/>
          <w:szCs w:val="22"/>
        </w:rPr>
        <w:t>26</w:t>
      </w:r>
      <w:r w:rsidR="58CCE03C" w:rsidRPr="7959DDE2">
        <w:rPr>
          <w:rFonts w:ascii="Comic Sans MS" w:hAnsi="Comic Sans MS"/>
          <w:sz w:val="22"/>
          <w:szCs w:val="22"/>
          <w:vertAlign w:val="superscript"/>
        </w:rPr>
        <w:t>th</w:t>
      </w:r>
      <w:r w:rsidR="58CCE03C" w:rsidRPr="7959DDE2">
        <w:rPr>
          <w:rFonts w:ascii="Comic Sans MS" w:hAnsi="Comic Sans MS"/>
          <w:sz w:val="22"/>
          <w:szCs w:val="22"/>
        </w:rPr>
        <w:t xml:space="preserve"> September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58CCE03C" w:rsidRPr="7959DDE2">
        <w:rPr>
          <w:rFonts w:ascii="Comic Sans MS" w:hAnsi="Comic Sans MS"/>
          <w:sz w:val="22"/>
          <w:szCs w:val="22"/>
        </w:rPr>
        <w:t>2025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00EF0DC9" w:rsidRPr="7959DDE2">
        <w:rPr>
          <w:rFonts w:ascii="Comic Sans MS" w:hAnsi="Comic Sans MS"/>
          <w:sz w:val="22"/>
          <w:szCs w:val="22"/>
        </w:rPr>
        <w:t xml:space="preserve">       </w:t>
      </w:r>
    </w:p>
    <w:p w14:paraId="0DCCC4CC" w14:textId="16B9008B" w:rsidR="003A4E47" w:rsidRPr="005273E9" w:rsidRDefault="003A4E47" w:rsidP="005273E9">
      <w:pPr>
        <w:rPr>
          <w:rFonts w:ascii="Comic Sans MS" w:hAnsi="Comic Sans MS"/>
          <w:sz w:val="22"/>
          <w:szCs w:val="22"/>
        </w:rPr>
      </w:pPr>
    </w:p>
    <w:p w14:paraId="63B1DC0A" w14:textId="66D1A51A" w:rsidR="00671E21" w:rsidRDefault="00671E21" w:rsidP="004F5E61">
      <w:pPr>
        <w:ind w:left="28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Have you completed</w:t>
      </w:r>
      <w:r w:rsidR="004F545D">
        <w:rPr>
          <w:rFonts w:ascii="Comic Sans MS" w:hAnsi="Comic Sans MS"/>
          <w:b/>
          <w:sz w:val="22"/>
          <w:szCs w:val="22"/>
        </w:rPr>
        <w:t xml:space="preserve"> your homework?</w:t>
      </w:r>
    </w:p>
    <w:tbl>
      <w:tblPr>
        <w:tblStyle w:val="TableGrid"/>
        <w:tblW w:w="10768" w:type="dxa"/>
        <w:tblInd w:w="284" w:type="dxa"/>
        <w:tblLook w:val="04A0" w:firstRow="1" w:lastRow="0" w:firstColumn="1" w:lastColumn="0" w:noHBand="0" w:noVBand="1"/>
      </w:tblPr>
      <w:tblGrid>
        <w:gridCol w:w="9776"/>
        <w:gridCol w:w="992"/>
      </w:tblGrid>
      <w:tr w:rsidR="00650F14" w14:paraId="0AF091CC" w14:textId="77777777" w:rsidTr="4297AD92">
        <w:tc>
          <w:tcPr>
            <w:tcW w:w="9776" w:type="dxa"/>
          </w:tcPr>
          <w:p w14:paraId="1FE33E52" w14:textId="77777777" w:rsidR="00650F14" w:rsidRPr="00EE241C" w:rsidRDefault="00650F14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992" w:type="dxa"/>
          </w:tcPr>
          <w:p w14:paraId="521BAE0A" w14:textId="6F52A100" w:rsidR="00650F14" w:rsidRPr="00EE241C" w:rsidRDefault="00650F14" w:rsidP="00650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eastAsia="Wingdings" w:hAnsi="Wingdings" w:cs="Wingdings"/>
                <w:b/>
                <w:sz w:val="36"/>
                <w:szCs w:val="36"/>
              </w:rPr>
              <w:t>ü</w:t>
            </w:r>
          </w:p>
        </w:tc>
      </w:tr>
      <w:tr w:rsidR="00433E4E" w14:paraId="2504AB04" w14:textId="77777777" w:rsidTr="4297AD92">
        <w:tc>
          <w:tcPr>
            <w:tcW w:w="9776" w:type="dxa"/>
          </w:tcPr>
          <w:p w14:paraId="41B7489A" w14:textId="06E0C2A6" w:rsidR="00433E4E" w:rsidRPr="00433E4E" w:rsidRDefault="46911D9B" w:rsidP="7959DDE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Reading</w:t>
            </w:r>
            <w:r w:rsidRPr="7959DDE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45787D3A"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10 minutes a day.</w:t>
            </w:r>
          </w:p>
          <w:p w14:paraId="52704D43" w14:textId="24F77C84" w:rsidR="00433E4E" w:rsidRDefault="45787D3A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Please read at least five times a week to an adult. Don’t forget to ask them to sign your reading record. Reading records should be in school every day and will be handed in on a 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highlight w:val="yellow"/>
              </w:rPr>
              <w:t>Tuesday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morning. </w:t>
            </w:r>
          </w:p>
          <w:p w14:paraId="0D5C27B4" w14:textId="128AD152" w:rsidR="00037F30" w:rsidRPr="00037F30" w:rsidRDefault="00882EDA" w:rsidP="7959DDE2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We ask</w:t>
            </w:r>
            <w:r w:rsidR="00037F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that reading records are in school every day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as they have log in information which we need throughout the week.</w:t>
            </w:r>
          </w:p>
          <w:p w14:paraId="420518C0" w14:textId="47E763D1" w:rsidR="00433E4E" w:rsidRPr="00433E4E" w:rsidRDefault="00433E4E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934681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F42B38" w14:paraId="33E52CFA" w14:textId="77777777" w:rsidTr="4297AD92">
        <w:tc>
          <w:tcPr>
            <w:tcW w:w="9776" w:type="dxa"/>
          </w:tcPr>
          <w:p w14:paraId="36E3AC1B" w14:textId="77777777" w:rsidR="00F42B38" w:rsidRDefault="00F42B38" w:rsidP="7959DDE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Reading Plus </w:t>
            </w:r>
          </w:p>
          <w:p w14:paraId="47D32E75" w14:textId="1D85C780" w:rsidR="0089342E" w:rsidRPr="00433E4E" w:rsidRDefault="0089342E" w:rsidP="0089342E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433E4E">
              <w:rPr>
                <w:rFonts w:ascii="Comic Sans MS" w:hAnsi="Comic Sans MS"/>
                <w:sz w:val="22"/>
                <w:szCs w:val="22"/>
              </w:rPr>
              <w:t>Complete</w:t>
            </w:r>
            <w:r>
              <w:rPr>
                <w:rFonts w:ascii="Comic Sans MS" w:hAnsi="Comic Sans MS"/>
                <w:sz w:val="22"/>
                <w:szCs w:val="22"/>
              </w:rPr>
              <w:t xml:space="preserve"> x2</w:t>
            </w:r>
            <w:r w:rsidRPr="00EE241C">
              <w:rPr>
                <w:rFonts w:ascii="Comic Sans MS" w:hAnsi="Comic Sans MS"/>
                <w:color w:val="FF0000"/>
                <w:sz w:val="22"/>
                <w:szCs w:val="22"/>
              </w:rPr>
              <w:t xml:space="preserve"> </w:t>
            </w:r>
            <w:r w:rsidRPr="00433E4E">
              <w:rPr>
                <w:rFonts w:ascii="Comic Sans MS" w:hAnsi="Comic Sans MS"/>
                <w:sz w:val="22"/>
                <w:szCs w:val="22"/>
              </w:rPr>
              <w:t xml:space="preserve">sessions </w:t>
            </w:r>
            <w:r w:rsidR="00BA0F7D">
              <w:rPr>
                <w:rFonts w:ascii="Comic Sans MS" w:hAnsi="Comic Sans MS"/>
                <w:sz w:val="22"/>
                <w:szCs w:val="22"/>
              </w:rPr>
              <w:t xml:space="preserve">at home. </w:t>
            </w:r>
          </w:p>
          <w:p w14:paraId="60099E58" w14:textId="0BAA0910" w:rsidR="00F42B38" w:rsidRPr="00F42B38" w:rsidRDefault="0089342E" w:rsidP="0089342E">
            <w:pPr>
              <w:rPr>
                <w:rFonts w:ascii="Comic Sans MS" w:hAnsi="Comic Sans MS"/>
                <w:sz w:val="22"/>
                <w:szCs w:val="22"/>
              </w:rPr>
            </w:pP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**These can count as part of your 5 reads above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 R</w:t>
            </w: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ecord them in your reading record.</w:t>
            </w:r>
          </w:p>
        </w:tc>
        <w:tc>
          <w:tcPr>
            <w:tcW w:w="992" w:type="dxa"/>
          </w:tcPr>
          <w:p w14:paraId="6C0C6E02" w14:textId="77777777" w:rsidR="00F42B38" w:rsidRDefault="00F42B38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305839F3" w14:textId="77777777" w:rsidTr="4297AD92">
        <w:trPr>
          <w:trHeight w:val="259"/>
        </w:trPr>
        <w:tc>
          <w:tcPr>
            <w:tcW w:w="9776" w:type="dxa"/>
          </w:tcPr>
          <w:p w14:paraId="4082B3B3" w14:textId="42A5CD2D" w:rsidR="00F2477B" w:rsidRPr="00FC6AAF" w:rsidRDefault="46911D9B" w:rsidP="7959DDE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Spellings</w:t>
            </w:r>
          </w:p>
          <w:p w14:paraId="51B7E077" w14:textId="68F7901F" w:rsidR="00FC6AAF" w:rsidRPr="00FC6AAF" w:rsidRDefault="4BA6DC56" w:rsidP="4297AD92">
            <w:pPr>
              <w:rPr>
                <w:rFonts w:ascii="Comic Sans MS" w:hAnsi="Comic Sans MS"/>
                <w:sz w:val="22"/>
                <w:szCs w:val="22"/>
              </w:rPr>
            </w:pPr>
            <w:r w:rsidRPr="4297AD92">
              <w:rPr>
                <w:rFonts w:ascii="Comic Sans MS" w:hAnsi="Comic Sans MS"/>
                <w:sz w:val="22"/>
                <w:szCs w:val="22"/>
              </w:rPr>
              <w:t>These are your spellings to practice</w:t>
            </w:r>
            <w:r w:rsidR="30B5CFDD" w:rsidRPr="4297AD92">
              <w:rPr>
                <w:rFonts w:ascii="Comic Sans MS" w:hAnsi="Comic Sans MS"/>
                <w:sz w:val="22"/>
                <w:szCs w:val="22"/>
              </w:rPr>
              <w:t xml:space="preserve">. We will put a list each week in to reading records. </w:t>
            </w:r>
          </w:p>
          <w:p w14:paraId="290DBE20" w14:textId="660703FE" w:rsidR="009E7D82" w:rsidRPr="00532762" w:rsidRDefault="00A74D30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</w:t>
            </w:r>
            <w:r w:rsidR="00225348">
              <w:rPr>
                <w:rFonts w:ascii="Comic Sans MS" w:hAnsi="Comic Sans MS"/>
                <w:sz w:val="22"/>
                <w:szCs w:val="22"/>
              </w:rPr>
              <w:t xml:space="preserve">reasure, measure, leisure, pleasure, pressure, exposure, </w:t>
            </w:r>
            <w:r>
              <w:rPr>
                <w:rFonts w:ascii="Comic Sans MS" w:hAnsi="Comic Sans MS"/>
                <w:sz w:val="22"/>
                <w:szCs w:val="22"/>
              </w:rPr>
              <w:t>enclosure, closure, disclosure, composure</w:t>
            </w:r>
          </w:p>
        </w:tc>
        <w:tc>
          <w:tcPr>
            <w:tcW w:w="992" w:type="dxa"/>
          </w:tcPr>
          <w:p w14:paraId="0F439FDA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6565DF99" w14:textId="77777777" w:rsidTr="4297AD92">
        <w:tc>
          <w:tcPr>
            <w:tcW w:w="9776" w:type="dxa"/>
          </w:tcPr>
          <w:p w14:paraId="196FFF58" w14:textId="77777777" w:rsidR="00433E4E" w:rsidRPr="00433E4E" w:rsidRDefault="09F4D942" w:rsidP="00EB5C30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4297AD92">
              <w:rPr>
                <w:rFonts w:ascii="Comic Sans MS" w:hAnsi="Comic Sans MS"/>
                <w:b/>
                <w:bCs/>
                <w:sz w:val="22"/>
                <w:szCs w:val="22"/>
              </w:rPr>
              <w:t>Times Tables</w:t>
            </w:r>
          </w:p>
          <w:p w14:paraId="08021EEE" w14:textId="10E37A7E" w:rsidR="00370A03" w:rsidRPr="00370A03" w:rsidRDefault="00F24A74" w:rsidP="00D21C30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Children have written the times table that they are learning for next week in their reading record.</w:t>
            </w:r>
            <w:r w:rsidR="00370A03" w:rsidRPr="00370A0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C45B369" w14:textId="74D0ED08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54694416" w14:textId="0CF9B88D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14:paraId="64585043" w14:textId="77777777" w:rsidR="00D042E4" w:rsidRDefault="00D042E4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50F5509F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3D1F1AF7" w14:textId="4FA0AD03" w:rsidR="001F08EF" w:rsidRDefault="00F24A74" w:rsidP="001F08EF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Library form- </w:t>
      </w:r>
      <w:r w:rsidR="009807B5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Reminder to return library forms by </w:t>
      </w:r>
      <w:r w:rsidR="001F08EF" w:rsidRPr="001F08EF">
        <w:rPr>
          <w:rFonts w:ascii="Comic Sans MS" w:hAnsi="Comic Sans MS"/>
          <w:sz w:val="20"/>
          <w:szCs w:val="20"/>
          <w:highlight w:val="yellow"/>
        </w:rPr>
        <w:t xml:space="preserve">Friday </w:t>
      </w:r>
      <w:r w:rsidR="00320506" w:rsidRPr="00320506">
        <w:rPr>
          <w:rFonts w:ascii="Comic Sans MS" w:hAnsi="Comic Sans MS"/>
          <w:sz w:val="20"/>
          <w:szCs w:val="20"/>
          <w:highlight w:val="yellow"/>
        </w:rPr>
        <w:t>10</w:t>
      </w:r>
      <w:r w:rsidR="00320506" w:rsidRPr="00320506">
        <w:rPr>
          <w:rFonts w:ascii="Comic Sans MS" w:hAnsi="Comic Sans MS"/>
          <w:sz w:val="20"/>
          <w:szCs w:val="20"/>
          <w:highlight w:val="yellow"/>
          <w:vertAlign w:val="superscript"/>
        </w:rPr>
        <w:t>th</w:t>
      </w:r>
      <w:r w:rsidR="00320506" w:rsidRPr="00320506">
        <w:rPr>
          <w:rFonts w:ascii="Comic Sans MS" w:hAnsi="Comic Sans MS"/>
          <w:sz w:val="20"/>
          <w:szCs w:val="20"/>
          <w:highlight w:val="yellow"/>
        </w:rPr>
        <w:t xml:space="preserve"> October</w:t>
      </w:r>
      <w:r w:rsidR="009807B5">
        <w:rPr>
          <w:rFonts w:ascii="Comic Sans MS" w:hAnsi="Comic Sans MS"/>
          <w:sz w:val="20"/>
          <w:szCs w:val="20"/>
        </w:rPr>
        <w:t>.</w:t>
      </w:r>
    </w:p>
    <w:p w14:paraId="10664B88" w14:textId="77777777" w:rsidR="00320506" w:rsidRDefault="00320506" w:rsidP="001F08EF">
      <w:pPr>
        <w:ind w:left="284"/>
        <w:rPr>
          <w:rFonts w:ascii="Comic Sans MS" w:hAnsi="Comic Sans MS"/>
          <w:sz w:val="20"/>
          <w:szCs w:val="20"/>
        </w:rPr>
      </w:pPr>
    </w:p>
    <w:p w14:paraId="618C7ABA" w14:textId="3BB15072" w:rsidR="008F7BA8" w:rsidRDefault="004A0463" w:rsidP="001F08EF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School photos- </w:t>
      </w:r>
      <w:r w:rsidR="00AB063E">
        <w:rPr>
          <w:rFonts w:ascii="Comic Sans MS" w:hAnsi="Comic Sans MS"/>
          <w:sz w:val="20"/>
          <w:szCs w:val="20"/>
        </w:rPr>
        <w:t xml:space="preserve">We have school photos on </w:t>
      </w:r>
      <w:r>
        <w:rPr>
          <w:rFonts w:ascii="Comic Sans MS" w:hAnsi="Comic Sans MS"/>
          <w:sz w:val="20"/>
          <w:szCs w:val="20"/>
        </w:rPr>
        <w:t>Monday</w:t>
      </w:r>
      <w:r w:rsidR="00AB063E">
        <w:rPr>
          <w:rFonts w:ascii="Comic Sans MS" w:hAnsi="Comic Sans MS"/>
          <w:sz w:val="20"/>
          <w:szCs w:val="20"/>
        </w:rPr>
        <w:t xml:space="preserve">. Please come in to school in school uniform. </w:t>
      </w:r>
      <w:r w:rsidR="00E607C4">
        <w:rPr>
          <w:rFonts w:ascii="Comic Sans MS" w:hAnsi="Comic Sans MS"/>
          <w:sz w:val="20"/>
          <w:szCs w:val="20"/>
        </w:rPr>
        <w:t xml:space="preserve">Bring trainers to school for our PE session in the afternoon. </w:t>
      </w:r>
    </w:p>
    <w:p w14:paraId="6378A266" w14:textId="77777777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</w:p>
    <w:p w14:paraId="29A7C4A6" w14:textId="2B51E784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Next week:</w:t>
      </w:r>
    </w:p>
    <w:p w14:paraId="03C576CF" w14:textId="2FC80099" w:rsidR="008B1915" w:rsidRDefault="00782F2B" w:rsidP="008B1915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English:</w:t>
      </w:r>
      <w:r w:rsidR="00D673D8">
        <w:rPr>
          <w:rFonts w:ascii="Comic Sans MS" w:hAnsi="Comic Sans MS"/>
          <w:sz w:val="20"/>
          <w:szCs w:val="20"/>
        </w:rPr>
        <w:t xml:space="preserve"> </w:t>
      </w:r>
      <w:r w:rsidR="00524997">
        <w:rPr>
          <w:rFonts w:ascii="Comic Sans MS" w:hAnsi="Comic Sans MS"/>
          <w:sz w:val="20"/>
          <w:szCs w:val="20"/>
        </w:rPr>
        <w:t xml:space="preserve">We will </w:t>
      </w:r>
      <w:r w:rsidR="00165DA1">
        <w:rPr>
          <w:rFonts w:ascii="Comic Sans MS" w:hAnsi="Comic Sans MS"/>
          <w:sz w:val="20"/>
          <w:szCs w:val="20"/>
        </w:rPr>
        <w:t xml:space="preserve">be describing what happened during the storm, using ‘when’ in our sentences and describing the </w:t>
      </w:r>
      <w:r w:rsidR="000720D5">
        <w:rPr>
          <w:rFonts w:ascii="Comic Sans MS" w:hAnsi="Comic Sans MS"/>
          <w:sz w:val="20"/>
          <w:szCs w:val="20"/>
        </w:rPr>
        <w:t xml:space="preserve">aftermath of the storm. </w:t>
      </w:r>
    </w:p>
    <w:p w14:paraId="35B04E38" w14:textId="77777777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</w:p>
    <w:p w14:paraId="53C5EFE1" w14:textId="2D6E508A" w:rsidR="00782F2B" w:rsidRP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Maths: </w:t>
      </w:r>
      <w:r w:rsidR="004C2D54">
        <w:rPr>
          <w:rFonts w:ascii="Comic Sans MS" w:hAnsi="Comic Sans MS"/>
          <w:sz w:val="20"/>
          <w:szCs w:val="20"/>
        </w:rPr>
        <w:t xml:space="preserve">We will be adding </w:t>
      </w:r>
      <w:r w:rsidR="00E4387A">
        <w:rPr>
          <w:rFonts w:ascii="Comic Sans MS" w:hAnsi="Comic Sans MS"/>
          <w:sz w:val="20"/>
          <w:szCs w:val="20"/>
        </w:rPr>
        <w:t xml:space="preserve">and subtracting </w:t>
      </w:r>
      <w:r w:rsidR="004C2D54">
        <w:rPr>
          <w:rFonts w:ascii="Comic Sans MS" w:hAnsi="Comic Sans MS"/>
          <w:sz w:val="20"/>
          <w:szCs w:val="20"/>
        </w:rPr>
        <w:t xml:space="preserve">1s </w:t>
      </w:r>
      <w:r w:rsidR="00E4387A">
        <w:rPr>
          <w:rFonts w:ascii="Comic Sans MS" w:hAnsi="Comic Sans MS"/>
          <w:sz w:val="20"/>
          <w:szCs w:val="20"/>
        </w:rPr>
        <w:t xml:space="preserve">across 10 and 10s across 100. </w:t>
      </w:r>
    </w:p>
    <w:p w14:paraId="45B24BA0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09C043F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27B71CB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sectPr w:rsidR="009A6179" w:rsidSect="00F35560">
      <w:pgSz w:w="11906" w:h="16838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DB4BF" w14:textId="77777777" w:rsidR="00C677E7" w:rsidRDefault="00C677E7" w:rsidP="000D64A5">
      <w:r>
        <w:separator/>
      </w:r>
    </w:p>
  </w:endnote>
  <w:endnote w:type="continuationSeparator" w:id="0">
    <w:p w14:paraId="0C3AC7CC" w14:textId="77777777" w:rsidR="00C677E7" w:rsidRDefault="00C677E7" w:rsidP="000D64A5">
      <w:r>
        <w:continuationSeparator/>
      </w:r>
    </w:p>
  </w:endnote>
  <w:endnote w:type="continuationNotice" w:id="1">
    <w:p w14:paraId="5C3F1247" w14:textId="77777777" w:rsidR="00C677E7" w:rsidRDefault="00C677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65DEE" w14:textId="77777777" w:rsidR="00C677E7" w:rsidRDefault="00C677E7" w:rsidP="000D64A5">
      <w:r>
        <w:separator/>
      </w:r>
    </w:p>
  </w:footnote>
  <w:footnote w:type="continuationSeparator" w:id="0">
    <w:p w14:paraId="59E26F8B" w14:textId="77777777" w:rsidR="00C677E7" w:rsidRDefault="00C677E7" w:rsidP="000D64A5">
      <w:r>
        <w:continuationSeparator/>
      </w:r>
    </w:p>
  </w:footnote>
  <w:footnote w:type="continuationNotice" w:id="1">
    <w:p w14:paraId="07CEBBEF" w14:textId="77777777" w:rsidR="00C677E7" w:rsidRDefault="00C677E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AF2B7"/>
    <w:multiLevelType w:val="hybridMultilevel"/>
    <w:tmpl w:val="1520CB9C"/>
    <w:lvl w:ilvl="0" w:tplc="A0EE503E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C03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44D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9E5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6A7D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46A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D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01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86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44436">
    <w:abstractNumId w:val="8"/>
  </w:num>
  <w:num w:numId="2" w16cid:durableId="475609868">
    <w:abstractNumId w:val="4"/>
  </w:num>
  <w:num w:numId="3" w16cid:durableId="919369823">
    <w:abstractNumId w:val="0"/>
  </w:num>
  <w:num w:numId="4" w16cid:durableId="1056274742">
    <w:abstractNumId w:val="1"/>
  </w:num>
  <w:num w:numId="5" w16cid:durableId="1999310728">
    <w:abstractNumId w:val="5"/>
  </w:num>
  <w:num w:numId="6" w16cid:durableId="1636643158">
    <w:abstractNumId w:val="2"/>
  </w:num>
  <w:num w:numId="7" w16cid:durableId="58747429">
    <w:abstractNumId w:val="6"/>
  </w:num>
  <w:num w:numId="8" w16cid:durableId="1503742216">
    <w:abstractNumId w:val="7"/>
  </w:num>
  <w:num w:numId="9" w16cid:durableId="111555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3DB0"/>
    <w:rsid w:val="00004A99"/>
    <w:rsid w:val="00027012"/>
    <w:rsid w:val="00031E54"/>
    <w:rsid w:val="00037F30"/>
    <w:rsid w:val="000448E4"/>
    <w:rsid w:val="00060297"/>
    <w:rsid w:val="00063B8B"/>
    <w:rsid w:val="00063C1E"/>
    <w:rsid w:val="00066097"/>
    <w:rsid w:val="000720D5"/>
    <w:rsid w:val="00073DFE"/>
    <w:rsid w:val="00076F8C"/>
    <w:rsid w:val="000831CB"/>
    <w:rsid w:val="00097573"/>
    <w:rsid w:val="0009EE8D"/>
    <w:rsid w:val="000A0F36"/>
    <w:rsid w:val="000B3BB3"/>
    <w:rsid w:val="000C49D7"/>
    <w:rsid w:val="000D0879"/>
    <w:rsid w:val="000D64A5"/>
    <w:rsid w:val="000E4660"/>
    <w:rsid w:val="00102676"/>
    <w:rsid w:val="00103E6C"/>
    <w:rsid w:val="00122E46"/>
    <w:rsid w:val="00122F5E"/>
    <w:rsid w:val="00143B84"/>
    <w:rsid w:val="001450F7"/>
    <w:rsid w:val="00145D98"/>
    <w:rsid w:val="00146510"/>
    <w:rsid w:val="0016134A"/>
    <w:rsid w:val="00162E86"/>
    <w:rsid w:val="001648E6"/>
    <w:rsid w:val="00164EED"/>
    <w:rsid w:val="00165DA1"/>
    <w:rsid w:val="0017088A"/>
    <w:rsid w:val="00174DF1"/>
    <w:rsid w:val="00177A97"/>
    <w:rsid w:val="00180F0B"/>
    <w:rsid w:val="00183437"/>
    <w:rsid w:val="00186236"/>
    <w:rsid w:val="00194259"/>
    <w:rsid w:val="001A2224"/>
    <w:rsid w:val="001A2F24"/>
    <w:rsid w:val="001B7B80"/>
    <w:rsid w:val="001C730F"/>
    <w:rsid w:val="001C73FA"/>
    <w:rsid w:val="001E0276"/>
    <w:rsid w:val="001E5572"/>
    <w:rsid w:val="001F08EF"/>
    <w:rsid w:val="001F0BB8"/>
    <w:rsid w:val="001F0C46"/>
    <w:rsid w:val="001F2484"/>
    <w:rsid w:val="0020398D"/>
    <w:rsid w:val="00203A34"/>
    <w:rsid w:val="002129F6"/>
    <w:rsid w:val="002170D9"/>
    <w:rsid w:val="00225348"/>
    <w:rsid w:val="00225374"/>
    <w:rsid w:val="0022579D"/>
    <w:rsid w:val="00231BAD"/>
    <w:rsid w:val="00235A1A"/>
    <w:rsid w:val="00236C76"/>
    <w:rsid w:val="00264344"/>
    <w:rsid w:val="002649C6"/>
    <w:rsid w:val="002808E2"/>
    <w:rsid w:val="00297AFC"/>
    <w:rsid w:val="002A0660"/>
    <w:rsid w:val="002A5883"/>
    <w:rsid w:val="002A658D"/>
    <w:rsid w:val="002B056A"/>
    <w:rsid w:val="002B79B1"/>
    <w:rsid w:val="002C0679"/>
    <w:rsid w:val="002C5552"/>
    <w:rsid w:val="002C7B0B"/>
    <w:rsid w:val="002D069A"/>
    <w:rsid w:val="002D61FA"/>
    <w:rsid w:val="002E0DD2"/>
    <w:rsid w:val="002E6F6C"/>
    <w:rsid w:val="00312ECB"/>
    <w:rsid w:val="00320506"/>
    <w:rsid w:val="003258E0"/>
    <w:rsid w:val="00344574"/>
    <w:rsid w:val="00345FEA"/>
    <w:rsid w:val="00355DF5"/>
    <w:rsid w:val="003601C7"/>
    <w:rsid w:val="00361776"/>
    <w:rsid w:val="003631D8"/>
    <w:rsid w:val="0036721F"/>
    <w:rsid w:val="00370A03"/>
    <w:rsid w:val="00370FA9"/>
    <w:rsid w:val="00384350"/>
    <w:rsid w:val="0038689B"/>
    <w:rsid w:val="003A4E47"/>
    <w:rsid w:val="003B736A"/>
    <w:rsid w:val="003D4C60"/>
    <w:rsid w:val="003E3AA6"/>
    <w:rsid w:val="003F5097"/>
    <w:rsid w:val="00405A20"/>
    <w:rsid w:val="0042138A"/>
    <w:rsid w:val="00424983"/>
    <w:rsid w:val="00432C3F"/>
    <w:rsid w:val="00433E4E"/>
    <w:rsid w:val="0045430F"/>
    <w:rsid w:val="00454500"/>
    <w:rsid w:val="00455248"/>
    <w:rsid w:val="00457193"/>
    <w:rsid w:val="004736B2"/>
    <w:rsid w:val="00476407"/>
    <w:rsid w:val="00482030"/>
    <w:rsid w:val="00482A1F"/>
    <w:rsid w:val="00486174"/>
    <w:rsid w:val="00492DD2"/>
    <w:rsid w:val="0049619E"/>
    <w:rsid w:val="00496322"/>
    <w:rsid w:val="004A0463"/>
    <w:rsid w:val="004A3F66"/>
    <w:rsid w:val="004A6BD7"/>
    <w:rsid w:val="004C0543"/>
    <w:rsid w:val="004C2D54"/>
    <w:rsid w:val="004D5C51"/>
    <w:rsid w:val="004F05CE"/>
    <w:rsid w:val="004F3AC5"/>
    <w:rsid w:val="004F545D"/>
    <w:rsid w:val="004F5E61"/>
    <w:rsid w:val="0050138E"/>
    <w:rsid w:val="005056AF"/>
    <w:rsid w:val="00506158"/>
    <w:rsid w:val="005103A3"/>
    <w:rsid w:val="005158A1"/>
    <w:rsid w:val="00524997"/>
    <w:rsid w:val="00526ABB"/>
    <w:rsid w:val="005273E9"/>
    <w:rsid w:val="005313D6"/>
    <w:rsid w:val="00532762"/>
    <w:rsid w:val="00533195"/>
    <w:rsid w:val="00533D68"/>
    <w:rsid w:val="00534082"/>
    <w:rsid w:val="00540DAD"/>
    <w:rsid w:val="00541F34"/>
    <w:rsid w:val="00547694"/>
    <w:rsid w:val="005544EA"/>
    <w:rsid w:val="005731FF"/>
    <w:rsid w:val="0057400B"/>
    <w:rsid w:val="00581DBD"/>
    <w:rsid w:val="00582F04"/>
    <w:rsid w:val="00591E91"/>
    <w:rsid w:val="005C168B"/>
    <w:rsid w:val="005C1A67"/>
    <w:rsid w:val="005D0D6C"/>
    <w:rsid w:val="005D2D4A"/>
    <w:rsid w:val="005D4BB1"/>
    <w:rsid w:val="005E4A15"/>
    <w:rsid w:val="005E72B5"/>
    <w:rsid w:val="005F0AC7"/>
    <w:rsid w:val="005F5DA3"/>
    <w:rsid w:val="00612FFA"/>
    <w:rsid w:val="00613CA4"/>
    <w:rsid w:val="00616EDE"/>
    <w:rsid w:val="006355F9"/>
    <w:rsid w:val="006402A6"/>
    <w:rsid w:val="006414C7"/>
    <w:rsid w:val="006453A1"/>
    <w:rsid w:val="006476BA"/>
    <w:rsid w:val="00650F14"/>
    <w:rsid w:val="006642B4"/>
    <w:rsid w:val="00664CE0"/>
    <w:rsid w:val="00671906"/>
    <w:rsid w:val="00671C4C"/>
    <w:rsid w:val="00671E21"/>
    <w:rsid w:val="00681C0B"/>
    <w:rsid w:val="00686233"/>
    <w:rsid w:val="00692327"/>
    <w:rsid w:val="006A26B1"/>
    <w:rsid w:val="006B2190"/>
    <w:rsid w:val="006C6325"/>
    <w:rsid w:val="006D52D4"/>
    <w:rsid w:val="006E3E60"/>
    <w:rsid w:val="006E4CD8"/>
    <w:rsid w:val="006E5186"/>
    <w:rsid w:val="006E5395"/>
    <w:rsid w:val="006F596A"/>
    <w:rsid w:val="00700980"/>
    <w:rsid w:val="0070386F"/>
    <w:rsid w:val="00711DBB"/>
    <w:rsid w:val="0072002A"/>
    <w:rsid w:val="007244FB"/>
    <w:rsid w:val="00731404"/>
    <w:rsid w:val="00732C47"/>
    <w:rsid w:val="00732DA3"/>
    <w:rsid w:val="00742ED3"/>
    <w:rsid w:val="00761598"/>
    <w:rsid w:val="00763601"/>
    <w:rsid w:val="00767199"/>
    <w:rsid w:val="0077021B"/>
    <w:rsid w:val="00780A4C"/>
    <w:rsid w:val="00780E25"/>
    <w:rsid w:val="00782F2B"/>
    <w:rsid w:val="007925EE"/>
    <w:rsid w:val="007D46E7"/>
    <w:rsid w:val="007D6ECD"/>
    <w:rsid w:val="007D76CC"/>
    <w:rsid w:val="007E1FB3"/>
    <w:rsid w:val="007E4095"/>
    <w:rsid w:val="007F1F2A"/>
    <w:rsid w:val="0080327B"/>
    <w:rsid w:val="0081652C"/>
    <w:rsid w:val="00831730"/>
    <w:rsid w:val="00833810"/>
    <w:rsid w:val="00833ABB"/>
    <w:rsid w:val="0083470C"/>
    <w:rsid w:val="0084236E"/>
    <w:rsid w:val="00846C64"/>
    <w:rsid w:val="0087222A"/>
    <w:rsid w:val="00877BA3"/>
    <w:rsid w:val="00882EDA"/>
    <w:rsid w:val="00884F1D"/>
    <w:rsid w:val="0089342E"/>
    <w:rsid w:val="008A0367"/>
    <w:rsid w:val="008A3466"/>
    <w:rsid w:val="008B1915"/>
    <w:rsid w:val="008B38AB"/>
    <w:rsid w:val="008C1F52"/>
    <w:rsid w:val="008C288A"/>
    <w:rsid w:val="008C4357"/>
    <w:rsid w:val="008D3B08"/>
    <w:rsid w:val="008D5385"/>
    <w:rsid w:val="008D7BE6"/>
    <w:rsid w:val="008E7BE9"/>
    <w:rsid w:val="008F1C9B"/>
    <w:rsid w:val="008F3343"/>
    <w:rsid w:val="008F3F81"/>
    <w:rsid w:val="008F7BA8"/>
    <w:rsid w:val="00911DDB"/>
    <w:rsid w:val="00916DD5"/>
    <w:rsid w:val="00916E7D"/>
    <w:rsid w:val="00924C5F"/>
    <w:rsid w:val="0092749E"/>
    <w:rsid w:val="00936B3D"/>
    <w:rsid w:val="00937BA1"/>
    <w:rsid w:val="009425D4"/>
    <w:rsid w:val="009476F0"/>
    <w:rsid w:val="00947DDB"/>
    <w:rsid w:val="00953CDE"/>
    <w:rsid w:val="009543EF"/>
    <w:rsid w:val="00971D7C"/>
    <w:rsid w:val="00975644"/>
    <w:rsid w:val="009807B5"/>
    <w:rsid w:val="00981130"/>
    <w:rsid w:val="00984D9C"/>
    <w:rsid w:val="00993A1D"/>
    <w:rsid w:val="00996B3F"/>
    <w:rsid w:val="009A10B9"/>
    <w:rsid w:val="009A5892"/>
    <w:rsid w:val="009A6179"/>
    <w:rsid w:val="009A7615"/>
    <w:rsid w:val="009B72DE"/>
    <w:rsid w:val="009C2086"/>
    <w:rsid w:val="009D08EB"/>
    <w:rsid w:val="009D12C8"/>
    <w:rsid w:val="009D6913"/>
    <w:rsid w:val="009E7D82"/>
    <w:rsid w:val="009F1541"/>
    <w:rsid w:val="00A058C7"/>
    <w:rsid w:val="00A15FEB"/>
    <w:rsid w:val="00A266D8"/>
    <w:rsid w:val="00A34500"/>
    <w:rsid w:val="00A408EE"/>
    <w:rsid w:val="00A451E6"/>
    <w:rsid w:val="00A45D56"/>
    <w:rsid w:val="00A47F54"/>
    <w:rsid w:val="00A52301"/>
    <w:rsid w:val="00A5505D"/>
    <w:rsid w:val="00A73820"/>
    <w:rsid w:val="00A74D30"/>
    <w:rsid w:val="00A8377A"/>
    <w:rsid w:val="00A84292"/>
    <w:rsid w:val="00A91415"/>
    <w:rsid w:val="00A924C7"/>
    <w:rsid w:val="00A966CB"/>
    <w:rsid w:val="00A97CD3"/>
    <w:rsid w:val="00AB0517"/>
    <w:rsid w:val="00AB063E"/>
    <w:rsid w:val="00AB06A9"/>
    <w:rsid w:val="00AB5D91"/>
    <w:rsid w:val="00AB7BF8"/>
    <w:rsid w:val="00AB7C0A"/>
    <w:rsid w:val="00AC2F0C"/>
    <w:rsid w:val="00AC4050"/>
    <w:rsid w:val="00AC44A6"/>
    <w:rsid w:val="00AC4E0B"/>
    <w:rsid w:val="00AC7B8C"/>
    <w:rsid w:val="00AD0202"/>
    <w:rsid w:val="00AF080F"/>
    <w:rsid w:val="00AF0C54"/>
    <w:rsid w:val="00AF1955"/>
    <w:rsid w:val="00B007CF"/>
    <w:rsid w:val="00B15394"/>
    <w:rsid w:val="00B171FD"/>
    <w:rsid w:val="00B20328"/>
    <w:rsid w:val="00B37003"/>
    <w:rsid w:val="00B438D6"/>
    <w:rsid w:val="00B479F3"/>
    <w:rsid w:val="00B55436"/>
    <w:rsid w:val="00B56787"/>
    <w:rsid w:val="00B6177B"/>
    <w:rsid w:val="00B82386"/>
    <w:rsid w:val="00B93A56"/>
    <w:rsid w:val="00BA0F7D"/>
    <w:rsid w:val="00BA1419"/>
    <w:rsid w:val="00BB4840"/>
    <w:rsid w:val="00BD29A2"/>
    <w:rsid w:val="00BF2ADF"/>
    <w:rsid w:val="00C00368"/>
    <w:rsid w:val="00C230EB"/>
    <w:rsid w:val="00C36C28"/>
    <w:rsid w:val="00C40AC2"/>
    <w:rsid w:val="00C42796"/>
    <w:rsid w:val="00C45355"/>
    <w:rsid w:val="00C677E7"/>
    <w:rsid w:val="00C76F6D"/>
    <w:rsid w:val="00C77B32"/>
    <w:rsid w:val="00C82E3E"/>
    <w:rsid w:val="00C82F3E"/>
    <w:rsid w:val="00C84E3D"/>
    <w:rsid w:val="00C90E9D"/>
    <w:rsid w:val="00C974D9"/>
    <w:rsid w:val="00C97A34"/>
    <w:rsid w:val="00CA1C7D"/>
    <w:rsid w:val="00CA57B9"/>
    <w:rsid w:val="00CA61BE"/>
    <w:rsid w:val="00CB1AD2"/>
    <w:rsid w:val="00CC4AAE"/>
    <w:rsid w:val="00CD5697"/>
    <w:rsid w:val="00CE783E"/>
    <w:rsid w:val="00CF2AD3"/>
    <w:rsid w:val="00D042E4"/>
    <w:rsid w:val="00D136CB"/>
    <w:rsid w:val="00D141A2"/>
    <w:rsid w:val="00D21C30"/>
    <w:rsid w:val="00D23DA1"/>
    <w:rsid w:val="00D334BE"/>
    <w:rsid w:val="00D366D2"/>
    <w:rsid w:val="00D40A5F"/>
    <w:rsid w:val="00D4696A"/>
    <w:rsid w:val="00D50D6B"/>
    <w:rsid w:val="00D54783"/>
    <w:rsid w:val="00D65A74"/>
    <w:rsid w:val="00D673D8"/>
    <w:rsid w:val="00D71D98"/>
    <w:rsid w:val="00D837A0"/>
    <w:rsid w:val="00D840C7"/>
    <w:rsid w:val="00D875E7"/>
    <w:rsid w:val="00D9532E"/>
    <w:rsid w:val="00DA3AA2"/>
    <w:rsid w:val="00DB0DF4"/>
    <w:rsid w:val="00DC6C8D"/>
    <w:rsid w:val="00DD43C5"/>
    <w:rsid w:val="00DD7A5B"/>
    <w:rsid w:val="00DE3F19"/>
    <w:rsid w:val="00DF0A2C"/>
    <w:rsid w:val="00DF446F"/>
    <w:rsid w:val="00DF5125"/>
    <w:rsid w:val="00E0088D"/>
    <w:rsid w:val="00E11D50"/>
    <w:rsid w:val="00E407DB"/>
    <w:rsid w:val="00E4387A"/>
    <w:rsid w:val="00E440AE"/>
    <w:rsid w:val="00E47C3D"/>
    <w:rsid w:val="00E573EC"/>
    <w:rsid w:val="00E607C4"/>
    <w:rsid w:val="00E814AA"/>
    <w:rsid w:val="00E832EC"/>
    <w:rsid w:val="00E86048"/>
    <w:rsid w:val="00EA38A8"/>
    <w:rsid w:val="00EA4735"/>
    <w:rsid w:val="00EA5071"/>
    <w:rsid w:val="00EB429F"/>
    <w:rsid w:val="00EB564B"/>
    <w:rsid w:val="00EB5C30"/>
    <w:rsid w:val="00EC53B2"/>
    <w:rsid w:val="00EE241C"/>
    <w:rsid w:val="00EE3632"/>
    <w:rsid w:val="00EF0DC9"/>
    <w:rsid w:val="00EF7F9B"/>
    <w:rsid w:val="00F03A93"/>
    <w:rsid w:val="00F04DD0"/>
    <w:rsid w:val="00F15416"/>
    <w:rsid w:val="00F15492"/>
    <w:rsid w:val="00F21BE9"/>
    <w:rsid w:val="00F2477B"/>
    <w:rsid w:val="00F24A74"/>
    <w:rsid w:val="00F33B94"/>
    <w:rsid w:val="00F34D15"/>
    <w:rsid w:val="00F35560"/>
    <w:rsid w:val="00F41A7D"/>
    <w:rsid w:val="00F42B38"/>
    <w:rsid w:val="00F43186"/>
    <w:rsid w:val="00F53F28"/>
    <w:rsid w:val="00F62418"/>
    <w:rsid w:val="00F64A4B"/>
    <w:rsid w:val="00F65F1B"/>
    <w:rsid w:val="00F703B4"/>
    <w:rsid w:val="00F73351"/>
    <w:rsid w:val="00F753A2"/>
    <w:rsid w:val="00F822D2"/>
    <w:rsid w:val="00F93174"/>
    <w:rsid w:val="00F946B4"/>
    <w:rsid w:val="00FA4375"/>
    <w:rsid w:val="00FB264F"/>
    <w:rsid w:val="00FB51F8"/>
    <w:rsid w:val="00FB716D"/>
    <w:rsid w:val="00FC244F"/>
    <w:rsid w:val="00FC6AAF"/>
    <w:rsid w:val="00FF2D1E"/>
    <w:rsid w:val="0313F4BB"/>
    <w:rsid w:val="04823750"/>
    <w:rsid w:val="055D0AC0"/>
    <w:rsid w:val="059B0659"/>
    <w:rsid w:val="05B2656D"/>
    <w:rsid w:val="084F14B8"/>
    <w:rsid w:val="08CED740"/>
    <w:rsid w:val="09F4D942"/>
    <w:rsid w:val="0CC4DC0A"/>
    <w:rsid w:val="0F55CE29"/>
    <w:rsid w:val="108B54DC"/>
    <w:rsid w:val="115C66D3"/>
    <w:rsid w:val="12334C30"/>
    <w:rsid w:val="12FE2357"/>
    <w:rsid w:val="17066FAE"/>
    <w:rsid w:val="173EF0DE"/>
    <w:rsid w:val="17EEFDA8"/>
    <w:rsid w:val="19264424"/>
    <w:rsid w:val="1A11FBCF"/>
    <w:rsid w:val="1A9C98FA"/>
    <w:rsid w:val="1AC37B5C"/>
    <w:rsid w:val="1E9AD94C"/>
    <w:rsid w:val="2493DB36"/>
    <w:rsid w:val="2944E5BB"/>
    <w:rsid w:val="2B097DF9"/>
    <w:rsid w:val="2BDF7A8B"/>
    <w:rsid w:val="2CF45963"/>
    <w:rsid w:val="2D13A923"/>
    <w:rsid w:val="2D5FC161"/>
    <w:rsid w:val="2F13AD93"/>
    <w:rsid w:val="30B5CFDD"/>
    <w:rsid w:val="324A68EF"/>
    <w:rsid w:val="35A96D70"/>
    <w:rsid w:val="387AA936"/>
    <w:rsid w:val="3BFD91BC"/>
    <w:rsid w:val="3F2CD5FB"/>
    <w:rsid w:val="40BA2FB8"/>
    <w:rsid w:val="4297AD92"/>
    <w:rsid w:val="42C8925C"/>
    <w:rsid w:val="42E08B26"/>
    <w:rsid w:val="45787D3A"/>
    <w:rsid w:val="459C0114"/>
    <w:rsid w:val="45B32747"/>
    <w:rsid w:val="46911D9B"/>
    <w:rsid w:val="46BEE333"/>
    <w:rsid w:val="4BA6DC56"/>
    <w:rsid w:val="4C725D6E"/>
    <w:rsid w:val="4CA34A7F"/>
    <w:rsid w:val="4E67DD2B"/>
    <w:rsid w:val="50D6EDB3"/>
    <w:rsid w:val="5181267F"/>
    <w:rsid w:val="56DE1E07"/>
    <w:rsid w:val="57ACACA6"/>
    <w:rsid w:val="58CCE03C"/>
    <w:rsid w:val="5B16BC67"/>
    <w:rsid w:val="5CC37846"/>
    <w:rsid w:val="63BE0930"/>
    <w:rsid w:val="6453160E"/>
    <w:rsid w:val="649279A0"/>
    <w:rsid w:val="66DED99E"/>
    <w:rsid w:val="695CE008"/>
    <w:rsid w:val="69A5667C"/>
    <w:rsid w:val="69D0B2C8"/>
    <w:rsid w:val="6A2FD6A8"/>
    <w:rsid w:val="6B1831D5"/>
    <w:rsid w:val="6CD0B4DB"/>
    <w:rsid w:val="6D9611F0"/>
    <w:rsid w:val="6DAC8A9E"/>
    <w:rsid w:val="6E564084"/>
    <w:rsid w:val="7228112F"/>
    <w:rsid w:val="727DA360"/>
    <w:rsid w:val="72FBB620"/>
    <w:rsid w:val="776F1028"/>
    <w:rsid w:val="779E2D3F"/>
    <w:rsid w:val="7959DDE2"/>
    <w:rsid w:val="79C44013"/>
    <w:rsid w:val="7A08DCE8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4970DC8-5539-4402-8D69-28153D2F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314ff1faa698d212b439fb30b0d000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62cb2fc7391c711d8670f289d0e95d43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6KK6NY3JTKCC-849450956-406793</_dlc_DocId>
    <_dlc_DocIdUrl xmlns="7306e3d0-0ae3-4289-81b3-f719923149d7">
      <Url>https://8602326.sharepoint.com/sites/TRJTeachingSharedDrive/_layouts/15/DocIdRedir.aspx?ID=6KK6NY3JTKCC-849450956-406793</Url>
      <Description>6KK6NY3JTKCC-849450956-406793</Description>
    </_dlc_DocIdUrl>
  </documentManagement>
</p:properties>
</file>

<file path=customXml/itemProps1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B43EB9E-1311-4FD3-BD41-EAE5A2B343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200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S Hurdman</cp:lastModifiedBy>
  <cp:revision>17</cp:revision>
  <cp:lastPrinted>2024-09-30T06:28:00Z</cp:lastPrinted>
  <dcterms:created xsi:type="dcterms:W3CDTF">2025-09-19T06:46:00Z</dcterms:created>
  <dcterms:modified xsi:type="dcterms:W3CDTF">2025-09-25T16:29:00Z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0e9b9909-fc2c-4b7c-a9a6-c58ae7a3e734</vt:lpwstr>
  </property>
</Properties>
</file>