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3A4E47" w:rsidR="00F35560" w:rsidP="00F35560" w:rsidRDefault="004F5E61" w14:paraId="71EB9C6E" w14:textId="3B57195D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A4E47" w:rsidR="00F35560" w:rsidP="00F35560" w:rsidRDefault="00F35560" w14:paraId="76DD2397" w14:textId="3E928F02">
      <w:pPr>
        <w:ind w:left="709"/>
        <w:rPr>
          <w:rFonts w:ascii="Comic Sans MS" w:hAnsi="Comic Sans MS"/>
          <w:sz w:val="16"/>
          <w:szCs w:val="18"/>
        </w:rPr>
      </w:pPr>
    </w:p>
    <w:p w:rsidRPr="005273E9" w:rsidR="008F3F81" w:rsidP="004F5E61" w:rsidRDefault="003A4E47" w14:paraId="72B49C55" w14:textId="7F918B0A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E468C9">
        <w:rPr>
          <w:rFonts w:ascii="Comic Sans MS" w:hAnsi="Comic Sans MS"/>
          <w:sz w:val="22"/>
          <w:szCs w:val="22"/>
        </w:rPr>
        <w:t>3</w:t>
      </w:r>
      <w:r w:rsidRPr="00E468C9" w:rsidR="00E468C9">
        <w:rPr>
          <w:rFonts w:ascii="Comic Sans MS" w:hAnsi="Comic Sans MS"/>
          <w:sz w:val="22"/>
          <w:szCs w:val="22"/>
          <w:vertAlign w:val="superscript"/>
        </w:rPr>
        <w:t>rd</w:t>
      </w:r>
      <w:r w:rsidR="00E468C9">
        <w:rPr>
          <w:rFonts w:ascii="Comic Sans MS" w:hAnsi="Comic Sans MS"/>
          <w:sz w:val="22"/>
          <w:szCs w:val="22"/>
        </w:rPr>
        <w:t xml:space="preserve"> October</w:t>
      </w:r>
      <w:r w:rsidRPr="7959DDE2" w:rsidR="004F5E61">
        <w:rPr>
          <w:rFonts w:ascii="Comic Sans MS" w:hAnsi="Comic Sans MS"/>
          <w:sz w:val="22"/>
          <w:szCs w:val="22"/>
        </w:rPr>
        <w:t xml:space="preserve"> </w:t>
      </w:r>
      <w:r w:rsidRPr="7959DDE2" w:rsidR="58CCE03C">
        <w:rPr>
          <w:rFonts w:ascii="Comic Sans MS" w:hAnsi="Comic Sans MS"/>
          <w:sz w:val="22"/>
          <w:szCs w:val="22"/>
        </w:rPr>
        <w:t>2025</w:t>
      </w:r>
      <w:r w:rsidRPr="7959DDE2" w:rsidR="004F5E61">
        <w:rPr>
          <w:rFonts w:ascii="Comic Sans MS" w:hAnsi="Comic Sans MS"/>
          <w:sz w:val="22"/>
          <w:szCs w:val="22"/>
        </w:rPr>
        <w:t xml:space="preserve"> </w:t>
      </w:r>
      <w:r w:rsidRPr="7959DDE2" w:rsidR="00EF0DC9">
        <w:rPr>
          <w:rFonts w:ascii="Comic Sans MS" w:hAnsi="Comic Sans MS"/>
          <w:sz w:val="22"/>
          <w:szCs w:val="22"/>
        </w:rPr>
        <w:t xml:space="preserve">       </w:t>
      </w:r>
    </w:p>
    <w:p w:rsidRPr="005273E9" w:rsidR="003A4E47" w:rsidP="005273E9" w:rsidRDefault="003A4E47" w14:paraId="0DCCC4CC" w14:textId="16B9008B">
      <w:pPr>
        <w:rPr>
          <w:rFonts w:ascii="Comic Sans MS" w:hAnsi="Comic Sans MS"/>
          <w:sz w:val="22"/>
          <w:szCs w:val="22"/>
        </w:rPr>
      </w:pPr>
    </w:p>
    <w:p w:rsidR="00671E21" w:rsidP="004F5E61" w:rsidRDefault="00671E21" w14:paraId="63B1DC0A" w14:textId="66D1A51A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:rsidTr="4297AD92" w14:paraId="0AF091CC" w14:textId="77777777">
        <w:tc>
          <w:tcPr>
            <w:tcW w:w="9776" w:type="dxa"/>
          </w:tcPr>
          <w:p w:rsidRPr="00EE241C" w:rsidR="00650F14" w:rsidP="004F5E61" w:rsidRDefault="00650F14" w14:paraId="1FE33E52" w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:rsidRPr="00EE241C" w:rsidR="00650F14" w:rsidP="00650F14" w:rsidRDefault="00650F14" w14:paraId="521BAE0A" w14:textId="6F52A100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hAnsi="Wingdings" w:eastAsia="Wingdings" w:cs="Wingdings"/>
                <w:b/>
                <w:sz w:val="36"/>
                <w:szCs w:val="36"/>
              </w:rPr>
              <w:t>ü</w:t>
            </w:r>
          </w:p>
        </w:tc>
      </w:tr>
      <w:tr w:rsidR="00433E4E" w:rsidTr="4297AD92" w14:paraId="2504AB04" w14:textId="77777777">
        <w:tc>
          <w:tcPr>
            <w:tcW w:w="9776" w:type="dxa"/>
          </w:tcPr>
          <w:p w:rsidRPr="00433E4E" w:rsidR="00433E4E" w:rsidP="7959DDE2" w:rsidRDefault="46911D9B" w14:paraId="41B7489A" w14:textId="06E0C2A6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7959DDE2" w:rsidR="45787D3A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:rsidR="00433E4E" w:rsidP="7959DDE2" w:rsidRDefault="45787D3A" w14:paraId="52704D43" w14:textId="24F77C84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:rsidRPr="00037F30" w:rsidR="00037F30" w:rsidP="7959DDE2" w:rsidRDefault="00882EDA" w14:paraId="0D5C27B4" w14:textId="128AD152">
            <w:pPr>
              <w:pStyle w:val="NoSpacing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:rsidRPr="00433E4E" w:rsidR="00433E4E" w:rsidP="7959DDE2" w:rsidRDefault="00433E4E" w14:paraId="420518C0" w14:textId="47E763D1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433E4E" w:rsidP="004F5E61" w:rsidRDefault="00433E4E" w14:paraId="58934681" w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:rsidTr="4297AD92" w14:paraId="33E52CFA" w14:textId="77777777">
        <w:tc>
          <w:tcPr>
            <w:tcW w:w="9776" w:type="dxa"/>
          </w:tcPr>
          <w:p w:rsidR="00F42B38" w:rsidP="7959DDE2" w:rsidRDefault="00F42B38" w14:paraId="36E3AC1B" w14:textId="77777777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:rsidRPr="00433E4E" w:rsidR="0089342E" w:rsidP="0089342E" w:rsidRDefault="0089342E" w14:paraId="47D32E75" w14:textId="3074FCB4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 w:rsidR="00792D4D"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Pr="00F42B38" w:rsidR="00F42B38" w:rsidP="0089342E" w:rsidRDefault="0089342E" w14:paraId="60099E58" w14:textId="0BAA0910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:rsidR="00F42B38" w:rsidP="004F5E61" w:rsidRDefault="00F42B38" w14:paraId="6C0C6E02" w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:rsidTr="4297AD92" w14:paraId="305839F3" w14:textId="77777777">
        <w:trPr>
          <w:trHeight w:val="259"/>
        </w:trPr>
        <w:tc>
          <w:tcPr>
            <w:tcW w:w="9776" w:type="dxa"/>
          </w:tcPr>
          <w:p w:rsidRPr="00FC6AAF" w:rsidR="00F2477B" w:rsidP="7959DDE2" w:rsidRDefault="46911D9B" w14:paraId="4082B3B3" w14:textId="42A5CD2D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:rsidRPr="00FC6AAF" w:rsidR="00FC6AAF" w:rsidP="4297AD92" w:rsidRDefault="4BA6DC56" w14:paraId="51B7E077" w14:textId="68F7901F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Pr="4297AD92" w:rsidR="30B5CFDD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:rsidRPr="00532762" w:rsidR="009E7D82" w:rsidP="00A91415" w:rsidRDefault="00CE5500" w14:paraId="290DBE20" w14:textId="646BB1F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adventure, </w:t>
            </w:r>
            <w:r w:rsidR="00C82471">
              <w:rPr>
                <w:rFonts w:ascii="Comic Sans MS" w:hAnsi="Comic Sans MS"/>
                <w:sz w:val="22"/>
                <w:szCs w:val="22"/>
              </w:rPr>
              <w:t>future, picture, nature, creature, furniture, capture, sculpture, fracture, mixture</w:t>
            </w:r>
          </w:p>
        </w:tc>
        <w:tc>
          <w:tcPr>
            <w:tcW w:w="992" w:type="dxa"/>
          </w:tcPr>
          <w:p w:rsidR="00433E4E" w:rsidP="004F5E61" w:rsidRDefault="00433E4E" w14:paraId="0F439FDA" w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:rsidTr="4297AD92" w14:paraId="6565DF99" w14:textId="77777777">
        <w:tc>
          <w:tcPr>
            <w:tcW w:w="9776" w:type="dxa"/>
          </w:tcPr>
          <w:p w:rsidRPr="00433E4E" w:rsidR="00433E4E" w:rsidP="00EB5C30" w:rsidRDefault="09F4D942" w14:paraId="196FFF58" w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:rsidRPr="00370A03" w:rsidR="00370A03" w:rsidP="00D21C30" w:rsidRDefault="00F24A74" w14:paraId="08021EEE" w14:textId="10E37A7E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Pr="00370A03" w:rsid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433E4E" w:rsidP="4297AD92" w:rsidRDefault="00433E4E" w14:paraId="7C45B369" w14:textId="74D0ED08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:rsidR="00433E4E" w:rsidP="4297AD92" w:rsidRDefault="00433E4E" w14:paraId="54694416" w14:textId="0CF9B88D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:rsidR="00D042E4" w:rsidP="00D042E4" w:rsidRDefault="00D042E4" w14:paraId="64585043" w14:textId="77777777">
      <w:pPr>
        <w:spacing w:line="259" w:lineRule="auto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p w:rsidR="009A6179" w:rsidP="00D042E4" w:rsidRDefault="009A6179" w14:paraId="50F5509F" w14:textId="77777777">
      <w:pPr>
        <w:spacing w:line="259" w:lineRule="auto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p w:rsidR="008F7BA8" w:rsidP="001F08EF" w:rsidRDefault="0024577E" w14:paraId="618C7ABA" w14:textId="0A0768E1">
      <w:pPr>
        <w:ind w:left="284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  <w:r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 xml:space="preserve">Hello Yellow- </w:t>
      </w:r>
      <w:r w:rsidR="00C2101D"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>Wear something yellow on Monday 6</w:t>
      </w:r>
      <w:r w:rsidRPr="00C2101D" w:rsidR="00C2101D">
        <w:rPr>
          <w:rFonts w:ascii="Comic Sans MS" w:hAnsi="Comic Sans MS" w:eastAsia="Comic Sans MS" w:cs="Comic Sans MS"/>
          <w:color w:val="000000" w:themeColor="text1"/>
          <w:sz w:val="20"/>
          <w:szCs w:val="20"/>
          <w:vertAlign w:val="superscript"/>
        </w:rPr>
        <w:t>th</w:t>
      </w:r>
      <w:r w:rsidR="00C2101D"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 xml:space="preserve"> </w:t>
      </w:r>
      <w:r w:rsidR="009B006E"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 xml:space="preserve">for Hello Yellow. Please make sure that it is appropriate wear for </w:t>
      </w:r>
      <w:r w:rsidR="005F2CE8"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>PE as we will still be completing PE in the afternoon.</w:t>
      </w:r>
    </w:p>
    <w:p w:rsidR="003F7D6D" w:rsidP="001F08EF" w:rsidRDefault="003F7D6D" w14:paraId="655412B5" w14:textId="77777777">
      <w:pPr>
        <w:ind w:left="284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p w:rsidR="003F7D6D" w:rsidP="001F08EF" w:rsidRDefault="00DD768C" w14:paraId="7AAB192F" w14:textId="63394DB2">
      <w:pPr>
        <w:ind w:left="284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  <w:r w:rsidRPr="1AC6969F" w:rsidR="00DD768C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</w:rPr>
        <w:t xml:space="preserve">Science- We will be doing some food tasting of fruits and vegetables. </w:t>
      </w:r>
      <w:r w:rsidRPr="1AC6969F" w:rsidR="00E44C19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</w:rPr>
        <w:t>Please let us know if you have any food restrictions</w:t>
      </w:r>
      <w:r w:rsidRPr="1AC6969F" w:rsidR="0E1C2524">
        <w:rPr>
          <w:rFonts w:ascii="Comic Sans MS" w:hAnsi="Comic Sans MS" w:eastAsia="Comic Sans MS" w:cs="Comic Sans MS"/>
          <w:color w:val="000000" w:themeColor="text1" w:themeTint="FF" w:themeShade="FF"/>
          <w:sz w:val="20"/>
          <w:szCs w:val="20"/>
        </w:rPr>
        <w:t xml:space="preserve"> that we do not already know about.</w:t>
      </w:r>
    </w:p>
    <w:p w:rsidR="00C70214" w:rsidP="001F08EF" w:rsidRDefault="00C70214" w14:paraId="7C680824" w14:textId="77777777">
      <w:pPr>
        <w:ind w:left="284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p w:rsidR="00444B99" w:rsidP="00444B99" w:rsidRDefault="00444B99" w14:paraId="352808BA" w14:textId="77777777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eastAsia="Comic Sans MS" w:cs="Comic Sans MS"/>
          <w:color w:val="000000" w:themeColor="text1"/>
          <w:sz w:val="20"/>
          <w:szCs w:val="20"/>
        </w:rPr>
        <w:t xml:space="preserve">Library form- Reminder to return library forms by </w:t>
      </w:r>
      <w:r w:rsidRPr="001F08EF">
        <w:rPr>
          <w:rFonts w:ascii="Comic Sans MS" w:hAnsi="Comic Sans MS"/>
          <w:sz w:val="20"/>
          <w:szCs w:val="20"/>
          <w:highlight w:val="yellow"/>
        </w:rPr>
        <w:t xml:space="preserve">Friday </w:t>
      </w:r>
      <w:r w:rsidRPr="00320506">
        <w:rPr>
          <w:rFonts w:ascii="Comic Sans MS" w:hAnsi="Comic Sans MS"/>
          <w:sz w:val="20"/>
          <w:szCs w:val="20"/>
          <w:highlight w:val="yellow"/>
        </w:rPr>
        <w:t>10</w:t>
      </w:r>
      <w:r w:rsidRPr="00320506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Pr="00320506">
        <w:rPr>
          <w:rFonts w:ascii="Comic Sans MS" w:hAnsi="Comic Sans MS"/>
          <w:sz w:val="20"/>
          <w:szCs w:val="20"/>
          <w:highlight w:val="yellow"/>
        </w:rPr>
        <w:t xml:space="preserve"> October</w:t>
      </w:r>
      <w:r>
        <w:rPr>
          <w:rFonts w:ascii="Comic Sans MS" w:hAnsi="Comic Sans MS"/>
          <w:sz w:val="20"/>
          <w:szCs w:val="20"/>
        </w:rPr>
        <w:t>.</w:t>
      </w:r>
    </w:p>
    <w:p w:rsidR="00782F2B" w:rsidP="00782F2B" w:rsidRDefault="00782F2B" w14:paraId="6378A266" w14:textId="77777777">
      <w:pPr>
        <w:ind w:left="284"/>
        <w:rPr>
          <w:rFonts w:ascii="Comic Sans MS" w:hAnsi="Comic Sans MS"/>
          <w:sz w:val="20"/>
          <w:szCs w:val="20"/>
        </w:rPr>
      </w:pPr>
    </w:p>
    <w:p w:rsidR="00782F2B" w:rsidP="00782F2B" w:rsidRDefault="00782F2B" w14:paraId="29A7C4A6" w14:textId="2B51E784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:rsidR="008B1915" w:rsidP="008B1915" w:rsidRDefault="00782F2B" w14:paraId="03C576CF" w14:textId="13B40EB1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284907">
        <w:rPr>
          <w:rFonts w:ascii="Comic Sans MS" w:hAnsi="Comic Sans MS"/>
          <w:sz w:val="20"/>
          <w:szCs w:val="20"/>
        </w:rPr>
        <w:t xml:space="preserve">We will </w:t>
      </w:r>
      <w:r w:rsidR="00B62026">
        <w:rPr>
          <w:rFonts w:ascii="Comic Sans MS" w:hAnsi="Comic Sans MS"/>
          <w:sz w:val="20"/>
          <w:szCs w:val="20"/>
        </w:rPr>
        <w:t>be using commas in a list</w:t>
      </w:r>
      <w:r w:rsidR="00227340">
        <w:rPr>
          <w:rFonts w:ascii="Comic Sans MS" w:hAnsi="Comic Sans MS"/>
          <w:sz w:val="20"/>
          <w:szCs w:val="20"/>
        </w:rPr>
        <w:t xml:space="preserve"> and</w:t>
      </w:r>
      <w:r w:rsidR="00B62026">
        <w:rPr>
          <w:rFonts w:ascii="Comic Sans MS" w:hAnsi="Comic Sans MS"/>
          <w:sz w:val="20"/>
          <w:szCs w:val="20"/>
        </w:rPr>
        <w:t xml:space="preserve"> </w:t>
      </w:r>
      <w:r w:rsidR="00227340">
        <w:rPr>
          <w:rFonts w:ascii="Comic Sans MS" w:hAnsi="Comic Sans MS"/>
          <w:sz w:val="20"/>
          <w:szCs w:val="20"/>
        </w:rPr>
        <w:t xml:space="preserve">noun phrases. We will be writing a plan </w:t>
      </w:r>
      <w:r w:rsidR="00036670">
        <w:rPr>
          <w:rFonts w:ascii="Comic Sans MS" w:hAnsi="Comic Sans MS"/>
          <w:sz w:val="20"/>
          <w:szCs w:val="20"/>
        </w:rPr>
        <w:t xml:space="preserve">to prepare to write a </w:t>
      </w:r>
      <w:proofErr w:type="gramStart"/>
      <w:r w:rsidR="00036670">
        <w:rPr>
          <w:rFonts w:ascii="Comic Sans MS" w:hAnsi="Comic Sans MS"/>
          <w:sz w:val="20"/>
          <w:szCs w:val="20"/>
        </w:rPr>
        <w:t>story</w:t>
      </w:r>
      <w:proofErr w:type="gramEnd"/>
      <w:r w:rsidR="00036670">
        <w:rPr>
          <w:rFonts w:ascii="Comic Sans MS" w:hAnsi="Comic Sans MS"/>
          <w:sz w:val="20"/>
          <w:szCs w:val="20"/>
        </w:rPr>
        <w:t xml:space="preserve"> and we will write the opening of the story. </w:t>
      </w:r>
    </w:p>
    <w:p w:rsidR="00782F2B" w:rsidP="00782F2B" w:rsidRDefault="00782F2B" w14:paraId="35B04E38" w14:textId="77777777">
      <w:pPr>
        <w:ind w:left="284"/>
        <w:rPr>
          <w:rFonts w:ascii="Comic Sans MS" w:hAnsi="Comic Sans MS"/>
          <w:sz w:val="20"/>
          <w:szCs w:val="20"/>
        </w:rPr>
      </w:pPr>
    </w:p>
    <w:p w:rsidR="009A6179" w:rsidP="1AC6969F" w:rsidRDefault="009A6179" w14:paraId="45B24BA0" w14:textId="0F4E782E">
      <w:pPr>
        <w:spacing w:line="259" w:lineRule="auto"/>
        <w:ind w:left="284"/>
        <w:rPr>
          <w:rFonts w:ascii="Comic Sans MS" w:hAnsi="Comic Sans MS"/>
          <w:sz w:val="20"/>
          <w:szCs w:val="20"/>
        </w:rPr>
      </w:pPr>
      <w:r w:rsidRPr="1AC6969F" w:rsidR="00782F2B">
        <w:rPr>
          <w:rFonts w:ascii="Comic Sans MS" w:hAnsi="Comic Sans MS"/>
          <w:sz w:val="20"/>
          <w:szCs w:val="20"/>
        </w:rPr>
        <w:t xml:space="preserve">Maths: </w:t>
      </w:r>
      <w:r w:rsidRPr="1AC6969F" w:rsidR="716F5E8E">
        <w:rPr>
          <w:rFonts w:ascii="Comic Sans MS" w:hAnsi="Comic Sans MS"/>
          <w:sz w:val="20"/>
          <w:szCs w:val="20"/>
        </w:rPr>
        <w:t xml:space="preserve">We will be looking at multiplication and division. We will be using arrays and finding equal groups. </w:t>
      </w:r>
    </w:p>
    <w:p w:rsidR="009A6179" w:rsidP="009A6179" w:rsidRDefault="009A6179" w14:paraId="409C043F" w14:textId="77777777">
      <w:pPr>
        <w:spacing w:line="259" w:lineRule="auto"/>
        <w:ind w:firstLine="720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p w:rsidR="009A6179" w:rsidP="00D042E4" w:rsidRDefault="009A6179" w14:paraId="227B71CB" w14:textId="77777777">
      <w:pPr>
        <w:spacing w:line="259" w:lineRule="auto"/>
        <w:rPr>
          <w:rFonts w:ascii="Comic Sans MS" w:hAnsi="Comic Sans MS" w:eastAsia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 w:orient="portrait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037DC" w:rsidP="000D64A5" w:rsidRDefault="00B037DC" w14:paraId="2D247BA7" w14:textId="77777777">
      <w:r>
        <w:separator/>
      </w:r>
    </w:p>
  </w:endnote>
  <w:endnote w:type="continuationSeparator" w:id="0">
    <w:p w:rsidR="00B037DC" w:rsidP="000D64A5" w:rsidRDefault="00B037DC" w14:paraId="3BF26745" w14:textId="77777777">
      <w:r>
        <w:continuationSeparator/>
      </w:r>
    </w:p>
  </w:endnote>
  <w:endnote w:type="continuationNotice" w:id="1">
    <w:p w:rsidR="00B037DC" w:rsidRDefault="00B037DC" w14:paraId="44C09D74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037DC" w:rsidP="000D64A5" w:rsidRDefault="00B037DC" w14:paraId="37CFC67C" w14:textId="77777777">
      <w:r>
        <w:separator/>
      </w:r>
    </w:p>
  </w:footnote>
  <w:footnote w:type="continuationSeparator" w:id="0">
    <w:p w:rsidR="00B037DC" w:rsidP="000D64A5" w:rsidRDefault="00B037DC" w14:paraId="1152613C" w14:textId="77777777">
      <w:r>
        <w:continuationSeparator/>
      </w:r>
    </w:p>
  </w:footnote>
  <w:footnote w:type="continuationNotice" w:id="1">
    <w:p w:rsidR="00B037DC" w:rsidRDefault="00B037DC" w14:paraId="75E59573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hint="default" w:ascii="Wingdings" w:hAnsi="Wingdings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6670"/>
    <w:rsid w:val="00037F30"/>
    <w:rsid w:val="000448E4"/>
    <w:rsid w:val="00060297"/>
    <w:rsid w:val="00063B8B"/>
    <w:rsid w:val="00063C1E"/>
    <w:rsid w:val="00066097"/>
    <w:rsid w:val="000720D5"/>
    <w:rsid w:val="00073DFE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1685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27340"/>
    <w:rsid w:val="00231BAD"/>
    <w:rsid w:val="00235A1A"/>
    <w:rsid w:val="00236C76"/>
    <w:rsid w:val="0024577E"/>
    <w:rsid w:val="00264344"/>
    <w:rsid w:val="002649C6"/>
    <w:rsid w:val="002808E2"/>
    <w:rsid w:val="00284907"/>
    <w:rsid w:val="00297AFC"/>
    <w:rsid w:val="002A0660"/>
    <w:rsid w:val="002A5883"/>
    <w:rsid w:val="002A5D90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70A03"/>
    <w:rsid w:val="00370FA9"/>
    <w:rsid w:val="00384350"/>
    <w:rsid w:val="0038689B"/>
    <w:rsid w:val="003A4E47"/>
    <w:rsid w:val="003B736A"/>
    <w:rsid w:val="003D4C60"/>
    <w:rsid w:val="003E3AA6"/>
    <w:rsid w:val="003F5097"/>
    <w:rsid w:val="003F7D6D"/>
    <w:rsid w:val="00405A20"/>
    <w:rsid w:val="0042138A"/>
    <w:rsid w:val="00424983"/>
    <w:rsid w:val="00432C3F"/>
    <w:rsid w:val="00433E4E"/>
    <w:rsid w:val="00444B99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A0599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E5395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3512E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92D4D"/>
    <w:rsid w:val="007D46E7"/>
    <w:rsid w:val="007D6ECD"/>
    <w:rsid w:val="007D76CC"/>
    <w:rsid w:val="007E1FB3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9C"/>
    <w:rsid w:val="00993A1D"/>
    <w:rsid w:val="00996B3F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B8C"/>
    <w:rsid w:val="00AD0202"/>
    <w:rsid w:val="00AF080F"/>
    <w:rsid w:val="00AF0C54"/>
    <w:rsid w:val="00AF1955"/>
    <w:rsid w:val="00B007CF"/>
    <w:rsid w:val="00B037DC"/>
    <w:rsid w:val="00B03A78"/>
    <w:rsid w:val="00B15394"/>
    <w:rsid w:val="00B171FD"/>
    <w:rsid w:val="00B20328"/>
    <w:rsid w:val="00B216F1"/>
    <w:rsid w:val="00B37003"/>
    <w:rsid w:val="00B438D6"/>
    <w:rsid w:val="00B479F3"/>
    <w:rsid w:val="00B55436"/>
    <w:rsid w:val="00B56787"/>
    <w:rsid w:val="00B6177B"/>
    <w:rsid w:val="00B62026"/>
    <w:rsid w:val="00B82386"/>
    <w:rsid w:val="00B93A56"/>
    <w:rsid w:val="00BA1419"/>
    <w:rsid w:val="00BB4840"/>
    <w:rsid w:val="00BD29A2"/>
    <w:rsid w:val="00BF2ADF"/>
    <w:rsid w:val="00BF633B"/>
    <w:rsid w:val="00C00368"/>
    <w:rsid w:val="00C2101D"/>
    <w:rsid w:val="00C230EB"/>
    <w:rsid w:val="00C36C28"/>
    <w:rsid w:val="00C40AC2"/>
    <w:rsid w:val="00C42796"/>
    <w:rsid w:val="00C45355"/>
    <w:rsid w:val="00C70214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0F5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768C"/>
    <w:rsid w:val="00DD7A5B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4C19"/>
    <w:rsid w:val="00E468C9"/>
    <w:rsid w:val="00E47C3D"/>
    <w:rsid w:val="00E573EC"/>
    <w:rsid w:val="00E607C4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E1C2524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AC6969F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204A9"/>
    <w:rsid w:val="387AA936"/>
    <w:rsid w:val="3BFD91BC"/>
    <w:rsid w:val="3F2CD5FB"/>
    <w:rsid w:val="40BA2FB8"/>
    <w:rsid w:val="4162BB76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16F5E8E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eastAsia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D4C6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styleId="BodyTextChar" w:customStyle="1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6KK6NY3JTKCC-849450956-407035</_dlc_DocId>
    <_dlc_DocIdUrl xmlns="7306e3d0-0ae3-4289-81b3-f719923149d7">
      <Url>https://8602326.sharepoint.com/sites/TRJTeachingSharedDrive/_layouts/15/DocIdRedir.aspx?ID=6KK6NY3JTKCC-849450956-407035</Url>
      <Description>6KK6NY3JTKCC-849450956-407035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homework template v2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StaffH</dc:creator>
  <keywords/>
  <lastModifiedBy>S Hurdman</lastModifiedBy>
  <revision>23</revision>
  <lastPrinted>2024-09-30T06:28:00.0000000Z</lastPrinted>
  <dcterms:created xsi:type="dcterms:W3CDTF">2025-09-23T12:56:00.0000000Z</dcterms:created>
  <dcterms:modified xsi:type="dcterms:W3CDTF">2025-10-03T09:08:52.3911789Z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16eb6aec-75bd-46d9-8df5-f0fca8ca5365</vt:lpwstr>
  </property>
</Properties>
</file>