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05680" w14:textId="77777777" w:rsidR="00EF60F9" w:rsidRDefault="00EF60F9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</w:p>
    <w:p w14:paraId="76DD2397" w14:textId="65FBAFB3" w:rsidR="00F35560" w:rsidRPr="003A4E47" w:rsidRDefault="00A20CF5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41A6F570">
            <wp:simplePos x="0" y="0"/>
            <wp:positionH relativeFrom="margin">
              <wp:posOffset>5328161</wp:posOffset>
            </wp:positionH>
            <wp:positionV relativeFrom="paragraph">
              <wp:posOffset>222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4EA">
        <w:rPr>
          <w:rFonts w:ascii="Comic Sans MS" w:hAnsi="Comic Sans MS"/>
          <w:sz w:val="16"/>
          <w:szCs w:val="18"/>
        </w:rPr>
        <w:tab/>
      </w:r>
    </w:p>
    <w:p w14:paraId="72B49C55" w14:textId="12E48569" w:rsidR="008F3F81" w:rsidRDefault="00461F03" w:rsidP="00D447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59730D">
        <w:rPr>
          <w:rFonts w:ascii="Comic Sans MS" w:hAnsi="Comic Sans MS"/>
          <w:sz w:val="28"/>
          <w:szCs w:val="28"/>
        </w:rPr>
        <w:t>7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044EA" w:rsidRPr="00867F84">
        <w:rPr>
          <w:rFonts w:ascii="Comic Sans MS" w:hAnsi="Comic Sans MS"/>
          <w:sz w:val="28"/>
          <w:szCs w:val="28"/>
        </w:rPr>
        <w:t xml:space="preserve">Friday </w:t>
      </w:r>
      <w:r w:rsidR="0059730D">
        <w:rPr>
          <w:rFonts w:ascii="Comic Sans MS" w:hAnsi="Comic Sans MS"/>
          <w:sz w:val="28"/>
          <w:szCs w:val="28"/>
        </w:rPr>
        <w:t>17th</w:t>
      </w:r>
      <w:r w:rsidR="00185B5C">
        <w:rPr>
          <w:rFonts w:ascii="Comic Sans MS" w:hAnsi="Comic Sans MS"/>
          <w:sz w:val="28"/>
          <w:szCs w:val="28"/>
        </w:rPr>
        <w:t xml:space="preserve"> </w:t>
      </w:r>
      <w:r w:rsidR="009E40BA">
        <w:rPr>
          <w:rFonts w:ascii="Comic Sans MS" w:hAnsi="Comic Sans MS"/>
          <w:sz w:val="28"/>
          <w:szCs w:val="28"/>
        </w:rPr>
        <w:t xml:space="preserve">October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394F4AFE" w14:textId="77777777" w:rsidR="00F55336" w:rsidRPr="00867F84" w:rsidRDefault="00F55336" w:rsidP="00D447D5">
      <w:pPr>
        <w:rPr>
          <w:rFonts w:ascii="Comic Sans MS" w:hAnsi="Comic Sans MS"/>
          <w:sz w:val="28"/>
          <w:szCs w:val="28"/>
        </w:rPr>
      </w:pPr>
    </w:p>
    <w:p w14:paraId="4826FD9D" w14:textId="39388C21" w:rsidR="00F55336" w:rsidRPr="00867F84" w:rsidRDefault="00671E21" w:rsidP="004F5E61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4F5E61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4F5E61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420518C0" w14:textId="08B72E65" w:rsidR="000D7377" w:rsidRPr="00F201F4" w:rsidRDefault="000D7377" w:rsidP="00433E4E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 at least 5 times a week. Written in the Reading Record (we check these on </w:t>
            </w:r>
            <w:r w:rsidRPr="00F201F4">
              <w:rPr>
                <w:rFonts w:ascii="Comic Sans MS" w:hAnsi="Comic Sans MS"/>
                <w:u w:val="single"/>
              </w:rPr>
              <w:t>Mondays</w:t>
            </w:r>
            <w:r w:rsidRPr="00F201F4">
              <w:rPr>
                <w:rFonts w:ascii="Comic Sans MS" w:hAnsi="Comic Sans MS"/>
              </w:rPr>
              <w:t>)</w:t>
            </w: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8CED74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008EA92F" w14:textId="0057F61B" w:rsidR="000D7377" w:rsidRPr="00F201F4" w:rsidRDefault="000D7377" w:rsidP="08CED740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4E026521" w14:textId="48707245" w:rsidR="000D7377" w:rsidRPr="00F201F4" w:rsidRDefault="000D7377" w:rsidP="08CED74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</w:tc>
      </w:tr>
      <w:tr w:rsidR="000D7377" w:rsidRPr="00867F84" w14:paraId="305839F3" w14:textId="77777777" w:rsidTr="00B42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671E21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671E21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Pr="00701B41" w:rsidRDefault="000D7377" w:rsidP="00671E21">
            <w:pPr>
              <w:rPr>
                <w:rFonts w:ascii="Comic Sans MS" w:hAnsi="Comic Sans MS"/>
                <w:bCs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4DBE8309" w14:textId="3AFA2B95" w:rsidR="0059730D" w:rsidRDefault="00AC0A5C" w:rsidP="00F773D6">
            <w:pPr>
              <w:rPr>
                <w:rFonts w:ascii="Comic Sans MS" w:hAnsi="Comic Sans MS"/>
                <w:b w:val="0"/>
                <w:bCs w:val="0"/>
              </w:rPr>
            </w:pPr>
            <w:r w:rsidRPr="00AC0A5C">
              <w:rPr>
                <w:rFonts w:ascii="Comic Sans MS" w:hAnsi="Comic Sans MS"/>
              </w:rPr>
              <w:t>Step 6: Challenge Words</w:t>
            </w:r>
          </w:p>
          <w:p w14:paraId="625A5B5D" w14:textId="1A757F8F" w:rsidR="00F846F5" w:rsidRDefault="00F846F5" w:rsidP="00F773D6">
            <w:pPr>
              <w:rPr>
                <w:rFonts w:ascii="Comic Sans MS" w:hAnsi="Comic Sans MS"/>
                <w:b w:val="0"/>
                <w:bCs w:val="0"/>
              </w:rPr>
            </w:pPr>
            <w:r w:rsidRPr="00F846F5">
              <w:rPr>
                <w:rFonts w:ascii="Comic Sans MS" w:hAnsi="Comic Sans MS"/>
              </w:rPr>
              <w:t>strength, grammar, calendar, women, appear, straight, interest, opposite, increase, believe</w:t>
            </w:r>
          </w:p>
          <w:p w14:paraId="11F621A0" w14:textId="77777777" w:rsidR="0059730D" w:rsidRPr="00055F90" w:rsidRDefault="00C75B57" w:rsidP="00F773D6">
            <w:pPr>
              <w:rPr>
                <w:rFonts w:ascii="Comic Sans MS" w:hAnsi="Comic Sans MS"/>
                <w:color w:val="EE0000"/>
              </w:rPr>
            </w:pPr>
            <w:r w:rsidRPr="00055F90">
              <w:rPr>
                <w:rFonts w:ascii="Comic Sans MS" w:hAnsi="Comic Sans MS"/>
                <w:color w:val="EE0000"/>
              </w:rPr>
              <w:t xml:space="preserve">Hand in your spelling homework sheet on </w:t>
            </w:r>
            <w:r w:rsidR="0059730D" w:rsidRPr="00055F90">
              <w:rPr>
                <w:rFonts w:ascii="Comic Sans MS" w:hAnsi="Comic Sans MS"/>
                <w:color w:val="EE0000"/>
              </w:rPr>
              <w:t>THURSDAY</w:t>
            </w:r>
            <w:r w:rsidRPr="00055F90">
              <w:rPr>
                <w:rFonts w:ascii="Comic Sans MS" w:hAnsi="Comic Sans MS"/>
                <w:color w:val="EE0000"/>
              </w:rPr>
              <w:t xml:space="preserve">. </w:t>
            </w:r>
          </w:p>
          <w:p w14:paraId="290DBE20" w14:textId="6E84C7D7" w:rsidR="00701B41" w:rsidRPr="00055F90" w:rsidRDefault="0059730D" w:rsidP="0059730D">
            <w:pPr>
              <w:rPr>
                <w:rFonts w:ascii="Comic Sans MS" w:hAnsi="Comic Sans MS"/>
              </w:rPr>
            </w:pPr>
            <w:r w:rsidRPr="00055F90">
              <w:rPr>
                <w:rFonts w:ascii="Comic Sans MS" w:hAnsi="Comic Sans MS"/>
                <w:color w:val="EE0000"/>
              </w:rPr>
              <w:t xml:space="preserve">Your test will be on THURSDAY. </w:t>
            </w: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EB5C3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0C61B6A7" w:rsidR="000D7377" w:rsidRDefault="000D7377" w:rsidP="00433E4E">
            <w:pPr>
              <w:rPr>
                <w:rFonts w:ascii="Comic Sans MS" w:hAnsi="Comic Sans MS"/>
                <w:b w:val="0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Practise for at least 30 minutes over the week on TT Rock Stars. </w:t>
            </w:r>
          </w:p>
          <w:p w14:paraId="760FCA4E" w14:textId="43721B4C" w:rsidR="0059730D" w:rsidRPr="00055F90" w:rsidRDefault="0059730D" w:rsidP="00433E4E">
            <w:pPr>
              <w:rPr>
                <w:rFonts w:ascii="Comic Sans MS" w:hAnsi="Comic Sans MS"/>
                <w:color w:val="EE0000"/>
              </w:rPr>
            </w:pPr>
            <w:r w:rsidRPr="00055F90">
              <w:rPr>
                <w:rFonts w:ascii="Comic Sans MS" w:hAnsi="Comic Sans MS"/>
                <w:color w:val="EE0000"/>
              </w:rPr>
              <w:t xml:space="preserve">Your test will be on THURSDAY </w:t>
            </w:r>
          </w:p>
          <w:p w14:paraId="08021EEE" w14:textId="1F2A064B" w:rsidR="000D7377" w:rsidRPr="00F201F4" w:rsidRDefault="000D7377" w:rsidP="00B37003">
            <w:pPr>
              <w:rPr>
                <w:rFonts w:ascii="Comic Sans MS" w:hAnsi="Comic Sans MS"/>
              </w:rPr>
            </w:pPr>
          </w:p>
        </w:tc>
      </w:tr>
    </w:tbl>
    <w:p w14:paraId="449AC24B" w14:textId="46148FB8" w:rsidR="00321DF4" w:rsidRPr="00D97DF1" w:rsidRDefault="009C0BE0" w:rsidP="00701B41">
      <w:pPr>
        <w:rPr>
          <w:rFonts w:ascii="Comic Sans MS" w:hAnsi="Comic Sans MS"/>
        </w:rPr>
      </w:pPr>
      <w:r w:rsidRPr="00D97DF1">
        <w:rPr>
          <w:rFonts w:ascii="Comic Sans MS" w:hAnsi="Comic Sans MS"/>
        </w:rPr>
        <w:tab/>
      </w:r>
    </w:p>
    <w:p w14:paraId="2E1985A4" w14:textId="703E6151" w:rsidR="00B42765" w:rsidRPr="00CA0750" w:rsidRDefault="00B42765" w:rsidP="00CA0750">
      <w:pPr>
        <w:pStyle w:val="ListParagraph"/>
        <w:numPr>
          <w:ilvl w:val="0"/>
          <w:numId w:val="15"/>
        </w:numPr>
        <w:rPr>
          <w:rFonts w:ascii="Comic Sans MS" w:hAnsi="Comic Sans MS"/>
        </w:rPr>
      </w:pPr>
      <w:r w:rsidRPr="00CA0750">
        <w:rPr>
          <w:rFonts w:ascii="Comic Sans MS" w:hAnsi="Comic Sans MS"/>
          <w:b/>
          <w:bCs/>
          <w:highlight w:val="yellow"/>
          <w:u w:val="single"/>
        </w:rPr>
        <w:t>RUGBY</w:t>
      </w:r>
      <w:r w:rsidRPr="00CA0750">
        <w:rPr>
          <w:rFonts w:ascii="Comic Sans MS" w:hAnsi="Comic Sans MS"/>
        </w:rPr>
        <w:t xml:space="preserve">: Monday PM – remember mouth guards. </w:t>
      </w:r>
    </w:p>
    <w:p w14:paraId="0C82F16B" w14:textId="77777777" w:rsidR="00216068" w:rsidRDefault="00216068" w:rsidP="00321DF4">
      <w:pPr>
        <w:ind w:left="284"/>
        <w:rPr>
          <w:rFonts w:ascii="Comic Sans MS" w:hAnsi="Comic Sans MS"/>
          <w:b/>
          <w:bCs/>
          <w:highlight w:val="yellow"/>
          <w:u w:val="single"/>
        </w:rPr>
      </w:pPr>
    </w:p>
    <w:p w14:paraId="4EC9E9FE" w14:textId="2185C9AB" w:rsidR="00912E9E" w:rsidRPr="00CA0750" w:rsidRDefault="00216068" w:rsidP="00CA0750">
      <w:pPr>
        <w:pStyle w:val="ListParagraph"/>
        <w:numPr>
          <w:ilvl w:val="0"/>
          <w:numId w:val="15"/>
        </w:numPr>
        <w:rPr>
          <w:rFonts w:ascii="Comic Sans MS" w:hAnsi="Comic Sans MS"/>
        </w:rPr>
      </w:pPr>
      <w:r w:rsidRPr="00CA0750">
        <w:rPr>
          <w:rFonts w:ascii="Comic Sans MS" w:hAnsi="Comic Sans MS"/>
          <w:b/>
          <w:bCs/>
          <w:highlight w:val="yellow"/>
          <w:u w:val="single"/>
        </w:rPr>
        <w:t>MATHS</w:t>
      </w:r>
      <w:r w:rsidRPr="00CA0750">
        <w:rPr>
          <w:rFonts w:ascii="Comic Sans MS" w:hAnsi="Comic Sans MS"/>
        </w:rPr>
        <w:t xml:space="preserve">: </w:t>
      </w:r>
      <w:r w:rsidR="00B8736F" w:rsidRPr="00CA0750">
        <w:rPr>
          <w:rFonts w:ascii="Comic Sans MS" w:hAnsi="Comic Sans MS"/>
        </w:rPr>
        <w:t xml:space="preserve">Mental multiplication and division </w:t>
      </w:r>
      <w:r w:rsidR="00355E8E" w:rsidRPr="00CA0750">
        <w:rPr>
          <w:rFonts w:ascii="Comic Sans MS" w:hAnsi="Comic Sans MS"/>
        </w:rPr>
        <w:t xml:space="preserve"> </w:t>
      </w:r>
    </w:p>
    <w:p w14:paraId="32192E11" w14:textId="1318CB5F" w:rsidR="00544770" w:rsidRPr="00CA0750" w:rsidRDefault="00AA5A39" w:rsidP="00CA0750">
      <w:pPr>
        <w:pStyle w:val="ListParagraph"/>
        <w:rPr>
          <w:rFonts w:ascii="Comic Sans MS" w:hAnsi="Comic Sans MS"/>
        </w:rPr>
      </w:pPr>
      <w:r w:rsidRPr="00CA0750">
        <w:rPr>
          <w:rFonts w:ascii="Comic Sans MS" w:hAnsi="Comic Sans MS"/>
        </w:rPr>
        <w:t>WORDS OF THE WEEK:</w:t>
      </w:r>
      <w:r w:rsidR="00355E8E" w:rsidRPr="00CA0750">
        <w:rPr>
          <w:rFonts w:ascii="Comic Sans MS" w:hAnsi="Comic Sans MS"/>
        </w:rPr>
        <w:t xml:space="preserve">  </w:t>
      </w:r>
      <w:r w:rsidR="00B8736F" w:rsidRPr="00CA0750">
        <w:rPr>
          <w:rFonts w:ascii="Comic Sans MS" w:hAnsi="Comic Sans MS"/>
        </w:rPr>
        <w:t xml:space="preserve">multiplication, times, lots of, division, divide, share equally, share, </w:t>
      </w:r>
      <w:r w:rsidR="005103EF" w:rsidRPr="00CA0750">
        <w:rPr>
          <w:rFonts w:ascii="Comic Sans MS" w:hAnsi="Comic Sans MS"/>
        </w:rPr>
        <w:t xml:space="preserve">lots of repeated addition. </w:t>
      </w:r>
    </w:p>
    <w:p w14:paraId="6337F25F" w14:textId="6C1BFE9E" w:rsidR="00355E8E" w:rsidRPr="00CA0750" w:rsidRDefault="00355E8E" w:rsidP="00CA0750">
      <w:pPr>
        <w:pStyle w:val="ListParagraph"/>
        <w:rPr>
          <w:rFonts w:ascii="Comic Sans MS" w:hAnsi="Comic Sans MS"/>
        </w:rPr>
      </w:pPr>
      <w:r w:rsidRPr="00CA0750">
        <w:rPr>
          <w:rFonts w:ascii="Comic Sans MS" w:hAnsi="Comic Sans MS"/>
        </w:rPr>
        <w:t xml:space="preserve">*** practise your </w:t>
      </w:r>
      <w:r w:rsidR="00D77BAA" w:rsidRPr="00CA0750">
        <w:rPr>
          <w:rFonts w:ascii="Comic Sans MS" w:hAnsi="Comic Sans MS"/>
        </w:rPr>
        <w:t>times tables</w:t>
      </w:r>
      <w:r w:rsidRPr="00CA0750">
        <w:rPr>
          <w:rFonts w:ascii="Comic Sans MS" w:hAnsi="Comic Sans MS"/>
        </w:rPr>
        <w:t xml:space="preserve">. </w:t>
      </w:r>
    </w:p>
    <w:p w14:paraId="047B5848" w14:textId="77777777" w:rsidR="00DE5987" w:rsidRPr="00530FFF" w:rsidRDefault="00DE5987" w:rsidP="00544770">
      <w:pPr>
        <w:rPr>
          <w:rFonts w:ascii="Comic Sans MS" w:hAnsi="Comic Sans MS"/>
        </w:rPr>
      </w:pPr>
    </w:p>
    <w:p w14:paraId="51DE6456" w14:textId="5EDA0161" w:rsidR="000B5E4C" w:rsidRPr="00CA0750" w:rsidRDefault="00216068" w:rsidP="00CA0750">
      <w:pPr>
        <w:pStyle w:val="ListParagraph"/>
        <w:numPr>
          <w:ilvl w:val="0"/>
          <w:numId w:val="15"/>
        </w:numPr>
        <w:rPr>
          <w:rFonts w:ascii="Comic Sans MS" w:hAnsi="Comic Sans MS"/>
        </w:rPr>
      </w:pPr>
      <w:r w:rsidRPr="00CA0750">
        <w:rPr>
          <w:rFonts w:ascii="Comic Sans MS" w:hAnsi="Comic Sans MS"/>
          <w:b/>
          <w:bCs/>
          <w:highlight w:val="yellow"/>
          <w:u w:val="single"/>
        </w:rPr>
        <w:t>ENGLISH</w:t>
      </w:r>
      <w:r w:rsidRPr="00CA0750">
        <w:rPr>
          <w:rFonts w:ascii="Comic Sans MS" w:hAnsi="Comic Sans MS"/>
        </w:rPr>
        <w:t xml:space="preserve">:,  </w:t>
      </w:r>
      <w:r w:rsidR="00105299" w:rsidRPr="00CA0750">
        <w:rPr>
          <w:rFonts w:ascii="Comic Sans MS" w:hAnsi="Comic Sans MS"/>
        </w:rPr>
        <w:t xml:space="preserve">Story writing </w:t>
      </w:r>
    </w:p>
    <w:p w14:paraId="3C60311E" w14:textId="6781B340" w:rsidR="00AA5A39" w:rsidRPr="00CA0750" w:rsidRDefault="00AA5A39" w:rsidP="00CA0750">
      <w:pPr>
        <w:pStyle w:val="ListParagraph"/>
        <w:rPr>
          <w:rFonts w:ascii="Comic Sans MS" w:hAnsi="Comic Sans MS"/>
        </w:rPr>
      </w:pPr>
      <w:r w:rsidRPr="00CA0750">
        <w:rPr>
          <w:rFonts w:ascii="Comic Sans MS" w:hAnsi="Comic Sans MS"/>
        </w:rPr>
        <w:t>WORDS OF THE WEEK:</w:t>
      </w:r>
      <w:r w:rsidR="00DD5971" w:rsidRPr="00CA0750">
        <w:rPr>
          <w:rFonts w:ascii="Comic Sans MS" w:hAnsi="Comic Sans MS"/>
        </w:rPr>
        <w:t xml:space="preserve"> </w:t>
      </w:r>
      <w:r w:rsidR="00F511E4" w:rsidRPr="00CA0750">
        <w:rPr>
          <w:rFonts w:ascii="Comic Sans MS" w:hAnsi="Comic Sans MS"/>
        </w:rPr>
        <w:t xml:space="preserve">adverbials, </w:t>
      </w:r>
      <w:r w:rsidR="00105299" w:rsidRPr="00CA0750">
        <w:rPr>
          <w:rFonts w:ascii="Comic Sans MS" w:hAnsi="Comic Sans MS"/>
        </w:rPr>
        <w:t>opening, build-up, climax, resolution</w:t>
      </w:r>
      <w:r w:rsidR="00F511E4" w:rsidRPr="00CA0750">
        <w:rPr>
          <w:rFonts w:ascii="Comic Sans MS" w:hAnsi="Comic Sans MS"/>
        </w:rPr>
        <w:t>, f</w:t>
      </w:r>
      <w:r w:rsidR="00CE2C8E" w:rsidRPr="00CA0750">
        <w:rPr>
          <w:rFonts w:ascii="Comic Sans MS" w:hAnsi="Comic Sans MS"/>
        </w:rPr>
        <w:t xml:space="preserve">ronted adverbial. </w:t>
      </w:r>
    </w:p>
    <w:p w14:paraId="0141A180" w14:textId="77777777" w:rsidR="000B5E4C" w:rsidRDefault="000B5E4C" w:rsidP="000B5E4C">
      <w:pPr>
        <w:ind w:left="284"/>
        <w:rPr>
          <w:rFonts w:ascii="Comic Sans MS" w:hAnsi="Comic Sans MS"/>
        </w:rPr>
      </w:pPr>
    </w:p>
    <w:p w14:paraId="3402BAA3" w14:textId="2F67311B" w:rsidR="005103EF" w:rsidRPr="00CA0750" w:rsidRDefault="005103EF" w:rsidP="00CA0750">
      <w:pPr>
        <w:pStyle w:val="ListParagraph"/>
        <w:numPr>
          <w:ilvl w:val="0"/>
          <w:numId w:val="14"/>
        </w:numPr>
        <w:rPr>
          <w:rFonts w:ascii="Comic Sans MS" w:hAnsi="Comic Sans MS"/>
        </w:rPr>
      </w:pPr>
      <w:r w:rsidRPr="00CA0750">
        <w:rPr>
          <w:rFonts w:ascii="Comic Sans MS" w:hAnsi="Comic Sans MS"/>
        </w:rPr>
        <w:t xml:space="preserve">Your spelling and </w:t>
      </w:r>
      <w:r w:rsidR="00CA0750" w:rsidRPr="00CA0750">
        <w:rPr>
          <w:rFonts w:ascii="Comic Sans MS" w:hAnsi="Comic Sans MS"/>
        </w:rPr>
        <w:t>times tables</w:t>
      </w:r>
      <w:r w:rsidRPr="00CA0750">
        <w:rPr>
          <w:rFonts w:ascii="Comic Sans MS" w:hAnsi="Comic Sans MS"/>
        </w:rPr>
        <w:t xml:space="preserve"> tests will be on </w:t>
      </w:r>
      <w:r w:rsidRPr="005C658F">
        <w:rPr>
          <w:rFonts w:ascii="Comic Sans MS" w:hAnsi="Comic Sans MS"/>
          <w:b/>
          <w:bCs/>
        </w:rPr>
        <w:t>THURSDAY 23</w:t>
      </w:r>
      <w:r w:rsidRPr="005C658F">
        <w:rPr>
          <w:rFonts w:ascii="Comic Sans MS" w:hAnsi="Comic Sans MS"/>
          <w:b/>
          <w:bCs/>
          <w:vertAlign w:val="superscript"/>
        </w:rPr>
        <w:t>rd</w:t>
      </w:r>
      <w:r w:rsidRPr="005C658F">
        <w:rPr>
          <w:rFonts w:ascii="Comic Sans MS" w:hAnsi="Comic Sans MS"/>
          <w:b/>
          <w:bCs/>
        </w:rPr>
        <w:t xml:space="preserve"> OCTOBER.</w:t>
      </w:r>
      <w:r w:rsidRPr="00CA0750">
        <w:rPr>
          <w:rFonts w:ascii="Comic Sans MS" w:hAnsi="Comic Sans MS"/>
        </w:rPr>
        <w:t xml:space="preserve"> </w:t>
      </w:r>
    </w:p>
    <w:p w14:paraId="5E2E4BAB" w14:textId="77777777" w:rsidR="00C65EEA" w:rsidRDefault="00C65EEA" w:rsidP="000B5E4C">
      <w:pPr>
        <w:ind w:left="284"/>
        <w:rPr>
          <w:rFonts w:ascii="Comic Sans MS" w:hAnsi="Comic Sans MS"/>
        </w:rPr>
      </w:pPr>
    </w:p>
    <w:p w14:paraId="455D6A12" w14:textId="1E4F2226" w:rsidR="00C65EEA" w:rsidRPr="00CA0750" w:rsidRDefault="00C65EEA" w:rsidP="00CA0750">
      <w:pPr>
        <w:pStyle w:val="ListParagraph"/>
        <w:numPr>
          <w:ilvl w:val="0"/>
          <w:numId w:val="14"/>
        </w:numPr>
        <w:rPr>
          <w:rFonts w:ascii="Comic Sans MS" w:hAnsi="Comic Sans MS"/>
        </w:rPr>
      </w:pPr>
      <w:r w:rsidRPr="00CA0750">
        <w:rPr>
          <w:rFonts w:ascii="Comic Sans MS" w:hAnsi="Comic Sans MS"/>
        </w:rPr>
        <w:t xml:space="preserve">Harvest service 09:10 on </w:t>
      </w:r>
      <w:r w:rsidRPr="005C658F">
        <w:rPr>
          <w:rFonts w:ascii="Comic Sans MS" w:hAnsi="Comic Sans MS"/>
          <w:b/>
          <w:bCs/>
        </w:rPr>
        <w:t>Thursday 23</w:t>
      </w:r>
      <w:r w:rsidRPr="005C658F">
        <w:rPr>
          <w:rFonts w:ascii="Comic Sans MS" w:hAnsi="Comic Sans MS"/>
          <w:b/>
          <w:bCs/>
          <w:vertAlign w:val="superscript"/>
        </w:rPr>
        <w:t>rd</w:t>
      </w:r>
      <w:r w:rsidRPr="005C658F">
        <w:rPr>
          <w:rFonts w:ascii="Comic Sans MS" w:hAnsi="Comic Sans MS"/>
          <w:b/>
          <w:bCs/>
        </w:rPr>
        <w:t xml:space="preserve"> October.</w:t>
      </w:r>
      <w:r w:rsidRPr="00CA0750">
        <w:rPr>
          <w:rFonts w:ascii="Comic Sans MS" w:hAnsi="Comic Sans MS"/>
        </w:rPr>
        <w:t xml:space="preserve"> </w:t>
      </w:r>
    </w:p>
    <w:p w14:paraId="42A6B754" w14:textId="77777777" w:rsidR="00C65EEA" w:rsidRDefault="00C65EEA" w:rsidP="000B5E4C">
      <w:pPr>
        <w:ind w:left="284"/>
        <w:rPr>
          <w:rFonts w:ascii="Comic Sans MS" w:hAnsi="Comic Sans MS"/>
        </w:rPr>
      </w:pPr>
    </w:p>
    <w:p w14:paraId="2B9463C5" w14:textId="3F169375" w:rsidR="00C65EEA" w:rsidRPr="00CA0750" w:rsidRDefault="00C65EEA" w:rsidP="00CA0750">
      <w:pPr>
        <w:pStyle w:val="ListParagraph"/>
        <w:numPr>
          <w:ilvl w:val="0"/>
          <w:numId w:val="14"/>
        </w:numPr>
        <w:rPr>
          <w:rFonts w:ascii="Comic Sans MS" w:hAnsi="Comic Sans MS"/>
        </w:rPr>
      </w:pPr>
      <w:r w:rsidRPr="00CA0750">
        <w:rPr>
          <w:rFonts w:ascii="Comic Sans MS" w:hAnsi="Comic Sans MS"/>
        </w:rPr>
        <w:t xml:space="preserve">INSET day on </w:t>
      </w:r>
      <w:r w:rsidRPr="009E0779">
        <w:rPr>
          <w:rFonts w:ascii="Comic Sans MS" w:hAnsi="Comic Sans MS"/>
          <w:b/>
          <w:bCs/>
        </w:rPr>
        <w:t>Friday 24</w:t>
      </w:r>
      <w:r w:rsidRPr="009E0779">
        <w:rPr>
          <w:rFonts w:ascii="Comic Sans MS" w:hAnsi="Comic Sans MS"/>
          <w:b/>
          <w:bCs/>
          <w:vertAlign w:val="superscript"/>
        </w:rPr>
        <w:t>th</w:t>
      </w:r>
      <w:r w:rsidRPr="009E0779">
        <w:rPr>
          <w:rFonts w:ascii="Comic Sans MS" w:hAnsi="Comic Sans MS"/>
          <w:b/>
          <w:bCs/>
        </w:rPr>
        <w:t xml:space="preserve"> October</w:t>
      </w:r>
      <w:r w:rsidRPr="00CA0750">
        <w:rPr>
          <w:rFonts w:ascii="Comic Sans MS" w:hAnsi="Comic Sans MS"/>
        </w:rPr>
        <w:t xml:space="preserve">. </w:t>
      </w:r>
    </w:p>
    <w:p w14:paraId="1115BA00" w14:textId="0AF91C11" w:rsidR="00B42765" w:rsidRPr="00EE192E" w:rsidRDefault="00B42765" w:rsidP="00CA0750">
      <w:pPr>
        <w:ind w:firstLine="310"/>
        <w:rPr>
          <w:rFonts w:ascii="Comic Sans MS" w:hAnsi="Comic Sans MS"/>
          <w:b/>
          <w:bCs/>
        </w:rPr>
      </w:pPr>
    </w:p>
    <w:sectPr w:rsidR="00B42765" w:rsidRPr="00EE192E" w:rsidSect="00867F84">
      <w:pgSz w:w="11906" w:h="16838"/>
      <w:pgMar w:top="284" w:right="707" w:bottom="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20FD7" w14:textId="77777777" w:rsidR="00F03565" w:rsidRDefault="00F03565" w:rsidP="000D64A5">
      <w:r>
        <w:separator/>
      </w:r>
    </w:p>
  </w:endnote>
  <w:endnote w:type="continuationSeparator" w:id="0">
    <w:p w14:paraId="3E5E191B" w14:textId="77777777" w:rsidR="00F03565" w:rsidRDefault="00F03565" w:rsidP="000D64A5">
      <w:r>
        <w:continuationSeparator/>
      </w:r>
    </w:p>
  </w:endnote>
  <w:endnote w:type="continuationNotice" w:id="1">
    <w:p w14:paraId="08EB4C00" w14:textId="77777777" w:rsidR="00F03565" w:rsidRDefault="00F035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F2C1F" w14:textId="77777777" w:rsidR="00F03565" w:rsidRDefault="00F03565" w:rsidP="000D64A5">
      <w:r>
        <w:separator/>
      </w:r>
    </w:p>
  </w:footnote>
  <w:footnote w:type="continuationSeparator" w:id="0">
    <w:p w14:paraId="7C6BE8A5" w14:textId="77777777" w:rsidR="00F03565" w:rsidRDefault="00F03565" w:rsidP="000D64A5">
      <w:r>
        <w:continuationSeparator/>
      </w:r>
    </w:p>
  </w:footnote>
  <w:footnote w:type="continuationNotice" w:id="1">
    <w:p w14:paraId="027E4D20" w14:textId="77777777" w:rsidR="00F03565" w:rsidRDefault="00F03565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FB1BEC"/>
    <w:multiLevelType w:val="hybridMultilevel"/>
    <w:tmpl w:val="C186D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5609868">
    <w:abstractNumId w:val="8"/>
  </w:num>
  <w:num w:numId="2" w16cid:durableId="919369823">
    <w:abstractNumId w:val="2"/>
  </w:num>
  <w:num w:numId="3" w16cid:durableId="1056274742">
    <w:abstractNumId w:val="5"/>
  </w:num>
  <w:num w:numId="4" w16cid:durableId="1999310728">
    <w:abstractNumId w:val="9"/>
  </w:num>
  <w:num w:numId="5" w16cid:durableId="1636643158">
    <w:abstractNumId w:val="6"/>
  </w:num>
  <w:num w:numId="6" w16cid:durableId="58747429">
    <w:abstractNumId w:val="11"/>
  </w:num>
  <w:num w:numId="7" w16cid:durableId="1503742216">
    <w:abstractNumId w:val="13"/>
  </w:num>
  <w:num w:numId="8" w16cid:durableId="1115557309">
    <w:abstractNumId w:val="7"/>
  </w:num>
  <w:num w:numId="9" w16cid:durableId="1200972437">
    <w:abstractNumId w:val="14"/>
  </w:num>
  <w:num w:numId="10" w16cid:durableId="1822840963">
    <w:abstractNumId w:val="1"/>
  </w:num>
  <w:num w:numId="11" w16cid:durableId="1019354677">
    <w:abstractNumId w:val="4"/>
  </w:num>
  <w:num w:numId="12" w16cid:durableId="1263294124">
    <w:abstractNumId w:val="12"/>
  </w:num>
  <w:num w:numId="13" w16cid:durableId="1689135316">
    <w:abstractNumId w:val="3"/>
  </w:num>
  <w:num w:numId="14" w16cid:durableId="1597596071">
    <w:abstractNumId w:val="0"/>
  </w:num>
  <w:num w:numId="15" w16cid:durableId="16670544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5F90"/>
    <w:rsid w:val="0006296B"/>
    <w:rsid w:val="00063B8B"/>
    <w:rsid w:val="0006713F"/>
    <w:rsid w:val="0006723E"/>
    <w:rsid w:val="0006749B"/>
    <w:rsid w:val="000700F8"/>
    <w:rsid w:val="00075069"/>
    <w:rsid w:val="000831CB"/>
    <w:rsid w:val="00097573"/>
    <w:rsid w:val="000A23E6"/>
    <w:rsid w:val="000B5E4C"/>
    <w:rsid w:val="000B5E92"/>
    <w:rsid w:val="000C2298"/>
    <w:rsid w:val="000C49D7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174C9"/>
    <w:rsid w:val="00120359"/>
    <w:rsid w:val="00122E46"/>
    <w:rsid w:val="00122F5E"/>
    <w:rsid w:val="00142BD1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4B79"/>
    <w:rsid w:val="00185B5C"/>
    <w:rsid w:val="00186236"/>
    <w:rsid w:val="00192536"/>
    <w:rsid w:val="001934AE"/>
    <w:rsid w:val="00194259"/>
    <w:rsid w:val="001A2224"/>
    <w:rsid w:val="001A2F24"/>
    <w:rsid w:val="001A50A6"/>
    <w:rsid w:val="001A6309"/>
    <w:rsid w:val="001B73EE"/>
    <w:rsid w:val="001C294B"/>
    <w:rsid w:val="001C730F"/>
    <w:rsid w:val="001C73FA"/>
    <w:rsid w:val="001D714D"/>
    <w:rsid w:val="001E1323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614B"/>
    <w:rsid w:val="00262492"/>
    <w:rsid w:val="0027396F"/>
    <w:rsid w:val="002848EA"/>
    <w:rsid w:val="002875AD"/>
    <w:rsid w:val="002A0660"/>
    <w:rsid w:val="002A5883"/>
    <w:rsid w:val="002B056A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F124A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574"/>
    <w:rsid w:val="00345FEA"/>
    <w:rsid w:val="00346FC2"/>
    <w:rsid w:val="00355E8E"/>
    <w:rsid w:val="00360987"/>
    <w:rsid w:val="00361776"/>
    <w:rsid w:val="0036227E"/>
    <w:rsid w:val="003631D8"/>
    <w:rsid w:val="0036580C"/>
    <w:rsid w:val="0036721F"/>
    <w:rsid w:val="00371AFF"/>
    <w:rsid w:val="00382336"/>
    <w:rsid w:val="003868A5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1368"/>
    <w:rsid w:val="00433E4E"/>
    <w:rsid w:val="004406F4"/>
    <w:rsid w:val="004422C5"/>
    <w:rsid w:val="00445C10"/>
    <w:rsid w:val="004477C9"/>
    <w:rsid w:val="00447ADA"/>
    <w:rsid w:val="004527C8"/>
    <w:rsid w:val="00454500"/>
    <w:rsid w:val="00455248"/>
    <w:rsid w:val="00461F03"/>
    <w:rsid w:val="004653AB"/>
    <w:rsid w:val="004662A5"/>
    <w:rsid w:val="004672F4"/>
    <w:rsid w:val="004736B2"/>
    <w:rsid w:val="004745C2"/>
    <w:rsid w:val="00476407"/>
    <w:rsid w:val="00476DD1"/>
    <w:rsid w:val="00477431"/>
    <w:rsid w:val="00482030"/>
    <w:rsid w:val="00482A1F"/>
    <w:rsid w:val="00486DB1"/>
    <w:rsid w:val="00495319"/>
    <w:rsid w:val="00496322"/>
    <w:rsid w:val="0049684E"/>
    <w:rsid w:val="004A3F66"/>
    <w:rsid w:val="004A6BD7"/>
    <w:rsid w:val="004B4DD0"/>
    <w:rsid w:val="004B60A2"/>
    <w:rsid w:val="004D0209"/>
    <w:rsid w:val="004D5C5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58A1"/>
    <w:rsid w:val="00522E46"/>
    <w:rsid w:val="005273E9"/>
    <w:rsid w:val="0053088A"/>
    <w:rsid w:val="00530FFF"/>
    <w:rsid w:val="00531B64"/>
    <w:rsid w:val="00533195"/>
    <w:rsid w:val="005333F5"/>
    <w:rsid w:val="00533715"/>
    <w:rsid w:val="00533D68"/>
    <w:rsid w:val="00540DAD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205C"/>
    <w:rsid w:val="00573ED1"/>
    <w:rsid w:val="0057400B"/>
    <w:rsid w:val="0058250B"/>
    <w:rsid w:val="00582F04"/>
    <w:rsid w:val="00584FBD"/>
    <w:rsid w:val="0059730D"/>
    <w:rsid w:val="005A297F"/>
    <w:rsid w:val="005B4DCD"/>
    <w:rsid w:val="005B641A"/>
    <w:rsid w:val="005C1A67"/>
    <w:rsid w:val="005C5E5D"/>
    <w:rsid w:val="005C658F"/>
    <w:rsid w:val="005D2D4A"/>
    <w:rsid w:val="005D4BB1"/>
    <w:rsid w:val="005D75B7"/>
    <w:rsid w:val="005E0DFD"/>
    <w:rsid w:val="005E2FA6"/>
    <w:rsid w:val="005E72B5"/>
    <w:rsid w:val="005F0AC7"/>
    <w:rsid w:val="005F1808"/>
    <w:rsid w:val="005F4D35"/>
    <w:rsid w:val="005F5DA3"/>
    <w:rsid w:val="00612FFA"/>
    <w:rsid w:val="00613CA4"/>
    <w:rsid w:val="00616ECA"/>
    <w:rsid w:val="00616EDE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2E24"/>
    <w:rsid w:val="00717EF6"/>
    <w:rsid w:val="0072002A"/>
    <w:rsid w:val="007244FB"/>
    <w:rsid w:val="00731404"/>
    <w:rsid w:val="00732C47"/>
    <w:rsid w:val="00732DA3"/>
    <w:rsid w:val="007403C2"/>
    <w:rsid w:val="00741F40"/>
    <w:rsid w:val="00742ED3"/>
    <w:rsid w:val="00762382"/>
    <w:rsid w:val="00763601"/>
    <w:rsid w:val="007663DC"/>
    <w:rsid w:val="00771223"/>
    <w:rsid w:val="00774462"/>
    <w:rsid w:val="00775EE0"/>
    <w:rsid w:val="00780A4C"/>
    <w:rsid w:val="00785A57"/>
    <w:rsid w:val="007907A4"/>
    <w:rsid w:val="007925EE"/>
    <w:rsid w:val="007929E9"/>
    <w:rsid w:val="007B50B4"/>
    <w:rsid w:val="007B5F74"/>
    <w:rsid w:val="007B74FE"/>
    <w:rsid w:val="007C513A"/>
    <w:rsid w:val="007C5DB0"/>
    <w:rsid w:val="007C6D24"/>
    <w:rsid w:val="007C7242"/>
    <w:rsid w:val="007D06AA"/>
    <w:rsid w:val="007D6ECD"/>
    <w:rsid w:val="007D76CC"/>
    <w:rsid w:val="007E1500"/>
    <w:rsid w:val="007E4095"/>
    <w:rsid w:val="007E661C"/>
    <w:rsid w:val="007F1F2A"/>
    <w:rsid w:val="007F3AD6"/>
    <w:rsid w:val="007F7F96"/>
    <w:rsid w:val="00802B21"/>
    <w:rsid w:val="0081652C"/>
    <w:rsid w:val="008279A4"/>
    <w:rsid w:val="00831730"/>
    <w:rsid w:val="00833810"/>
    <w:rsid w:val="0083470C"/>
    <w:rsid w:val="00836004"/>
    <w:rsid w:val="00837BF5"/>
    <w:rsid w:val="00841976"/>
    <w:rsid w:val="0084236E"/>
    <w:rsid w:val="00846C64"/>
    <w:rsid w:val="008512AC"/>
    <w:rsid w:val="00854369"/>
    <w:rsid w:val="008562E6"/>
    <w:rsid w:val="008629F6"/>
    <w:rsid w:val="00867F84"/>
    <w:rsid w:val="0087222A"/>
    <w:rsid w:val="008744F1"/>
    <w:rsid w:val="008768C9"/>
    <w:rsid w:val="00877BA3"/>
    <w:rsid w:val="00884F1D"/>
    <w:rsid w:val="008873F6"/>
    <w:rsid w:val="00887D42"/>
    <w:rsid w:val="008A0367"/>
    <w:rsid w:val="008A4617"/>
    <w:rsid w:val="008A5C0C"/>
    <w:rsid w:val="008B38AB"/>
    <w:rsid w:val="008B5A45"/>
    <w:rsid w:val="008C1F52"/>
    <w:rsid w:val="008D05A5"/>
    <w:rsid w:val="008D5385"/>
    <w:rsid w:val="008E0418"/>
    <w:rsid w:val="008E7BE9"/>
    <w:rsid w:val="008F1C9B"/>
    <w:rsid w:val="008F2BE0"/>
    <w:rsid w:val="008F3343"/>
    <w:rsid w:val="008F3F81"/>
    <w:rsid w:val="008F4B33"/>
    <w:rsid w:val="0090362C"/>
    <w:rsid w:val="00910220"/>
    <w:rsid w:val="00911DDB"/>
    <w:rsid w:val="00912E9E"/>
    <w:rsid w:val="00915980"/>
    <w:rsid w:val="00916DD5"/>
    <w:rsid w:val="00924C5F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A10B9"/>
    <w:rsid w:val="009A1662"/>
    <w:rsid w:val="009A7615"/>
    <w:rsid w:val="009B2DCD"/>
    <w:rsid w:val="009B51FC"/>
    <w:rsid w:val="009B72DE"/>
    <w:rsid w:val="009C0BE0"/>
    <w:rsid w:val="009C2086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F127D"/>
    <w:rsid w:val="009F1541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82296"/>
    <w:rsid w:val="00A84292"/>
    <w:rsid w:val="00A84A85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E2B6F"/>
    <w:rsid w:val="00AE5773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10A19"/>
    <w:rsid w:val="00B1103E"/>
    <w:rsid w:val="00B15394"/>
    <w:rsid w:val="00B20328"/>
    <w:rsid w:val="00B30A76"/>
    <w:rsid w:val="00B36812"/>
    <w:rsid w:val="00B37003"/>
    <w:rsid w:val="00B42765"/>
    <w:rsid w:val="00B438D6"/>
    <w:rsid w:val="00B43F72"/>
    <w:rsid w:val="00B46D44"/>
    <w:rsid w:val="00B56787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4840"/>
    <w:rsid w:val="00BB6D57"/>
    <w:rsid w:val="00BC3D34"/>
    <w:rsid w:val="00BC3FB7"/>
    <w:rsid w:val="00BC470F"/>
    <w:rsid w:val="00BC70AC"/>
    <w:rsid w:val="00BD4360"/>
    <w:rsid w:val="00BE4098"/>
    <w:rsid w:val="00BF2ADF"/>
    <w:rsid w:val="00C00368"/>
    <w:rsid w:val="00C02236"/>
    <w:rsid w:val="00C03BE6"/>
    <w:rsid w:val="00C12F37"/>
    <w:rsid w:val="00C14E20"/>
    <w:rsid w:val="00C20D0E"/>
    <w:rsid w:val="00C230EB"/>
    <w:rsid w:val="00C23DF4"/>
    <w:rsid w:val="00C25E6D"/>
    <w:rsid w:val="00C262F7"/>
    <w:rsid w:val="00C32502"/>
    <w:rsid w:val="00C33F83"/>
    <w:rsid w:val="00C34B45"/>
    <w:rsid w:val="00C35AEE"/>
    <w:rsid w:val="00C36C28"/>
    <w:rsid w:val="00C40631"/>
    <w:rsid w:val="00C46B07"/>
    <w:rsid w:val="00C53977"/>
    <w:rsid w:val="00C60F0B"/>
    <w:rsid w:val="00C618FF"/>
    <w:rsid w:val="00C61CA7"/>
    <w:rsid w:val="00C620EE"/>
    <w:rsid w:val="00C62C1E"/>
    <w:rsid w:val="00C65EEA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AE0"/>
    <w:rsid w:val="00CC6A63"/>
    <w:rsid w:val="00CD5697"/>
    <w:rsid w:val="00CE2A5E"/>
    <w:rsid w:val="00CE2C8E"/>
    <w:rsid w:val="00CF0961"/>
    <w:rsid w:val="00CF2AD3"/>
    <w:rsid w:val="00CF3619"/>
    <w:rsid w:val="00CF4134"/>
    <w:rsid w:val="00CF6804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5A74"/>
    <w:rsid w:val="00D71D98"/>
    <w:rsid w:val="00D77BAA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F0A2C"/>
    <w:rsid w:val="00DF77EB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C3D"/>
    <w:rsid w:val="00E573EC"/>
    <w:rsid w:val="00E6715A"/>
    <w:rsid w:val="00E70B66"/>
    <w:rsid w:val="00E71B9E"/>
    <w:rsid w:val="00E75443"/>
    <w:rsid w:val="00E832EC"/>
    <w:rsid w:val="00E86048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5336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8889D56C-F2C0-4969-ACE4-F254E44D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6KK6NY3JTKCC-849450956-409293</_dlc_DocId>
    <_dlc_DocIdUrl xmlns="7306e3d0-0ae3-4289-81b3-f719923149d7">
      <Url>https://8602326.sharepoint.com/sites/TRJTeachingSharedDrive/_layouts/15/DocIdRedir.aspx?ID=6KK6NY3JTKCC-849450956-409293</Url>
      <Description>6KK6NY3JTKCC-849450956-409293</Description>
    </_dlc_DocIdUrl>
  </documentManagement>
</p:properties>
</file>

<file path=customXml/itemProps1.xml><?xml version="1.0" encoding="utf-8"?>
<ds:datastoreItem xmlns:ds="http://schemas.openxmlformats.org/officeDocument/2006/customXml" ds:itemID="{1C763C65-7BCF-4FD9-B821-F0BAC1BA16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282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20</cp:revision>
  <cp:lastPrinted>2025-01-08T00:37:00Z</cp:lastPrinted>
  <dcterms:created xsi:type="dcterms:W3CDTF">2025-10-16T06:48:00Z</dcterms:created>
  <dcterms:modified xsi:type="dcterms:W3CDTF">2025-10-16T12:59:00Z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ad221830-667e-43a1-885d-848652b5426b</vt:lpwstr>
  </property>
</Properties>
</file>