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EB9C6E" w14:textId="3B57195D" w:rsidR="00F35560" w:rsidRPr="003A4E47" w:rsidRDefault="004F5E61" w:rsidP="00F35560">
      <w:pPr>
        <w:ind w:left="709"/>
        <w:rPr>
          <w:rFonts w:ascii="Comic Sans MS" w:hAnsi="Comic Sans MS"/>
          <w:sz w:val="16"/>
          <w:szCs w:val="18"/>
        </w:rPr>
      </w:pPr>
      <w:r w:rsidRPr="00831AD5">
        <w:rPr>
          <w:b/>
          <w:bCs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 wp14:anchorId="47EA5089" wp14:editId="64DEC0F8">
            <wp:simplePos x="0" y="0"/>
            <wp:positionH relativeFrom="margin">
              <wp:posOffset>6195060</wp:posOffset>
            </wp:positionH>
            <wp:positionV relativeFrom="paragraph">
              <wp:posOffset>3810</wp:posOffset>
            </wp:positionV>
            <wp:extent cx="888365" cy="916940"/>
            <wp:effectExtent l="0" t="0" r="6985" b="0"/>
            <wp:wrapSquare wrapText="bothSides"/>
            <wp:docPr id="4" name="Picture 3" descr="Image preview">
              <a:extLst xmlns:a="http://schemas.openxmlformats.org/drawingml/2006/main">
                <a:ext uri="{FF2B5EF4-FFF2-40B4-BE49-F238E27FC236}">
                  <a16:creationId xmlns:a16="http://schemas.microsoft.com/office/drawing/2014/main" id="{9AF5F09D-FBCD-7DBC-38EE-3FF9ADFF9494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 descr="Image preview">
                      <a:extLst>
                        <a:ext uri="{FF2B5EF4-FFF2-40B4-BE49-F238E27FC236}">
                          <a16:creationId xmlns:a16="http://schemas.microsoft.com/office/drawing/2014/main" id="{9AF5F09D-FBCD-7DBC-38EE-3FF9ADFF9494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106" t="8909" r="15748" b="20729"/>
                    <a:stretch/>
                  </pic:blipFill>
                  <pic:spPr bwMode="auto">
                    <a:xfrm>
                      <a:off x="0" y="0"/>
                      <a:ext cx="888365" cy="916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6DD2397" w14:textId="3E928F02" w:rsidR="00F35560" w:rsidRPr="003A4E47" w:rsidRDefault="00F35560" w:rsidP="00F35560">
      <w:pPr>
        <w:ind w:left="709"/>
        <w:rPr>
          <w:rFonts w:ascii="Comic Sans MS" w:hAnsi="Comic Sans MS"/>
          <w:sz w:val="16"/>
          <w:szCs w:val="18"/>
        </w:rPr>
      </w:pPr>
    </w:p>
    <w:p w14:paraId="72B49C55" w14:textId="0279DA21" w:rsidR="008F3F81" w:rsidRPr="005273E9" w:rsidRDefault="003A4E47" w:rsidP="004F5E61">
      <w:pPr>
        <w:ind w:left="284"/>
        <w:rPr>
          <w:rFonts w:ascii="Comic Sans MS" w:hAnsi="Comic Sans MS"/>
          <w:sz w:val="22"/>
          <w:szCs w:val="22"/>
        </w:rPr>
      </w:pPr>
      <w:r w:rsidRPr="7959DDE2">
        <w:rPr>
          <w:rFonts w:ascii="Comic Sans MS" w:hAnsi="Comic Sans MS"/>
          <w:sz w:val="22"/>
          <w:szCs w:val="22"/>
        </w:rPr>
        <w:t xml:space="preserve">Set: Friday </w:t>
      </w:r>
      <w:r w:rsidR="005A3B83">
        <w:rPr>
          <w:rFonts w:ascii="Comic Sans MS" w:hAnsi="Comic Sans MS"/>
          <w:sz w:val="22"/>
          <w:szCs w:val="22"/>
        </w:rPr>
        <w:t>1</w:t>
      </w:r>
      <w:r w:rsidR="00752118">
        <w:rPr>
          <w:rFonts w:ascii="Comic Sans MS" w:hAnsi="Comic Sans MS"/>
          <w:sz w:val="22"/>
          <w:szCs w:val="22"/>
        </w:rPr>
        <w:t>7</w:t>
      </w:r>
      <w:r w:rsidR="005A3B83" w:rsidRPr="005A3B83">
        <w:rPr>
          <w:rFonts w:ascii="Comic Sans MS" w:hAnsi="Comic Sans MS"/>
          <w:sz w:val="22"/>
          <w:szCs w:val="22"/>
          <w:vertAlign w:val="superscript"/>
        </w:rPr>
        <w:t>th</w:t>
      </w:r>
      <w:r w:rsidR="005A3B83">
        <w:rPr>
          <w:rFonts w:ascii="Comic Sans MS" w:hAnsi="Comic Sans MS"/>
          <w:sz w:val="22"/>
          <w:szCs w:val="22"/>
        </w:rPr>
        <w:t xml:space="preserve"> </w:t>
      </w:r>
      <w:r w:rsidR="00E468C9">
        <w:rPr>
          <w:rFonts w:ascii="Comic Sans MS" w:hAnsi="Comic Sans MS"/>
          <w:sz w:val="22"/>
          <w:szCs w:val="22"/>
        </w:rPr>
        <w:t>October</w:t>
      </w:r>
      <w:r w:rsidR="004F5E61" w:rsidRPr="7959DDE2">
        <w:rPr>
          <w:rFonts w:ascii="Comic Sans MS" w:hAnsi="Comic Sans MS"/>
          <w:sz w:val="22"/>
          <w:szCs w:val="22"/>
        </w:rPr>
        <w:t xml:space="preserve"> </w:t>
      </w:r>
      <w:r w:rsidR="58CCE03C" w:rsidRPr="7959DDE2">
        <w:rPr>
          <w:rFonts w:ascii="Comic Sans MS" w:hAnsi="Comic Sans MS"/>
          <w:sz w:val="22"/>
          <w:szCs w:val="22"/>
        </w:rPr>
        <w:t>2025</w:t>
      </w:r>
      <w:r w:rsidR="004F5E61" w:rsidRPr="7959DDE2">
        <w:rPr>
          <w:rFonts w:ascii="Comic Sans MS" w:hAnsi="Comic Sans MS"/>
          <w:sz w:val="22"/>
          <w:szCs w:val="22"/>
        </w:rPr>
        <w:t xml:space="preserve"> </w:t>
      </w:r>
      <w:r w:rsidR="00EF0DC9" w:rsidRPr="7959DDE2">
        <w:rPr>
          <w:rFonts w:ascii="Comic Sans MS" w:hAnsi="Comic Sans MS"/>
          <w:sz w:val="22"/>
          <w:szCs w:val="22"/>
        </w:rPr>
        <w:t xml:space="preserve">       </w:t>
      </w:r>
    </w:p>
    <w:p w14:paraId="0DCCC4CC" w14:textId="16B9008B" w:rsidR="003A4E47" w:rsidRPr="005273E9" w:rsidRDefault="003A4E47" w:rsidP="005273E9">
      <w:pPr>
        <w:rPr>
          <w:rFonts w:ascii="Comic Sans MS" w:hAnsi="Comic Sans MS"/>
          <w:sz w:val="22"/>
          <w:szCs w:val="22"/>
        </w:rPr>
      </w:pPr>
    </w:p>
    <w:p w14:paraId="63B1DC0A" w14:textId="66D1A51A" w:rsidR="00671E21" w:rsidRDefault="00671E21" w:rsidP="004F5E61">
      <w:pPr>
        <w:ind w:left="284"/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sz w:val="22"/>
          <w:szCs w:val="22"/>
        </w:rPr>
        <w:t>Have you completed</w:t>
      </w:r>
      <w:r w:rsidR="004F545D">
        <w:rPr>
          <w:rFonts w:ascii="Comic Sans MS" w:hAnsi="Comic Sans MS"/>
          <w:b/>
          <w:sz w:val="22"/>
          <w:szCs w:val="22"/>
        </w:rPr>
        <w:t xml:space="preserve"> your homework?</w:t>
      </w:r>
    </w:p>
    <w:tbl>
      <w:tblPr>
        <w:tblStyle w:val="TableGrid"/>
        <w:tblW w:w="10768" w:type="dxa"/>
        <w:tblInd w:w="284" w:type="dxa"/>
        <w:tblLook w:val="04A0" w:firstRow="1" w:lastRow="0" w:firstColumn="1" w:lastColumn="0" w:noHBand="0" w:noVBand="1"/>
      </w:tblPr>
      <w:tblGrid>
        <w:gridCol w:w="9776"/>
        <w:gridCol w:w="992"/>
      </w:tblGrid>
      <w:tr w:rsidR="00650F14" w14:paraId="0AF091CC" w14:textId="77777777" w:rsidTr="4297AD92">
        <w:tc>
          <w:tcPr>
            <w:tcW w:w="9776" w:type="dxa"/>
          </w:tcPr>
          <w:p w14:paraId="1FE33E52" w14:textId="77777777" w:rsidR="00650F14" w:rsidRPr="00EE241C" w:rsidRDefault="00650F14" w:rsidP="004F5E61">
            <w:pPr>
              <w:rPr>
                <w:rFonts w:ascii="Comic Sans MS" w:hAnsi="Comic Sans MS"/>
                <w:b/>
                <w:sz w:val="22"/>
                <w:szCs w:val="22"/>
              </w:rPr>
            </w:pPr>
            <w:r w:rsidRPr="00EE241C">
              <w:rPr>
                <w:rFonts w:ascii="Comic Sans MS" w:hAnsi="Comic Sans MS"/>
                <w:b/>
              </w:rPr>
              <w:t>Weekly checklist</w:t>
            </w:r>
          </w:p>
        </w:tc>
        <w:tc>
          <w:tcPr>
            <w:tcW w:w="992" w:type="dxa"/>
          </w:tcPr>
          <w:p w14:paraId="521BAE0A" w14:textId="6F52A100" w:rsidR="00650F14" w:rsidRPr="00EE241C" w:rsidRDefault="00650F14" w:rsidP="00650F14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 w:rsidRPr="00650F14">
              <w:rPr>
                <w:rFonts w:ascii="Wingdings" w:eastAsia="Wingdings" w:hAnsi="Wingdings" w:cs="Wingdings"/>
                <w:b/>
                <w:sz w:val="36"/>
                <w:szCs w:val="36"/>
              </w:rPr>
              <w:t>ü</w:t>
            </w:r>
          </w:p>
        </w:tc>
      </w:tr>
      <w:tr w:rsidR="00433E4E" w14:paraId="2504AB04" w14:textId="77777777" w:rsidTr="4297AD92">
        <w:tc>
          <w:tcPr>
            <w:tcW w:w="9776" w:type="dxa"/>
          </w:tcPr>
          <w:p w14:paraId="41B7489A" w14:textId="06E0C2A6" w:rsidR="00433E4E" w:rsidRPr="00433E4E" w:rsidRDefault="46911D9B" w:rsidP="7959DDE2">
            <w:pPr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</w:pPr>
            <w:r w:rsidRPr="7959DDE2">
              <w:rPr>
                <w:rFonts w:ascii="Comic Sans MS" w:hAnsi="Comic Sans MS"/>
                <w:b/>
                <w:bCs/>
                <w:sz w:val="22"/>
                <w:szCs w:val="22"/>
              </w:rPr>
              <w:t>Reading</w:t>
            </w:r>
            <w:r w:rsidRPr="7959DDE2">
              <w:rPr>
                <w:rFonts w:ascii="Comic Sans MS" w:hAnsi="Comic Sans MS"/>
                <w:sz w:val="22"/>
                <w:szCs w:val="22"/>
              </w:rPr>
              <w:t xml:space="preserve"> </w:t>
            </w:r>
            <w:r w:rsidR="45787D3A" w:rsidRPr="7959DDE2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>10 minutes a day.</w:t>
            </w:r>
          </w:p>
          <w:p w14:paraId="52704D43" w14:textId="24F77C84" w:rsidR="00433E4E" w:rsidRDefault="45787D3A" w:rsidP="7959DDE2">
            <w:pPr>
              <w:pStyle w:val="NoSpacing"/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</w:pPr>
            <w:r w:rsidRPr="7959DDE2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 xml:space="preserve">Please read at least five times a week to an adult. Don’t forget to ask them to </w:t>
            </w:r>
            <w:r w:rsidRPr="0046581E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>sign your reading record. Reading records should be in school every day and will be handed in on a Tuesday morning</w:t>
            </w:r>
            <w:r w:rsidRPr="7959DDE2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 xml:space="preserve">. </w:t>
            </w:r>
          </w:p>
          <w:p w14:paraId="420518C0" w14:textId="439AF82C" w:rsidR="00433E4E" w:rsidRPr="0046581E" w:rsidRDefault="00882EDA" w:rsidP="7959DDE2">
            <w:pPr>
              <w:pStyle w:val="NoSpacing"/>
              <w:rPr>
                <w:rFonts w:ascii="Comic Sans MS" w:eastAsia="Comic Sans MS" w:hAnsi="Comic Sans MS" w:cs="Comic Sans MS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bCs/>
                <w:color w:val="000000" w:themeColor="text1"/>
                <w:sz w:val="20"/>
                <w:szCs w:val="20"/>
              </w:rPr>
              <w:t>We ask</w:t>
            </w:r>
            <w:r w:rsidR="00037F30">
              <w:rPr>
                <w:rFonts w:ascii="Comic Sans MS" w:eastAsia="Comic Sans MS" w:hAnsi="Comic Sans MS" w:cs="Comic Sans MS"/>
                <w:b/>
                <w:bCs/>
                <w:color w:val="000000" w:themeColor="text1"/>
                <w:sz w:val="20"/>
                <w:szCs w:val="20"/>
              </w:rPr>
              <w:t xml:space="preserve"> that reading records are in school every day</w:t>
            </w:r>
            <w:r>
              <w:rPr>
                <w:rFonts w:ascii="Comic Sans MS" w:eastAsia="Comic Sans MS" w:hAnsi="Comic Sans MS" w:cs="Comic Sans MS"/>
                <w:b/>
                <w:bCs/>
                <w:color w:val="000000" w:themeColor="text1"/>
                <w:sz w:val="20"/>
                <w:szCs w:val="20"/>
              </w:rPr>
              <w:t xml:space="preserve"> as they have log in information which we need throughout the week.</w:t>
            </w:r>
          </w:p>
        </w:tc>
        <w:tc>
          <w:tcPr>
            <w:tcW w:w="992" w:type="dxa"/>
          </w:tcPr>
          <w:p w14:paraId="58934681" w14:textId="77777777" w:rsidR="00433E4E" w:rsidRDefault="00433E4E" w:rsidP="004F5E61">
            <w:pPr>
              <w:rPr>
                <w:rFonts w:ascii="Comic Sans MS" w:hAnsi="Comic Sans MS"/>
                <w:b/>
                <w:sz w:val="22"/>
                <w:szCs w:val="22"/>
              </w:rPr>
            </w:pPr>
          </w:p>
        </w:tc>
      </w:tr>
      <w:tr w:rsidR="00F42B38" w14:paraId="33E52CFA" w14:textId="77777777" w:rsidTr="4297AD92">
        <w:tc>
          <w:tcPr>
            <w:tcW w:w="9776" w:type="dxa"/>
          </w:tcPr>
          <w:p w14:paraId="36E3AC1B" w14:textId="77777777" w:rsidR="00F42B38" w:rsidRDefault="00F42B38" w:rsidP="7959DDE2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b/>
                <w:bCs/>
                <w:sz w:val="22"/>
                <w:szCs w:val="22"/>
              </w:rPr>
              <w:t xml:space="preserve">Reading Plus </w:t>
            </w:r>
          </w:p>
          <w:p w14:paraId="53B9F2A5" w14:textId="77777777" w:rsidR="00170A3E" w:rsidRPr="00433E4E" w:rsidRDefault="00170A3E" w:rsidP="00170A3E">
            <w:pPr>
              <w:rPr>
                <w:rFonts w:ascii="Comic Sans MS" w:hAnsi="Comic Sans MS"/>
                <w:i/>
                <w:iCs/>
                <w:sz w:val="22"/>
                <w:szCs w:val="22"/>
              </w:rPr>
            </w:pPr>
            <w:r w:rsidRPr="00433E4E">
              <w:rPr>
                <w:rFonts w:ascii="Comic Sans MS" w:hAnsi="Comic Sans MS"/>
                <w:sz w:val="22"/>
                <w:szCs w:val="22"/>
              </w:rPr>
              <w:t xml:space="preserve">Complete </w:t>
            </w:r>
            <w:r>
              <w:rPr>
                <w:rFonts w:ascii="Comic Sans MS" w:hAnsi="Comic Sans MS"/>
                <w:sz w:val="22"/>
                <w:szCs w:val="22"/>
              </w:rPr>
              <w:t>x2 sessions at home.</w:t>
            </w:r>
            <w:r w:rsidRPr="00433E4E">
              <w:rPr>
                <w:rFonts w:ascii="Comic Sans MS" w:hAnsi="Comic Sans MS"/>
                <w:sz w:val="22"/>
                <w:szCs w:val="22"/>
              </w:rPr>
              <w:t xml:space="preserve"> </w:t>
            </w:r>
          </w:p>
          <w:p w14:paraId="60099E58" w14:textId="0BAA0910" w:rsidR="00F42B38" w:rsidRPr="00F42B38" w:rsidRDefault="0089342E" w:rsidP="0089342E">
            <w:pPr>
              <w:rPr>
                <w:rFonts w:ascii="Comic Sans MS" w:hAnsi="Comic Sans MS"/>
                <w:sz w:val="22"/>
                <w:szCs w:val="22"/>
              </w:rPr>
            </w:pPr>
            <w:r w:rsidRPr="00433E4E">
              <w:rPr>
                <w:rFonts w:ascii="Comic Sans MS" w:hAnsi="Comic Sans MS"/>
                <w:b/>
                <w:bCs/>
                <w:i/>
                <w:iCs/>
                <w:sz w:val="22"/>
                <w:szCs w:val="22"/>
              </w:rPr>
              <w:t>**These can count as part of your 5 reads above</w:t>
            </w:r>
            <w:r>
              <w:rPr>
                <w:rFonts w:ascii="Comic Sans MS" w:hAnsi="Comic Sans MS"/>
                <w:b/>
                <w:bCs/>
                <w:i/>
                <w:iCs/>
                <w:sz w:val="22"/>
                <w:szCs w:val="22"/>
              </w:rPr>
              <w:t>. R</w:t>
            </w:r>
            <w:r w:rsidRPr="00433E4E">
              <w:rPr>
                <w:rFonts w:ascii="Comic Sans MS" w:hAnsi="Comic Sans MS"/>
                <w:b/>
                <w:bCs/>
                <w:i/>
                <w:iCs/>
                <w:sz w:val="22"/>
                <w:szCs w:val="22"/>
              </w:rPr>
              <w:t>ecord them in your reading record.</w:t>
            </w:r>
          </w:p>
        </w:tc>
        <w:tc>
          <w:tcPr>
            <w:tcW w:w="992" w:type="dxa"/>
          </w:tcPr>
          <w:p w14:paraId="6C0C6E02" w14:textId="77777777" w:rsidR="00F42B38" w:rsidRDefault="00F42B38" w:rsidP="004F5E61">
            <w:pPr>
              <w:rPr>
                <w:rFonts w:ascii="Comic Sans MS" w:hAnsi="Comic Sans MS"/>
                <w:b/>
                <w:sz w:val="22"/>
                <w:szCs w:val="22"/>
              </w:rPr>
            </w:pPr>
          </w:p>
        </w:tc>
      </w:tr>
      <w:tr w:rsidR="00433E4E" w14:paraId="305839F3" w14:textId="77777777" w:rsidTr="4297AD92">
        <w:trPr>
          <w:trHeight w:val="259"/>
        </w:trPr>
        <w:tc>
          <w:tcPr>
            <w:tcW w:w="9776" w:type="dxa"/>
          </w:tcPr>
          <w:p w14:paraId="4082B3B3" w14:textId="42A5CD2D" w:rsidR="00F2477B" w:rsidRPr="00FC6AAF" w:rsidRDefault="46911D9B" w:rsidP="7959DDE2">
            <w:pPr>
              <w:rPr>
                <w:rFonts w:ascii="Comic Sans MS" w:hAnsi="Comic Sans MS"/>
                <w:b/>
                <w:bCs/>
                <w:sz w:val="22"/>
                <w:szCs w:val="22"/>
              </w:rPr>
            </w:pPr>
            <w:r w:rsidRPr="7959DDE2">
              <w:rPr>
                <w:rFonts w:ascii="Comic Sans MS" w:hAnsi="Comic Sans MS"/>
                <w:b/>
                <w:bCs/>
                <w:sz w:val="22"/>
                <w:szCs w:val="22"/>
              </w:rPr>
              <w:t>Spellings</w:t>
            </w:r>
          </w:p>
          <w:p w14:paraId="51B7E077" w14:textId="68F7901F" w:rsidR="00FC6AAF" w:rsidRPr="00FC6AAF" w:rsidRDefault="4BA6DC56" w:rsidP="4297AD92">
            <w:pPr>
              <w:rPr>
                <w:rFonts w:ascii="Comic Sans MS" w:hAnsi="Comic Sans MS"/>
                <w:sz w:val="22"/>
                <w:szCs w:val="22"/>
              </w:rPr>
            </w:pPr>
            <w:r w:rsidRPr="4297AD92">
              <w:rPr>
                <w:rFonts w:ascii="Comic Sans MS" w:hAnsi="Comic Sans MS"/>
                <w:sz w:val="22"/>
                <w:szCs w:val="22"/>
              </w:rPr>
              <w:t>These are your spellings to practice</w:t>
            </w:r>
            <w:r w:rsidR="30B5CFDD" w:rsidRPr="4297AD92">
              <w:rPr>
                <w:rFonts w:ascii="Comic Sans MS" w:hAnsi="Comic Sans MS"/>
                <w:sz w:val="22"/>
                <w:szCs w:val="22"/>
              </w:rPr>
              <w:t xml:space="preserve">. We will put a list each week in to reading records. </w:t>
            </w:r>
          </w:p>
          <w:p w14:paraId="290DBE20" w14:textId="73D9A7BC" w:rsidR="009E7D82" w:rsidRPr="00532762" w:rsidRDefault="00571301" w:rsidP="00A91415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r</w:t>
            </w:r>
            <w:r w:rsidR="00075CBB">
              <w:rPr>
                <w:rFonts w:ascii="Comic Sans MS" w:hAnsi="Comic Sans MS"/>
                <w:sz w:val="22"/>
                <w:szCs w:val="22"/>
              </w:rPr>
              <w:t xml:space="preserve">edo, return, refresh, redecorate, reappear, review, replay, reaction, </w:t>
            </w:r>
            <w:r>
              <w:rPr>
                <w:rFonts w:ascii="Comic Sans MS" w:hAnsi="Comic Sans MS"/>
                <w:sz w:val="22"/>
                <w:szCs w:val="22"/>
              </w:rPr>
              <w:t>rebound, revenge</w:t>
            </w:r>
          </w:p>
        </w:tc>
        <w:tc>
          <w:tcPr>
            <w:tcW w:w="992" w:type="dxa"/>
          </w:tcPr>
          <w:p w14:paraId="0F439FDA" w14:textId="77777777" w:rsidR="00433E4E" w:rsidRDefault="00433E4E" w:rsidP="004F5E61">
            <w:pPr>
              <w:rPr>
                <w:rFonts w:ascii="Comic Sans MS" w:hAnsi="Comic Sans MS"/>
                <w:b/>
                <w:sz w:val="22"/>
                <w:szCs w:val="22"/>
              </w:rPr>
            </w:pPr>
          </w:p>
        </w:tc>
      </w:tr>
      <w:tr w:rsidR="00433E4E" w14:paraId="6565DF99" w14:textId="77777777" w:rsidTr="4297AD92">
        <w:tc>
          <w:tcPr>
            <w:tcW w:w="9776" w:type="dxa"/>
          </w:tcPr>
          <w:p w14:paraId="196FFF58" w14:textId="77777777" w:rsidR="00433E4E" w:rsidRPr="00433E4E" w:rsidRDefault="09F4D942" w:rsidP="00EB5C30">
            <w:pPr>
              <w:rPr>
                <w:rFonts w:ascii="Comic Sans MS" w:hAnsi="Comic Sans MS"/>
                <w:b/>
                <w:sz w:val="22"/>
                <w:szCs w:val="22"/>
              </w:rPr>
            </w:pPr>
            <w:r w:rsidRPr="4297AD92">
              <w:rPr>
                <w:rFonts w:ascii="Comic Sans MS" w:hAnsi="Comic Sans MS"/>
                <w:b/>
                <w:bCs/>
                <w:sz w:val="22"/>
                <w:szCs w:val="22"/>
              </w:rPr>
              <w:t>Times Tables</w:t>
            </w:r>
          </w:p>
          <w:p w14:paraId="08021EEE" w14:textId="10E37A7E" w:rsidR="00370A03" w:rsidRPr="00370A03" w:rsidRDefault="00F24A74" w:rsidP="00D21C30">
            <w:pPr>
              <w:spacing w:line="259" w:lineRule="auto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Children have written the times table that they are learning for next week in their reading record.</w:t>
            </w:r>
            <w:r w:rsidR="00370A03" w:rsidRPr="00370A03">
              <w:rPr>
                <w:rFonts w:ascii="Comic Sans MS" w:hAnsi="Comic Sans MS"/>
                <w:sz w:val="22"/>
                <w:szCs w:val="22"/>
              </w:rPr>
              <w:t xml:space="preserve"> </w:t>
            </w:r>
          </w:p>
        </w:tc>
        <w:tc>
          <w:tcPr>
            <w:tcW w:w="992" w:type="dxa"/>
          </w:tcPr>
          <w:p w14:paraId="7C45B369" w14:textId="74D0ED08" w:rsidR="00433E4E" w:rsidRDefault="00433E4E" w:rsidP="4297AD92">
            <w:pPr>
              <w:rPr>
                <w:rFonts w:ascii="Comic Sans MS" w:hAnsi="Comic Sans MS"/>
                <w:b/>
                <w:bCs/>
                <w:sz w:val="22"/>
                <w:szCs w:val="22"/>
              </w:rPr>
            </w:pPr>
          </w:p>
          <w:p w14:paraId="54694416" w14:textId="0CF9B88D" w:rsidR="00433E4E" w:rsidRDefault="00433E4E" w:rsidP="4297AD92">
            <w:pPr>
              <w:rPr>
                <w:rFonts w:ascii="Comic Sans MS" w:hAnsi="Comic Sans MS"/>
                <w:b/>
                <w:bCs/>
                <w:sz w:val="22"/>
                <w:szCs w:val="22"/>
              </w:rPr>
            </w:pPr>
          </w:p>
        </w:tc>
      </w:tr>
    </w:tbl>
    <w:p w14:paraId="64585043" w14:textId="77777777" w:rsidR="00D042E4" w:rsidRDefault="00D042E4" w:rsidP="00D042E4">
      <w:pPr>
        <w:spacing w:line="259" w:lineRule="auto"/>
        <w:rPr>
          <w:rFonts w:ascii="Comic Sans MS" w:eastAsia="Comic Sans MS" w:hAnsi="Comic Sans MS" w:cs="Comic Sans MS"/>
          <w:color w:val="000000" w:themeColor="text1"/>
          <w:sz w:val="20"/>
          <w:szCs w:val="20"/>
        </w:rPr>
      </w:pPr>
    </w:p>
    <w:p w14:paraId="50F5509F" w14:textId="30955AA9" w:rsidR="009A6179" w:rsidRDefault="009A6179" w:rsidP="00D042E4">
      <w:pPr>
        <w:spacing w:line="259" w:lineRule="auto"/>
        <w:rPr>
          <w:rFonts w:ascii="Comic Sans MS" w:eastAsia="Comic Sans MS" w:hAnsi="Comic Sans MS" w:cs="Comic Sans MS"/>
          <w:color w:val="000000" w:themeColor="text1"/>
          <w:sz w:val="20"/>
          <w:szCs w:val="20"/>
        </w:rPr>
      </w:pPr>
    </w:p>
    <w:p w14:paraId="6378A266" w14:textId="255D7C4E" w:rsidR="00782F2B" w:rsidRDefault="00150479" w:rsidP="00782F2B">
      <w:pPr>
        <w:ind w:left="284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We will be </w:t>
      </w:r>
      <w:r w:rsidR="0046581E">
        <w:rPr>
          <w:rFonts w:ascii="Comic Sans MS" w:hAnsi="Comic Sans MS"/>
          <w:sz w:val="20"/>
          <w:szCs w:val="20"/>
        </w:rPr>
        <w:t xml:space="preserve">completing spellings and times tables tests on </w:t>
      </w:r>
      <w:r w:rsidR="0046581E" w:rsidRPr="0046581E">
        <w:rPr>
          <w:rFonts w:ascii="Comic Sans MS" w:hAnsi="Comic Sans MS"/>
          <w:sz w:val="20"/>
          <w:szCs w:val="20"/>
          <w:u w:val="single"/>
        </w:rPr>
        <w:t>Thursday</w:t>
      </w:r>
      <w:r w:rsidR="0046581E">
        <w:rPr>
          <w:rFonts w:ascii="Comic Sans MS" w:hAnsi="Comic Sans MS"/>
          <w:sz w:val="20"/>
          <w:szCs w:val="20"/>
        </w:rPr>
        <w:t xml:space="preserve"> next week. </w:t>
      </w:r>
    </w:p>
    <w:p w14:paraId="2E91D26A" w14:textId="77777777" w:rsidR="00150479" w:rsidRDefault="00150479" w:rsidP="00782F2B">
      <w:pPr>
        <w:ind w:left="284"/>
        <w:rPr>
          <w:rFonts w:ascii="Comic Sans MS" w:hAnsi="Comic Sans MS"/>
          <w:sz w:val="20"/>
          <w:szCs w:val="20"/>
        </w:rPr>
      </w:pPr>
    </w:p>
    <w:p w14:paraId="29A7C4A6" w14:textId="6CC3CCB9" w:rsidR="00782F2B" w:rsidRDefault="00782F2B" w:rsidP="00782F2B">
      <w:pPr>
        <w:ind w:left="284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Next week:</w:t>
      </w:r>
    </w:p>
    <w:p w14:paraId="03C576CF" w14:textId="6FBB1CF0" w:rsidR="008B1915" w:rsidRDefault="00782F2B" w:rsidP="008B1915">
      <w:pPr>
        <w:ind w:left="284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English:</w:t>
      </w:r>
      <w:r w:rsidR="00D673D8">
        <w:rPr>
          <w:rFonts w:ascii="Comic Sans MS" w:hAnsi="Comic Sans MS"/>
          <w:sz w:val="20"/>
          <w:szCs w:val="20"/>
        </w:rPr>
        <w:t xml:space="preserve"> </w:t>
      </w:r>
      <w:r w:rsidR="00510299">
        <w:rPr>
          <w:rFonts w:ascii="Comic Sans MS" w:hAnsi="Comic Sans MS"/>
          <w:sz w:val="20"/>
          <w:szCs w:val="20"/>
        </w:rPr>
        <w:t>We will be writing our story up in neat.</w:t>
      </w:r>
    </w:p>
    <w:p w14:paraId="35B04E38" w14:textId="77777777" w:rsidR="00782F2B" w:rsidRDefault="00782F2B" w:rsidP="00782F2B">
      <w:pPr>
        <w:ind w:left="284"/>
        <w:rPr>
          <w:rFonts w:ascii="Comic Sans MS" w:hAnsi="Comic Sans MS"/>
          <w:sz w:val="20"/>
          <w:szCs w:val="20"/>
        </w:rPr>
      </w:pPr>
    </w:p>
    <w:p w14:paraId="53C5EFE1" w14:textId="20F726B1" w:rsidR="00782F2B" w:rsidRPr="00782F2B" w:rsidRDefault="00782F2B" w:rsidP="00782F2B">
      <w:pPr>
        <w:ind w:left="284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Maths: </w:t>
      </w:r>
      <w:r w:rsidR="00DA7C7F">
        <w:rPr>
          <w:rFonts w:ascii="Comic Sans MS" w:hAnsi="Comic Sans MS"/>
          <w:sz w:val="20"/>
          <w:szCs w:val="20"/>
        </w:rPr>
        <w:t xml:space="preserve">We will be focusing on the </w:t>
      </w:r>
      <w:r w:rsidR="004F305D">
        <w:rPr>
          <w:rFonts w:ascii="Comic Sans MS" w:hAnsi="Comic Sans MS"/>
          <w:sz w:val="20"/>
          <w:szCs w:val="20"/>
        </w:rPr>
        <w:t>4 times table</w:t>
      </w:r>
      <w:r w:rsidR="005D612F">
        <w:rPr>
          <w:rFonts w:ascii="Comic Sans MS" w:hAnsi="Comic Sans MS"/>
          <w:sz w:val="20"/>
          <w:szCs w:val="20"/>
        </w:rPr>
        <w:t xml:space="preserve"> with multiplication and division. </w:t>
      </w:r>
    </w:p>
    <w:p w14:paraId="45B24BA0" w14:textId="77777777" w:rsidR="009A6179" w:rsidRDefault="009A6179" w:rsidP="009A6179">
      <w:pPr>
        <w:spacing w:line="259" w:lineRule="auto"/>
        <w:ind w:firstLine="720"/>
        <w:rPr>
          <w:rFonts w:ascii="Comic Sans MS" w:eastAsia="Comic Sans MS" w:hAnsi="Comic Sans MS" w:cs="Comic Sans MS"/>
          <w:color w:val="000000" w:themeColor="text1"/>
          <w:sz w:val="20"/>
          <w:szCs w:val="20"/>
        </w:rPr>
      </w:pPr>
    </w:p>
    <w:p w14:paraId="409C043F" w14:textId="77777777" w:rsidR="009A6179" w:rsidRDefault="009A6179" w:rsidP="009A6179">
      <w:pPr>
        <w:spacing w:line="259" w:lineRule="auto"/>
        <w:ind w:firstLine="720"/>
        <w:rPr>
          <w:rFonts w:ascii="Comic Sans MS" w:eastAsia="Comic Sans MS" w:hAnsi="Comic Sans MS" w:cs="Comic Sans MS"/>
          <w:color w:val="000000" w:themeColor="text1"/>
          <w:sz w:val="20"/>
          <w:szCs w:val="20"/>
        </w:rPr>
      </w:pPr>
    </w:p>
    <w:p w14:paraId="227B71CB" w14:textId="77777777" w:rsidR="009A6179" w:rsidRDefault="009A6179" w:rsidP="00D042E4">
      <w:pPr>
        <w:spacing w:line="259" w:lineRule="auto"/>
        <w:rPr>
          <w:rFonts w:ascii="Comic Sans MS" w:eastAsia="Comic Sans MS" w:hAnsi="Comic Sans MS" w:cs="Comic Sans MS"/>
          <w:color w:val="000000" w:themeColor="text1"/>
          <w:sz w:val="20"/>
          <w:szCs w:val="20"/>
        </w:rPr>
      </w:pPr>
    </w:p>
    <w:sectPr w:rsidR="009A6179" w:rsidSect="00F35560">
      <w:pgSz w:w="11906" w:h="16838"/>
      <w:pgMar w:top="284" w:right="1416" w:bottom="0" w:left="28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BE773C" w14:textId="77777777" w:rsidR="009A7FA3" w:rsidRDefault="009A7FA3" w:rsidP="000D64A5">
      <w:r>
        <w:separator/>
      </w:r>
    </w:p>
  </w:endnote>
  <w:endnote w:type="continuationSeparator" w:id="0">
    <w:p w14:paraId="2363709C" w14:textId="77777777" w:rsidR="009A7FA3" w:rsidRDefault="009A7FA3" w:rsidP="000D64A5">
      <w:r>
        <w:continuationSeparator/>
      </w:r>
    </w:p>
  </w:endnote>
  <w:endnote w:type="continuationNotice" w:id="1">
    <w:p w14:paraId="1770EA51" w14:textId="77777777" w:rsidR="009A7FA3" w:rsidRDefault="009A7FA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C91468" w14:textId="77777777" w:rsidR="009A7FA3" w:rsidRDefault="009A7FA3" w:rsidP="000D64A5">
      <w:r>
        <w:separator/>
      </w:r>
    </w:p>
  </w:footnote>
  <w:footnote w:type="continuationSeparator" w:id="0">
    <w:p w14:paraId="0C079BE2" w14:textId="77777777" w:rsidR="009A7FA3" w:rsidRDefault="009A7FA3" w:rsidP="000D64A5">
      <w:r>
        <w:continuationSeparator/>
      </w:r>
    </w:p>
  </w:footnote>
  <w:footnote w:type="continuationNotice" w:id="1">
    <w:p w14:paraId="1A5A0FAA" w14:textId="77777777" w:rsidR="009A7FA3" w:rsidRDefault="009A7FA3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CA01A5"/>
    <w:multiLevelType w:val="multilevel"/>
    <w:tmpl w:val="7A2EB0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E9B6A05"/>
    <w:multiLevelType w:val="multilevel"/>
    <w:tmpl w:val="25AC8444"/>
    <w:lvl w:ilvl="0">
      <w:start w:val="33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7330F6A"/>
    <w:multiLevelType w:val="multilevel"/>
    <w:tmpl w:val="0B8A31B0"/>
    <w:lvl w:ilvl="0">
      <w:start w:val="33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3FD274F"/>
    <w:multiLevelType w:val="hybridMultilevel"/>
    <w:tmpl w:val="7DE4FA58"/>
    <w:lvl w:ilvl="0" w:tplc="080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37545C0E"/>
    <w:multiLevelType w:val="hybridMultilevel"/>
    <w:tmpl w:val="D8B2E4D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7766196"/>
    <w:multiLevelType w:val="multilevel"/>
    <w:tmpl w:val="F46ED296"/>
    <w:lvl w:ilvl="0">
      <w:start w:val="22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D2303D2"/>
    <w:multiLevelType w:val="multilevel"/>
    <w:tmpl w:val="5CC0852A"/>
    <w:lvl w:ilvl="0">
      <w:start w:val="33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A291E6F"/>
    <w:multiLevelType w:val="hybridMultilevel"/>
    <w:tmpl w:val="8A44C37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69AF2B7"/>
    <w:multiLevelType w:val="hybridMultilevel"/>
    <w:tmpl w:val="1520CB9C"/>
    <w:lvl w:ilvl="0" w:tplc="A0EE503E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C038B00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944D56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F9E57B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06A7D2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346A20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522DEF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500106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0C86B3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7144436">
    <w:abstractNumId w:val="8"/>
  </w:num>
  <w:num w:numId="2" w16cid:durableId="475609868">
    <w:abstractNumId w:val="4"/>
  </w:num>
  <w:num w:numId="3" w16cid:durableId="919369823">
    <w:abstractNumId w:val="0"/>
  </w:num>
  <w:num w:numId="4" w16cid:durableId="1056274742">
    <w:abstractNumId w:val="1"/>
  </w:num>
  <w:num w:numId="5" w16cid:durableId="1999310728">
    <w:abstractNumId w:val="5"/>
  </w:num>
  <w:num w:numId="6" w16cid:durableId="1636643158">
    <w:abstractNumId w:val="2"/>
  </w:num>
  <w:num w:numId="7" w16cid:durableId="58747429">
    <w:abstractNumId w:val="6"/>
  </w:num>
  <w:num w:numId="8" w16cid:durableId="1503742216">
    <w:abstractNumId w:val="7"/>
  </w:num>
  <w:num w:numId="9" w16cid:durableId="111555730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2F04"/>
    <w:rsid w:val="000009D6"/>
    <w:rsid w:val="00003DB0"/>
    <w:rsid w:val="00004A99"/>
    <w:rsid w:val="00027012"/>
    <w:rsid w:val="00031E54"/>
    <w:rsid w:val="00037F30"/>
    <w:rsid w:val="000448E4"/>
    <w:rsid w:val="00060297"/>
    <w:rsid w:val="00063B8B"/>
    <w:rsid w:val="00063C1E"/>
    <w:rsid w:val="00066097"/>
    <w:rsid w:val="000720D5"/>
    <w:rsid w:val="00073DFE"/>
    <w:rsid w:val="00075CBB"/>
    <w:rsid w:val="00076F8C"/>
    <w:rsid w:val="000831CB"/>
    <w:rsid w:val="00097573"/>
    <w:rsid w:val="0009EE8D"/>
    <w:rsid w:val="000A0F36"/>
    <w:rsid w:val="000B3BB3"/>
    <w:rsid w:val="000C49D7"/>
    <w:rsid w:val="000D0879"/>
    <w:rsid w:val="000D64A5"/>
    <w:rsid w:val="000E4660"/>
    <w:rsid w:val="00102676"/>
    <w:rsid w:val="00103E6C"/>
    <w:rsid w:val="00122E46"/>
    <w:rsid w:val="00122F5E"/>
    <w:rsid w:val="00143B84"/>
    <w:rsid w:val="001450F7"/>
    <w:rsid w:val="00145D98"/>
    <w:rsid w:val="00146510"/>
    <w:rsid w:val="00150479"/>
    <w:rsid w:val="0016134A"/>
    <w:rsid w:val="00162E86"/>
    <w:rsid w:val="001648E6"/>
    <w:rsid w:val="00164EED"/>
    <w:rsid w:val="00165DA1"/>
    <w:rsid w:val="0017088A"/>
    <w:rsid w:val="00170A3E"/>
    <w:rsid w:val="00174DF1"/>
    <w:rsid w:val="00177A97"/>
    <w:rsid w:val="00180F0B"/>
    <w:rsid w:val="00183437"/>
    <w:rsid w:val="00186236"/>
    <w:rsid w:val="00194259"/>
    <w:rsid w:val="001A2224"/>
    <w:rsid w:val="001A2F24"/>
    <w:rsid w:val="001B7B80"/>
    <w:rsid w:val="001C730F"/>
    <w:rsid w:val="001C73FA"/>
    <w:rsid w:val="001E0276"/>
    <w:rsid w:val="001E5572"/>
    <w:rsid w:val="001F08EF"/>
    <w:rsid w:val="001F0BB8"/>
    <w:rsid w:val="001F0C46"/>
    <w:rsid w:val="001F2484"/>
    <w:rsid w:val="0020398D"/>
    <w:rsid w:val="00203A34"/>
    <w:rsid w:val="002129F6"/>
    <w:rsid w:val="002170D9"/>
    <w:rsid w:val="00225348"/>
    <w:rsid w:val="00225374"/>
    <w:rsid w:val="0022579D"/>
    <w:rsid w:val="00231BAD"/>
    <w:rsid w:val="00235A1A"/>
    <w:rsid w:val="00236C76"/>
    <w:rsid w:val="0024577E"/>
    <w:rsid w:val="00264344"/>
    <w:rsid w:val="002649C6"/>
    <w:rsid w:val="002808E2"/>
    <w:rsid w:val="00297AFC"/>
    <w:rsid w:val="002A0660"/>
    <w:rsid w:val="002A5883"/>
    <w:rsid w:val="002A5D90"/>
    <w:rsid w:val="002A658D"/>
    <w:rsid w:val="002B056A"/>
    <w:rsid w:val="002B79B1"/>
    <w:rsid w:val="002C0679"/>
    <w:rsid w:val="002C5552"/>
    <w:rsid w:val="002C7B0B"/>
    <w:rsid w:val="002D069A"/>
    <w:rsid w:val="002D61FA"/>
    <w:rsid w:val="002E0DD2"/>
    <w:rsid w:val="002E6F6C"/>
    <w:rsid w:val="00312ECB"/>
    <w:rsid w:val="00320506"/>
    <w:rsid w:val="003258E0"/>
    <w:rsid w:val="00344574"/>
    <w:rsid w:val="00345FEA"/>
    <w:rsid w:val="00355DF5"/>
    <w:rsid w:val="003601C7"/>
    <w:rsid w:val="00361776"/>
    <w:rsid w:val="003631D8"/>
    <w:rsid w:val="0036721F"/>
    <w:rsid w:val="00370A03"/>
    <w:rsid w:val="00370FA9"/>
    <w:rsid w:val="00384350"/>
    <w:rsid w:val="0038689B"/>
    <w:rsid w:val="00390BAE"/>
    <w:rsid w:val="003A4E47"/>
    <w:rsid w:val="003B736A"/>
    <w:rsid w:val="003D4C60"/>
    <w:rsid w:val="003E3AA6"/>
    <w:rsid w:val="003F5097"/>
    <w:rsid w:val="00405A20"/>
    <w:rsid w:val="0042138A"/>
    <w:rsid w:val="0042250D"/>
    <w:rsid w:val="00424983"/>
    <w:rsid w:val="004314A9"/>
    <w:rsid w:val="00432C3F"/>
    <w:rsid w:val="00433E4E"/>
    <w:rsid w:val="0045430F"/>
    <w:rsid w:val="00454500"/>
    <w:rsid w:val="00455248"/>
    <w:rsid w:val="00457193"/>
    <w:rsid w:val="0046581E"/>
    <w:rsid w:val="004736B2"/>
    <w:rsid w:val="00476407"/>
    <w:rsid w:val="00482030"/>
    <w:rsid w:val="00482A1F"/>
    <w:rsid w:val="00492DD2"/>
    <w:rsid w:val="0049619E"/>
    <w:rsid w:val="00496322"/>
    <w:rsid w:val="004A0463"/>
    <w:rsid w:val="004A3F66"/>
    <w:rsid w:val="004A6BD7"/>
    <w:rsid w:val="004C0543"/>
    <w:rsid w:val="004C2D54"/>
    <w:rsid w:val="004D5C51"/>
    <w:rsid w:val="004F05CE"/>
    <w:rsid w:val="004F305D"/>
    <w:rsid w:val="004F3AC5"/>
    <w:rsid w:val="004F545D"/>
    <w:rsid w:val="004F5E61"/>
    <w:rsid w:val="0050138E"/>
    <w:rsid w:val="005056AF"/>
    <w:rsid w:val="00506158"/>
    <w:rsid w:val="00510299"/>
    <w:rsid w:val="005103A3"/>
    <w:rsid w:val="005158A1"/>
    <w:rsid w:val="00524997"/>
    <w:rsid w:val="00526ABB"/>
    <w:rsid w:val="005273E9"/>
    <w:rsid w:val="005313D6"/>
    <w:rsid w:val="00532762"/>
    <w:rsid w:val="00533195"/>
    <w:rsid w:val="00533D68"/>
    <w:rsid w:val="00540DAD"/>
    <w:rsid w:val="00541F34"/>
    <w:rsid w:val="00547694"/>
    <w:rsid w:val="005544EA"/>
    <w:rsid w:val="00571301"/>
    <w:rsid w:val="005731FF"/>
    <w:rsid w:val="0057400B"/>
    <w:rsid w:val="00581DBD"/>
    <w:rsid w:val="00582F04"/>
    <w:rsid w:val="00591E91"/>
    <w:rsid w:val="005A3B83"/>
    <w:rsid w:val="005C168B"/>
    <w:rsid w:val="005C1A67"/>
    <w:rsid w:val="005D0D6C"/>
    <w:rsid w:val="005D2D4A"/>
    <w:rsid w:val="005D4BB1"/>
    <w:rsid w:val="005D612F"/>
    <w:rsid w:val="005E4A15"/>
    <w:rsid w:val="005E72B5"/>
    <w:rsid w:val="005F0AC7"/>
    <w:rsid w:val="005F2CE8"/>
    <w:rsid w:val="005F5DA3"/>
    <w:rsid w:val="00612FFA"/>
    <w:rsid w:val="00613CA4"/>
    <w:rsid w:val="00616EDE"/>
    <w:rsid w:val="006355F9"/>
    <w:rsid w:val="006402A6"/>
    <w:rsid w:val="006414C7"/>
    <w:rsid w:val="006453A1"/>
    <w:rsid w:val="006476BA"/>
    <w:rsid w:val="00650F14"/>
    <w:rsid w:val="006642B4"/>
    <w:rsid w:val="00664CE0"/>
    <w:rsid w:val="00671906"/>
    <w:rsid w:val="00671C4C"/>
    <w:rsid w:val="00671E21"/>
    <w:rsid w:val="00681C0B"/>
    <w:rsid w:val="00686233"/>
    <w:rsid w:val="00692327"/>
    <w:rsid w:val="006A26B1"/>
    <w:rsid w:val="006B2190"/>
    <w:rsid w:val="006C6325"/>
    <w:rsid w:val="006D2E61"/>
    <w:rsid w:val="006D52D4"/>
    <w:rsid w:val="006E3E60"/>
    <w:rsid w:val="006E4CD8"/>
    <w:rsid w:val="006E5186"/>
    <w:rsid w:val="006E5395"/>
    <w:rsid w:val="006F4667"/>
    <w:rsid w:val="006F596A"/>
    <w:rsid w:val="00700980"/>
    <w:rsid w:val="0070386F"/>
    <w:rsid w:val="00711DBB"/>
    <w:rsid w:val="0072002A"/>
    <w:rsid w:val="007244FB"/>
    <w:rsid w:val="00731404"/>
    <w:rsid w:val="00732C47"/>
    <w:rsid w:val="00732DA3"/>
    <w:rsid w:val="00742ED3"/>
    <w:rsid w:val="00752118"/>
    <w:rsid w:val="00761598"/>
    <w:rsid w:val="00763601"/>
    <w:rsid w:val="00767199"/>
    <w:rsid w:val="0077021B"/>
    <w:rsid w:val="00780A4C"/>
    <w:rsid w:val="00780E25"/>
    <w:rsid w:val="00782F2B"/>
    <w:rsid w:val="007925EE"/>
    <w:rsid w:val="007C3A64"/>
    <w:rsid w:val="007D46E7"/>
    <w:rsid w:val="007D6ECD"/>
    <w:rsid w:val="007D76CC"/>
    <w:rsid w:val="007E1FB3"/>
    <w:rsid w:val="007E4095"/>
    <w:rsid w:val="007F1F2A"/>
    <w:rsid w:val="0080327B"/>
    <w:rsid w:val="0081652C"/>
    <w:rsid w:val="00831730"/>
    <w:rsid w:val="00833810"/>
    <w:rsid w:val="00833ABB"/>
    <w:rsid w:val="0083470C"/>
    <w:rsid w:val="0084236E"/>
    <w:rsid w:val="00846C64"/>
    <w:rsid w:val="0087222A"/>
    <w:rsid w:val="00877BA3"/>
    <w:rsid w:val="00882EDA"/>
    <w:rsid w:val="00884F1D"/>
    <w:rsid w:val="0089342E"/>
    <w:rsid w:val="008A0367"/>
    <w:rsid w:val="008A3466"/>
    <w:rsid w:val="008B1915"/>
    <w:rsid w:val="008B38AB"/>
    <w:rsid w:val="008C1F52"/>
    <w:rsid w:val="008C288A"/>
    <w:rsid w:val="008C4357"/>
    <w:rsid w:val="008D3B08"/>
    <w:rsid w:val="008D5385"/>
    <w:rsid w:val="008D7BE6"/>
    <w:rsid w:val="008E7BE9"/>
    <w:rsid w:val="008F1C9B"/>
    <w:rsid w:val="008F3343"/>
    <w:rsid w:val="008F3F81"/>
    <w:rsid w:val="008F7BA8"/>
    <w:rsid w:val="00911DDB"/>
    <w:rsid w:val="00916DD5"/>
    <w:rsid w:val="00916E7D"/>
    <w:rsid w:val="00924C5F"/>
    <w:rsid w:val="0092749E"/>
    <w:rsid w:val="00936B3D"/>
    <w:rsid w:val="00937BA1"/>
    <w:rsid w:val="009425D4"/>
    <w:rsid w:val="009476F0"/>
    <w:rsid w:val="00947DDB"/>
    <w:rsid w:val="00953CDE"/>
    <w:rsid w:val="009543EF"/>
    <w:rsid w:val="00971D7C"/>
    <w:rsid w:val="00975644"/>
    <w:rsid w:val="009807B5"/>
    <w:rsid w:val="00981130"/>
    <w:rsid w:val="00984D9C"/>
    <w:rsid w:val="00993A1D"/>
    <w:rsid w:val="00996B3F"/>
    <w:rsid w:val="009A10B9"/>
    <w:rsid w:val="009A5892"/>
    <w:rsid w:val="009A6179"/>
    <w:rsid w:val="009A7615"/>
    <w:rsid w:val="009A7FA3"/>
    <w:rsid w:val="009B006E"/>
    <w:rsid w:val="009B72DE"/>
    <w:rsid w:val="009C2086"/>
    <w:rsid w:val="009D08EB"/>
    <w:rsid w:val="009D12C8"/>
    <w:rsid w:val="009D6913"/>
    <w:rsid w:val="009E7D82"/>
    <w:rsid w:val="009F1541"/>
    <w:rsid w:val="00A058C7"/>
    <w:rsid w:val="00A15FEB"/>
    <w:rsid w:val="00A266D8"/>
    <w:rsid w:val="00A34500"/>
    <w:rsid w:val="00A408EE"/>
    <w:rsid w:val="00A451E6"/>
    <w:rsid w:val="00A45D56"/>
    <w:rsid w:val="00A47F54"/>
    <w:rsid w:val="00A52301"/>
    <w:rsid w:val="00A5505D"/>
    <w:rsid w:val="00A64557"/>
    <w:rsid w:val="00A73820"/>
    <w:rsid w:val="00A74D30"/>
    <w:rsid w:val="00A8377A"/>
    <w:rsid w:val="00A84292"/>
    <w:rsid w:val="00A91415"/>
    <w:rsid w:val="00A924C7"/>
    <w:rsid w:val="00A966CB"/>
    <w:rsid w:val="00A97CD3"/>
    <w:rsid w:val="00AB0517"/>
    <w:rsid w:val="00AB063E"/>
    <w:rsid w:val="00AB06A9"/>
    <w:rsid w:val="00AB5D91"/>
    <w:rsid w:val="00AB7BF8"/>
    <w:rsid w:val="00AB7C0A"/>
    <w:rsid w:val="00AC2F0C"/>
    <w:rsid w:val="00AC4050"/>
    <w:rsid w:val="00AC44A6"/>
    <w:rsid w:val="00AC4E0B"/>
    <w:rsid w:val="00AC7613"/>
    <w:rsid w:val="00AC7B8C"/>
    <w:rsid w:val="00AD0202"/>
    <w:rsid w:val="00AF080F"/>
    <w:rsid w:val="00AF0C54"/>
    <w:rsid w:val="00AF1955"/>
    <w:rsid w:val="00B007CF"/>
    <w:rsid w:val="00B03A78"/>
    <w:rsid w:val="00B15394"/>
    <w:rsid w:val="00B171FD"/>
    <w:rsid w:val="00B20328"/>
    <w:rsid w:val="00B37003"/>
    <w:rsid w:val="00B438D6"/>
    <w:rsid w:val="00B479F3"/>
    <w:rsid w:val="00B55436"/>
    <w:rsid w:val="00B56787"/>
    <w:rsid w:val="00B6177B"/>
    <w:rsid w:val="00B82386"/>
    <w:rsid w:val="00B93A56"/>
    <w:rsid w:val="00BA1419"/>
    <w:rsid w:val="00BB4840"/>
    <w:rsid w:val="00BD29A2"/>
    <w:rsid w:val="00BF2ADF"/>
    <w:rsid w:val="00C00368"/>
    <w:rsid w:val="00C2101D"/>
    <w:rsid w:val="00C230EB"/>
    <w:rsid w:val="00C36C28"/>
    <w:rsid w:val="00C40AC2"/>
    <w:rsid w:val="00C42796"/>
    <w:rsid w:val="00C45355"/>
    <w:rsid w:val="00C76F6D"/>
    <w:rsid w:val="00C77B32"/>
    <w:rsid w:val="00C82471"/>
    <w:rsid w:val="00C82E3E"/>
    <w:rsid w:val="00C82F3E"/>
    <w:rsid w:val="00C84E3D"/>
    <w:rsid w:val="00C90E9D"/>
    <w:rsid w:val="00C974D9"/>
    <w:rsid w:val="00C97A34"/>
    <w:rsid w:val="00CA1C7D"/>
    <w:rsid w:val="00CA57B9"/>
    <w:rsid w:val="00CA61BE"/>
    <w:rsid w:val="00CB1AD2"/>
    <w:rsid w:val="00CC4AAE"/>
    <w:rsid w:val="00CD5697"/>
    <w:rsid w:val="00CE5500"/>
    <w:rsid w:val="00CE783E"/>
    <w:rsid w:val="00CF2AD3"/>
    <w:rsid w:val="00D042E4"/>
    <w:rsid w:val="00D136CB"/>
    <w:rsid w:val="00D141A2"/>
    <w:rsid w:val="00D21C30"/>
    <w:rsid w:val="00D23DA1"/>
    <w:rsid w:val="00D334BE"/>
    <w:rsid w:val="00D366D2"/>
    <w:rsid w:val="00D40A5F"/>
    <w:rsid w:val="00D4696A"/>
    <w:rsid w:val="00D50D6B"/>
    <w:rsid w:val="00D54783"/>
    <w:rsid w:val="00D65A74"/>
    <w:rsid w:val="00D673D8"/>
    <w:rsid w:val="00D71D98"/>
    <w:rsid w:val="00D837A0"/>
    <w:rsid w:val="00D840C7"/>
    <w:rsid w:val="00D875E7"/>
    <w:rsid w:val="00D9532E"/>
    <w:rsid w:val="00DA3AA2"/>
    <w:rsid w:val="00DA7C7F"/>
    <w:rsid w:val="00DB0DF4"/>
    <w:rsid w:val="00DC6C8D"/>
    <w:rsid w:val="00DD43C5"/>
    <w:rsid w:val="00DD7A5B"/>
    <w:rsid w:val="00DE3F19"/>
    <w:rsid w:val="00DF0A2C"/>
    <w:rsid w:val="00DF446F"/>
    <w:rsid w:val="00DF5125"/>
    <w:rsid w:val="00E0088D"/>
    <w:rsid w:val="00E11D50"/>
    <w:rsid w:val="00E407DB"/>
    <w:rsid w:val="00E4387A"/>
    <w:rsid w:val="00E440AE"/>
    <w:rsid w:val="00E468C9"/>
    <w:rsid w:val="00E47C3D"/>
    <w:rsid w:val="00E573EC"/>
    <w:rsid w:val="00E607C4"/>
    <w:rsid w:val="00E75F2E"/>
    <w:rsid w:val="00E814AA"/>
    <w:rsid w:val="00E832EC"/>
    <w:rsid w:val="00E86048"/>
    <w:rsid w:val="00EA38A8"/>
    <w:rsid w:val="00EA4735"/>
    <w:rsid w:val="00EA5071"/>
    <w:rsid w:val="00EB429F"/>
    <w:rsid w:val="00EB564B"/>
    <w:rsid w:val="00EB5C30"/>
    <w:rsid w:val="00EC53B2"/>
    <w:rsid w:val="00EE241C"/>
    <w:rsid w:val="00EE3632"/>
    <w:rsid w:val="00EF0DC9"/>
    <w:rsid w:val="00EF7F9B"/>
    <w:rsid w:val="00F03A93"/>
    <w:rsid w:val="00F04DD0"/>
    <w:rsid w:val="00F15416"/>
    <w:rsid w:val="00F15492"/>
    <w:rsid w:val="00F21BE9"/>
    <w:rsid w:val="00F2477B"/>
    <w:rsid w:val="00F24A74"/>
    <w:rsid w:val="00F33B94"/>
    <w:rsid w:val="00F34D15"/>
    <w:rsid w:val="00F35560"/>
    <w:rsid w:val="00F41A7D"/>
    <w:rsid w:val="00F42B38"/>
    <w:rsid w:val="00F43186"/>
    <w:rsid w:val="00F53F28"/>
    <w:rsid w:val="00F62418"/>
    <w:rsid w:val="00F64A4B"/>
    <w:rsid w:val="00F65F1B"/>
    <w:rsid w:val="00F703B4"/>
    <w:rsid w:val="00F73351"/>
    <w:rsid w:val="00F753A2"/>
    <w:rsid w:val="00F822D2"/>
    <w:rsid w:val="00F93174"/>
    <w:rsid w:val="00F946B4"/>
    <w:rsid w:val="00FA4375"/>
    <w:rsid w:val="00FB264F"/>
    <w:rsid w:val="00FB51F8"/>
    <w:rsid w:val="00FB716D"/>
    <w:rsid w:val="00FC244F"/>
    <w:rsid w:val="00FC6AAF"/>
    <w:rsid w:val="00FF2D1E"/>
    <w:rsid w:val="0313F4BB"/>
    <w:rsid w:val="04823750"/>
    <w:rsid w:val="055D0AC0"/>
    <w:rsid w:val="059B0659"/>
    <w:rsid w:val="05B2656D"/>
    <w:rsid w:val="084F14B8"/>
    <w:rsid w:val="08CED740"/>
    <w:rsid w:val="09F4D942"/>
    <w:rsid w:val="0CC4DC0A"/>
    <w:rsid w:val="0F55CE29"/>
    <w:rsid w:val="108B54DC"/>
    <w:rsid w:val="115C66D3"/>
    <w:rsid w:val="12334C30"/>
    <w:rsid w:val="12FE2357"/>
    <w:rsid w:val="17066FAE"/>
    <w:rsid w:val="173EF0DE"/>
    <w:rsid w:val="17EEFDA8"/>
    <w:rsid w:val="19264424"/>
    <w:rsid w:val="1A11FBCF"/>
    <w:rsid w:val="1A9C98FA"/>
    <w:rsid w:val="1AC37B5C"/>
    <w:rsid w:val="1E9AD94C"/>
    <w:rsid w:val="2493DB36"/>
    <w:rsid w:val="2944E5BB"/>
    <w:rsid w:val="2B097DF9"/>
    <w:rsid w:val="2BDF7A8B"/>
    <w:rsid w:val="2CF45963"/>
    <w:rsid w:val="2D13A923"/>
    <w:rsid w:val="2D5FC161"/>
    <w:rsid w:val="2F13AD93"/>
    <w:rsid w:val="30B5CFDD"/>
    <w:rsid w:val="324A68EF"/>
    <w:rsid w:val="35A96D70"/>
    <w:rsid w:val="387AA936"/>
    <w:rsid w:val="3BFD91BC"/>
    <w:rsid w:val="3F2CD5FB"/>
    <w:rsid w:val="40BA2FB8"/>
    <w:rsid w:val="4297AD92"/>
    <w:rsid w:val="42C8925C"/>
    <w:rsid w:val="42E08B26"/>
    <w:rsid w:val="45787D3A"/>
    <w:rsid w:val="459C0114"/>
    <w:rsid w:val="45B32747"/>
    <w:rsid w:val="46911D9B"/>
    <w:rsid w:val="46BEE333"/>
    <w:rsid w:val="4BA6DC56"/>
    <w:rsid w:val="4C725D6E"/>
    <w:rsid w:val="4CA34A7F"/>
    <w:rsid w:val="4E67DD2B"/>
    <w:rsid w:val="50D6EDB3"/>
    <w:rsid w:val="5181267F"/>
    <w:rsid w:val="56DE1E07"/>
    <w:rsid w:val="57ACACA6"/>
    <w:rsid w:val="58CCE03C"/>
    <w:rsid w:val="5B16BC67"/>
    <w:rsid w:val="5CC37846"/>
    <w:rsid w:val="63BE0930"/>
    <w:rsid w:val="6453160E"/>
    <w:rsid w:val="649279A0"/>
    <w:rsid w:val="66DED99E"/>
    <w:rsid w:val="695CE008"/>
    <w:rsid w:val="69A5667C"/>
    <w:rsid w:val="69D0B2C8"/>
    <w:rsid w:val="6A2FD6A8"/>
    <w:rsid w:val="6B1831D5"/>
    <w:rsid w:val="6CD0B4DB"/>
    <w:rsid w:val="6D9611F0"/>
    <w:rsid w:val="6DAC8A9E"/>
    <w:rsid w:val="6E564084"/>
    <w:rsid w:val="7228112F"/>
    <w:rsid w:val="727DA360"/>
    <w:rsid w:val="72FBB620"/>
    <w:rsid w:val="776F1028"/>
    <w:rsid w:val="779E2D3F"/>
    <w:rsid w:val="7959DDE2"/>
    <w:rsid w:val="79C44013"/>
    <w:rsid w:val="7A08DCE8"/>
    <w:rsid w:val="7C6056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198D54B"/>
  <w15:docId w15:val="{14970DC8-5539-4402-8D69-28153D2FFB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Verdana" w:eastAsia="Times New Roman" w:hAnsi="Verdana" w:cs="Times New Roman"/>
        <w:sz w:val="24"/>
        <w:szCs w:val="24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3D4C6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8F1C9B"/>
    <w:pPr>
      <w:spacing w:before="100" w:beforeAutospacing="1" w:after="100" w:afterAutospacing="1"/>
    </w:pPr>
    <w:rPr>
      <w:rFonts w:ascii="Times New Roman" w:hAnsi="Times New Roman"/>
    </w:rPr>
  </w:style>
  <w:style w:type="table" w:styleId="TableGrid">
    <w:name w:val="Table Grid"/>
    <w:basedOn w:val="TableNormal"/>
    <w:rsid w:val="008F1C9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73820"/>
    <w:pPr>
      <w:ind w:left="720"/>
      <w:contextualSpacing/>
    </w:pPr>
  </w:style>
  <w:style w:type="paragraph" w:styleId="BalloonText">
    <w:name w:val="Balloon Text"/>
    <w:basedOn w:val="Normal"/>
    <w:link w:val="BalloonTextChar"/>
    <w:rsid w:val="0050138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50138E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rsid w:val="001A2224"/>
    <w:rPr>
      <w:color w:val="0000FF" w:themeColor="hyperlink"/>
      <w:u w:val="single"/>
    </w:rPr>
  </w:style>
  <w:style w:type="paragraph" w:styleId="Header">
    <w:name w:val="header"/>
    <w:basedOn w:val="Normal"/>
    <w:link w:val="HeaderChar"/>
    <w:rsid w:val="000D64A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0D64A5"/>
  </w:style>
  <w:style w:type="paragraph" w:styleId="Footer">
    <w:name w:val="footer"/>
    <w:basedOn w:val="Normal"/>
    <w:link w:val="FooterChar"/>
    <w:rsid w:val="000D64A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0D64A5"/>
  </w:style>
  <w:style w:type="paragraph" w:styleId="NoSpacing">
    <w:name w:val="No Spacing"/>
    <w:uiPriority w:val="1"/>
    <w:qFormat/>
    <w:rsid w:val="00A47F54"/>
  </w:style>
  <w:style w:type="paragraph" w:styleId="BodyText">
    <w:name w:val="Body Text"/>
    <w:basedOn w:val="Normal"/>
    <w:link w:val="BodyTextChar"/>
    <w:rsid w:val="00846C64"/>
    <w:rPr>
      <w:rFonts w:ascii="Comic Sans MS" w:hAnsi="Comic Sans MS"/>
      <w:sz w:val="18"/>
      <w:lang w:eastAsia="en-US"/>
    </w:rPr>
  </w:style>
  <w:style w:type="character" w:customStyle="1" w:styleId="BodyTextChar">
    <w:name w:val="Body Text Char"/>
    <w:basedOn w:val="DefaultParagraphFont"/>
    <w:link w:val="BodyText"/>
    <w:rsid w:val="00846C64"/>
    <w:rPr>
      <w:rFonts w:ascii="Comic Sans MS" w:hAnsi="Comic Sans MS"/>
      <w:sz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55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5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292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74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32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46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09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57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taffH\Documents\Google%20Drive\Thomas%20Russell\Year%204%20Shared\Homework\homework%20template%20v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38FEC3137222C478AA9995A61C6C42D" ma:contentTypeVersion="16" ma:contentTypeDescription="Create a new document." ma:contentTypeScope="" ma:versionID="0314ff1faa698d212b439fb30b0d000e">
  <xsd:schema xmlns:xsd="http://www.w3.org/2001/XMLSchema" xmlns:xs="http://www.w3.org/2001/XMLSchema" xmlns:p="http://schemas.microsoft.com/office/2006/metadata/properties" xmlns:ns2="7306e3d0-0ae3-4289-81b3-f719923149d7" xmlns:ns3="29bdefce-0881-4b2d-911f-03fd1c1c6f5c" targetNamespace="http://schemas.microsoft.com/office/2006/metadata/properties" ma:root="true" ma:fieldsID="62cb2fc7391c711d8670f289d0e95d43" ns2:_="" ns3:_="">
    <xsd:import namespace="7306e3d0-0ae3-4289-81b3-f719923149d7"/>
    <xsd:import namespace="29bdefce-0881-4b2d-911f-03fd1c1c6f5c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DateTake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2:SharedWithUsers" minOccurs="0"/>
                <xsd:element ref="ns2:SharedWithDetail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06e3d0-0ae3-4289-81b3-f719923149d7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TaxCatchAll" ma:index="19" nillable="true" ma:displayName="Taxonomy Catch All Column" ma:hidden="true" ma:list="{15098700-c3b5-414f-b784-23b64f95f027}" ma:internalName="TaxCatchAll" ma:showField="CatchAllData" ma:web="7306e3d0-0ae3-4289-81b3-f719923149d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9bdefce-0881-4b2d-911f-03fd1c1c6f5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77af1cca-0ddc-42ad-a048-12a774fb3c0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3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306e3d0-0ae3-4289-81b3-f719923149d7" xsi:nil="true"/>
    <lcf76f155ced4ddcb4097134ff3c332f xmlns="29bdefce-0881-4b2d-911f-03fd1c1c6f5c">
      <Terms xmlns="http://schemas.microsoft.com/office/infopath/2007/PartnerControls"/>
    </lcf76f155ced4ddcb4097134ff3c332f>
    <_dlc_DocId xmlns="7306e3d0-0ae3-4289-81b3-f719923149d7">6KK6NY3JTKCC-849450956-408000</_dlc_DocId>
    <_dlc_DocIdUrl xmlns="7306e3d0-0ae3-4289-81b3-f719923149d7">
      <Url>https://8602326.sharepoint.com/sites/TRJTeachingSharedDrive/_layouts/15/DocIdRedir.aspx?ID=6KK6NY3JTKCC-849450956-408000</Url>
      <Description>6KK6NY3JTKCC-849450956-408000</Description>
    </_dlc_DocIdUrl>
  </documentManagement>
</p:properties>
</file>

<file path=customXml/itemProps1.xml><?xml version="1.0" encoding="utf-8"?>
<ds:datastoreItem xmlns:ds="http://schemas.openxmlformats.org/officeDocument/2006/customXml" ds:itemID="{CB43EB9E-1311-4FD3-BD41-EAE5A2B3437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306e3d0-0ae3-4289-81b3-f719923149d7"/>
    <ds:schemaRef ds:uri="29bdefce-0881-4b2d-911f-03fd1c1c6f5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1AAF265-7803-4118-A83F-CE8F5AECAD5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581FCA4-06AB-477A-9158-65D2060D2C41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484392A5-81C8-4B61-A49F-EA45348CADE4}">
  <ds:schemaRefs>
    <ds:schemaRef ds:uri="http://schemas.microsoft.com/office/2006/metadata/properties"/>
    <ds:schemaRef ds:uri="http://schemas.microsoft.com/office/infopath/2007/PartnerControls"/>
    <ds:schemaRef ds:uri="7306e3d0-0ae3-4289-81b3-f719923149d7"/>
    <ds:schemaRef ds:uri="29bdefce-0881-4b2d-911f-03fd1c1c6f5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homework template v2</Template>
  <TotalTime>29</TotalTime>
  <Pages>1</Pages>
  <Words>176</Words>
  <Characters>934</Characters>
  <Application>Microsoft Office Word</Application>
  <DocSecurity>0</DocSecurity>
  <Lines>71</Lines>
  <Paragraphs>41</Paragraphs>
  <ScaleCrop>false</ScaleCrop>
  <Company/>
  <LinksUpToDate>false</LinksUpToDate>
  <CharactersWithSpaces>1069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StaffH</dc:creator>
  <cp:keywords/>
  <cp:lastModifiedBy>S Hurdman</cp:lastModifiedBy>
  <cp:revision>12</cp:revision>
  <cp:lastPrinted>2024-09-30T06:28:00Z</cp:lastPrinted>
  <dcterms:created xsi:type="dcterms:W3CDTF">2025-10-06T09:31:00Z</dcterms:created>
  <dcterms:modified xsi:type="dcterms:W3CDTF">2025-10-14T12:50:00Z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0x010100638FEC3137222C478AA9995A61C6C42D</vt:lpwstr>
  </property>
  <property fmtid="{D5CDD505-2E9C-101B-9397-08002B2CF9AE}" pid="3" name="Order">
    <vt:r8>5539000</vt:r8>
  </property>
  <property fmtid="{D5CDD505-2E9C-101B-9397-08002B2CF9AE}" pid="4" name="MediaServiceImageTags">
    <vt:lpwstr/>
  </property>
  <property fmtid="{D5CDD505-2E9C-101B-9397-08002B2CF9AE}" pid="5" name="_dlc_DocIdItemGuid">
    <vt:lpwstr>82e4dec8-a692-4a82-b2ee-29fdb906e236</vt:lpwstr>
  </property>
</Properties>
</file>