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B9C6E" w14:textId="3B57195D" w:rsidR="00F35560" w:rsidRPr="003A4E47" w:rsidRDefault="004F5E61" w:rsidP="00F35560">
      <w:pPr>
        <w:ind w:left="709"/>
        <w:rPr>
          <w:rFonts w:ascii="Comic Sans MS" w:hAnsi="Comic Sans MS"/>
          <w:sz w:val="16"/>
          <w:szCs w:val="18"/>
        </w:rPr>
      </w:pPr>
      <w:r w:rsidRPr="00831AD5">
        <w:rPr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7EA5089" wp14:editId="64DEC0F8">
            <wp:simplePos x="0" y="0"/>
            <wp:positionH relativeFrom="margin">
              <wp:posOffset>6195060</wp:posOffset>
            </wp:positionH>
            <wp:positionV relativeFrom="paragraph">
              <wp:posOffset>3810</wp:posOffset>
            </wp:positionV>
            <wp:extent cx="888365" cy="916940"/>
            <wp:effectExtent l="0" t="0" r="6985" b="0"/>
            <wp:wrapSquare wrapText="bothSides"/>
            <wp:docPr id="4" name="Picture 3" descr="Image preview">
              <a:extLst xmlns:a="http://schemas.openxmlformats.org/drawingml/2006/main">
                <a:ext uri="{FF2B5EF4-FFF2-40B4-BE49-F238E27FC236}">
                  <a16:creationId xmlns:a16="http://schemas.microsoft.com/office/drawing/2014/main" id="{9AF5F09D-FBCD-7DBC-38EE-3FF9ADFF9494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Image preview">
                      <a:extLst>
                        <a:ext uri="{FF2B5EF4-FFF2-40B4-BE49-F238E27FC236}">
                          <a16:creationId xmlns:a16="http://schemas.microsoft.com/office/drawing/2014/main" id="{9AF5F09D-FBCD-7DBC-38EE-3FF9ADFF949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106" t="8909" r="15748" b="20729"/>
                    <a:stretch/>
                  </pic:blipFill>
                  <pic:spPr bwMode="auto">
                    <a:xfrm>
                      <a:off x="0" y="0"/>
                      <a:ext cx="888365" cy="916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DD2397" w14:textId="3E928F02" w:rsidR="00F35560" w:rsidRPr="003A4E47" w:rsidRDefault="00F35560" w:rsidP="00F35560">
      <w:pPr>
        <w:ind w:left="709"/>
        <w:rPr>
          <w:rFonts w:ascii="Comic Sans MS" w:hAnsi="Comic Sans MS"/>
          <w:sz w:val="16"/>
          <w:szCs w:val="18"/>
        </w:rPr>
      </w:pPr>
    </w:p>
    <w:p w14:paraId="72B49C55" w14:textId="54CF69F9" w:rsidR="008F3F81" w:rsidRPr="005273E9" w:rsidRDefault="003A4E47" w:rsidP="004F5E61">
      <w:pPr>
        <w:ind w:left="284"/>
        <w:rPr>
          <w:rFonts w:ascii="Comic Sans MS" w:hAnsi="Comic Sans MS"/>
          <w:sz w:val="22"/>
          <w:szCs w:val="22"/>
        </w:rPr>
      </w:pPr>
      <w:r w:rsidRPr="7959DDE2">
        <w:rPr>
          <w:rFonts w:ascii="Comic Sans MS" w:hAnsi="Comic Sans MS"/>
          <w:sz w:val="22"/>
          <w:szCs w:val="22"/>
        </w:rPr>
        <w:t xml:space="preserve">Set: </w:t>
      </w:r>
      <w:r w:rsidR="00031850">
        <w:rPr>
          <w:rFonts w:ascii="Comic Sans MS" w:hAnsi="Comic Sans MS"/>
          <w:sz w:val="22"/>
          <w:szCs w:val="22"/>
        </w:rPr>
        <w:t>Fri</w:t>
      </w:r>
      <w:r w:rsidR="0013112A">
        <w:rPr>
          <w:rFonts w:ascii="Comic Sans MS" w:hAnsi="Comic Sans MS"/>
          <w:sz w:val="22"/>
          <w:szCs w:val="22"/>
        </w:rPr>
        <w:t xml:space="preserve">day </w:t>
      </w:r>
      <w:r w:rsidR="00206730">
        <w:rPr>
          <w:rFonts w:ascii="Comic Sans MS" w:hAnsi="Comic Sans MS"/>
          <w:sz w:val="22"/>
          <w:szCs w:val="22"/>
        </w:rPr>
        <w:t>1</w:t>
      </w:r>
      <w:r w:rsidR="00ED69D9">
        <w:rPr>
          <w:rFonts w:ascii="Comic Sans MS" w:hAnsi="Comic Sans MS"/>
          <w:sz w:val="22"/>
          <w:szCs w:val="22"/>
        </w:rPr>
        <w:t>4</w:t>
      </w:r>
      <w:r w:rsidR="00031850" w:rsidRPr="00031850">
        <w:rPr>
          <w:rFonts w:ascii="Comic Sans MS" w:hAnsi="Comic Sans MS"/>
          <w:sz w:val="22"/>
          <w:szCs w:val="22"/>
          <w:vertAlign w:val="superscript"/>
        </w:rPr>
        <w:t>th</w:t>
      </w:r>
      <w:r w:rsidR="00031850">
        <w:rPr>
          <w:rFonts w:ascii="Comic Sans MS" w:hAnsi="Comic Sans MS"/>
          <w:sz w:val="22"/>
          <w:szCs w:val="22"/>
        </w:rPr>
        <w:t xml:space="preserve"> November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58CCE03C" w:rsidRPr="7959DDE2">
        <w:rPr>
          <w:rFonts w:ascii="Comic Sans MS" w:hAnsi="Comic Sans MS"/>
          <w:sz w:val="22"/>
          <w:szCs w:val="22"/>
        </w:rPr>
        <w:t>2025</w:t>
      </w:r>
      <w:r w:rsidR="004F5E61" w:rsidRPr="7959DDE2">
        <w:rPr>
          <w:rFonts w:ascii="Comic Sans MS" w:hAnsi="Comic Sans MS"/>
          <w:sz w:val="22"/>
          <w:szCs w:val="22"/>
        </w:rPr>
        <w:t xml:space="preserve"> </w:t>
      </w:r>
      <w:r w:rsidR="00EF0DC9" w:rsidRPr="7959DDE2">
        <w:rPr>
          <w:rFonts w:ascii="Comic Sans MS" w:hAnsi="Comic Sans MS"/>
          <w:sz w:val="22"/>
          <w:szCs w:val="22"/>
        </w:rPr>
        <w:t xml:space="preserve">       </w:t>
      </w:r>
    </w:p>
    <w:p w14:paraId="0DCCC4CC" w14:textId="16B9008B" w:rsidR="003A4E47" w:rsidRPr="005273E9" w:rsidRDefault="003A4E47" w:rsidP="005273E9">
      <w:pPr>
        <w:rPr>
          <w:rFonts w:ascii="Comic Sans MS" w:hAnsi="Comic Sans MS"/>
          <w:sz w:val="22"/>
          <w:szCs w:val="22"/>
        </w:rPr>
      </w:pPr>
    </w:p>
    <w:p w14:paraId="63B1DC0A" w14:textId="66D1A51A" w:rsidR="00671E21" w:rsidRDefault="00671E21" w:rsidP="004F5E61">
      <w:pPr>
        <w:ind w:left="284"/>
        <w:rPr>
          <w:rFonts w:ascii="Comic Sans MS" w:hAnsi="Comic Sans MS"/>
          <w:b/>
          <w:sz w:val="22"/>
          <w:szCs w:val="22"/>
        </w:rPr>
      </w:pPr>
      <w:r>
        <w:rPr>
          <w:rFonts w:ascii="Comic Sans MS" w:hAnsi="Comic Sans MS"/>
          <w:b/>
          <w:sz w:val="22"/>
          <w:szCs w:val="22"/>
        </w:rPr>
        <w:t>Have you completed</w:t>
      </w:r>
      <w:r w:rsidR="004F545D">
        <w:rPr>
          <w:rFonts w:ascii="Comic Sans MS" w:hAnsi="Comic Sans MS"/>
          <w:b/>
          <w:sz w:val="22"/>
          <w:szCs w:val="22"/>
        </w:rPr>
        <w:t xml:space="preserve"> your homework?</w:t>
      </w:r>
    </w:p>
    <w:tbl>
      <w:tblPr>
        <w:tblStyle w:val="TableGrid"/>
        <w:tblW w:w="10768" w:type="dxa"/>
        <w:tblInd w:w="284" w:type="dxa"/>
        <w:tblLook w:val="04A0" w:firstRow="1" w:lastRow="0" w:firstColumn="1" w:lastColumn="0" w:noHBand="0" w:noVBand="1"/>
      </w:tblPr>
      <w:tblGrid>
        <w:gridCol w:w="9776"/>
        <w:gridCol w:w="992"/>
      </w:tblGrid>
      <w:tr w:rsidR="00650F14" w14:paraId="0AF091CC" w14:textId="77777777" w:rsidTr="4297AD92">
        <w:tc>
          <w:tcPr>
            <w:tcW w:w="9776" w:type="dxa"/>
          </w:tcPr>
          <w:p w14:paraId="1FE33E52" w14:textId="77777777" w:rsidR="00650F14" w:rsidRPr="00EE241C" w:rsidRDefault="00650F14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00EE241C">
              <w:rPr>
                <w:rFonts w:ascii="Comic Sans MS" w:hAnsi="Comic Sans MS"/>
                <w:b/>
              </w:rPr>
              <w:t>Weekly checklist</w:t>
            </w:r>
          </w:p>
        </w:tc>
        <w:tc>
          <w:tcPr>
            <w:tcW w:w="992" w:type="dxa"/>
          </w:tcPr>
          <w:p w14:paraId="521BAE0A" w14:textId="6F52A100" w:rsidR="00650F14" w:rsidRPr="00EE241C" w:rsidRDefault="00650F14" w:rsidP="00650F14">
            <w:pPr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650F14">
              <w:rPr>
                <w:rFonts w:ascii="Wingdings" w:eastAsia="Wingdings" w:hAnsi="Wingdings" w:cs="Wingdings"/>
                <w:b/>
                <w:sz w:val="36"/>
                <w:szCs w:val="36"/>
              </w:rPr>
              <w:t>ü</w:t>
            </w:r>
          </w:p>
        </w:tc>
      </w:tr>
      <w:tr w:rsidR="00433E4E" w14:paraId="2504AB04" w14:textId="77777777" w:rsidTr="4297AD92">
        <w:tc>
          <w:tcPr>
            <w:tcW w:w="9776" w:type="dxa"/>
          </w:tcPr>
          <w:p w14:paraId="41B7489A" w14:textId="06E0C2A6" w:rsidR="00433E4E" w:rsidRPr="00433E4E" w:rsidRDefault="46911D9B" w:rsidP="7959DDE2">
            <w:pPr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Reading</w:t>
            </w:r>
            <w:r w:rsidRPr="7959DDE2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45787D3A"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>10 minutes a day.</w:t>
            </w:r>
          </w:p>
          <w:p w14:paraId="52704D43" w14:textId="24F77C84" w:rsidR="00433E4E" w:rsidRDefault="45787D3A" w:rsidP="7959DDE2">
            <w:pPr>
              <w:pStyle w:val="NoSpacing"/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</w:pP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Please read at least five times a week to an adult. Don’t forget to ask them to sign your reading record. Reading records should be in school every day and will be handed in on a 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  <w:highlight w:val="yellow"/>
              </w:rPr>
              <w:t>Tuesday</w:t>
            </w:r>
            <w:r w:rsidRPr="7959DDE2">
              <w:rPr>
                <w:rFonts w:ascii="Comic Sans MS" w:eastAsia="Comic Sans MS" w:hAnsi="Comic Sans MS" w:cs="Comic Sans MS"/>
                <w:color w:val="000000" w:themeColor="text1"/>
                <w:sz w:val="20"/>
                <w:szCs w:val="20"/>
              </w:rPr>
              <w:t xml:space="preserve"> morning. </w:t>
            </w:r>
          </w:p>
          <w:p w14:paraId="420518C0" w14:textId="3A5593CB" w:rsidR="00433E4E" w:rsidRPr="008F7651" w:rsidRDefault="00882EDA" w:rsidP="7959DDE2">
            <w:pPr>
              <w:pStyle w:val="NoSpacing"/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</w:pP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>We ask</w:t>
            </w:r>
            <w:r w:rsidR="00037F30"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that reading records are in school every day</w:t>
            </w:r>
            <w:r>
              <w:rPr>
                <w:rFonts w:ascii="Comic Sans MS" w:eastAsia="Comic Sans MS" w:hAnsi="Comic Sans MS" w:cs="Comic Sans MS"/>
                <w:b/>
                <w:bCs/>
                <w:color w:val="000000" w:themeColor="text1"/>
                <w:sz w:val="20"/>
                <w:szCs w:val="20"/>
              </w:rPr>
              <w:t xml:space="preserve"> as they have log in information which we need throughout the week.</w:t>
            </w:r>
          </w:p>
        </w:tc>
        <w:tc>
          <w:tcPr>
            <w:tcW w:w="992" w:type="dxa"/>
          </w:tcPr>
          <w:p w14:paraId="58934681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F42B38" w14:paraId="33E52CFA" w14:textId="77777777" w:rsidTr="4297AD92">
        <w:tc>
          <w:tcPr>
            <w:tcW w:w="9776" w:type="dxa"/>
          </w:tcPr>
          <w:p w14:paraId="36E3AC1B" w14:textId="77777777" w:rsidR="00F42B38" w:rsidRDefault="00F42B38" w:rsidP="7959DDE2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Reading Plus </w:t>
            </w:r>
          </w:p>
          <w:p w14:paraId="53B9F2A5" w14:textId="77777777" w:rsidR="00170A3E" w:rsidRPr="00433E4E" w:rsidRDefault="00170A3E" w:rsidP="00170A3E">
            <w:pPr>
              <w:rPr>
                <w:rFonts w:ascii="Comic Sans MS" w:hAnsi="Comic Sans MS"/>
                <w:i/>
                <w:iCs/>
                <w:sz w:val="22"/>
                <w:szCs w:val="22"/>
              </w:rPr>
            </w:pPr>
            <w:r w:rsidRPr="00433E4E">
              <w:rPr>
                <w:rFonts w:ascii="Comic Sans MS" w:hAnsi="Comic Sans MS"/>
                <w:sz w:val="22"/>
                <w:szCs w:val="22"/>
              </w:rPr>
              <w:t xml:space="preserve">Complete </w:t>
            </w:r>
            <w:r>
              <w:rPr>
                <w:rFonts w:ascii="Comic Sans MS" w:hAnsi="Comic Sans MS"/>
                <w:sz w:val="22"/>
                <w:szCs w:val="22"/>
              </w:rPr>
              <w:t>x2 sessions at home.</w:t>
            </w:r>
            <w:r w:rsidRPr="00433E4E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  <w:p w14:paraId="60099E58" w14:textId="0BAA0910" w:rsidR="00F42B38" w:rsidRPr="00F42B38" w:rsidRDefault="0089342E" w:rsidP="0089342E">
            <w:pPr>
              <w:rPr>
                <w:rFonts w:ascii="Comic Sans MS" w:hAnsi="Comic Sans MS"/>
                <w:sz w:val="22"/>
                <w:szCs w:val="22"/>
              </w:rPr>
            </w:pP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**These can count as part of your 5 reads above</w:t>
            </w:r>
            <w:r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. R</w:t>
            </w:r>
            <w:r w:rsidRPr="00433E4E">
              <w:rPr>
                <w:rFonts w:ascii="Comic Sans MS" w:hAnsi="Comic Sans MS"/>
                <w:b/>
                <w:bCs/>
                <w:i/>
                <w:iCs/>
                <w:sz w:val="22"/>
                <w:szCs w:val="22"/>
              </w:rPr>
              <w:t>ecord them in your reading record.</w:t>
            </w:r>
          </w:p>
        </w:tc>
        <w:tc>
          <w:tcPr>
            <w:tcW w:w="992" w:type="dxa"/>
          </w:tcPr>
          <w:p w14:paraId="6C0C6E02" w14:textId="77777777" w:rsidR="00F42B38" w:rsidRDefault="00F42B38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305839F3" w14:textId="77777777" w:rsidTr="4297AD92">
        <w:trPr>
          <w:trHeight w:val="259"/>
        </w:trPr>
        <w:tc>
          <w:tcPr>
            <w:tcW w:w="9776" w:type="dxa"/>
          </w:tcPr>
          <w:p w14:paraId="4082B3B3" w14:textId="42A5CD2D" w:rsidR="00F2477B" w:rsidRPr="00FC6AAF" w:rsidRDefault="46911D9B" w:rsidP="7959DDE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7959DDE2">
              <w:rPr>
                <w:rFonts w:ascii="Comic Sans MS" w:hAnsi="Comic Sans MS"/>
                <w:b/>
                <w:bCs/>
                <w:sz w:val="22"/>
                <w:szCs w:val="22"/>
              </w:rPr>
              <w:t>Spellings</w:t>
            </w:r>
          </w:p>
          <w:p w14:paraId="51B7E077" w14:textId="68F7901F" w:rsidR="00FC6AAF" w:rsidRPr="00FC6AAF" w:rsidRDefault="4BA6DC56" w:rsidP="4297AD92">
            <w:pPr>
              <w:rPr>
                <w:rFonts w:ascii="Comic Sans MS" w:hAnsi="Comic Sans MS"/>
                <w:sz w:val="22"/>
                <w:szCs w:val="22"/>
              </w:rPr>
            </w:pPr>
            <w:r w:rsidRPr="4297AD92">
              <w:rPr>
                <w:rFonts w:ascii="Comic Sans MS" w:hAnsi="Comic Sans MS"/>
                <w:sz w:val="22"/>
                <w:szCs w:val="22"/>
              </w:rPr>
              <w:t>These are your spellings to practice</w:t>
            </w:r>
            <w:r w:rsidR="30B5CFDD" w:rsidRPr="4297AD92">
              <w:rPr>
                <w:rFonts w:ascii="Comic Sans MS" w:hAnsi="Comic Sans MS"/>
                <w:sz w:val="22"/>
                <w:szCs w:val="22"/>
              </w:rPr>
              <w:t xml:space="preserve">. We will put a list each week in to reading records. </w:t>
            </w:r>
          </w:p>
          <w:p w14:paraId="290DBE20" w14:textId="56CF8273" w:rsidR="009E7D82" w:rsidRPr="00532762" w:rsidRDefault="00206730" w:rsidP="00A91415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d</w:t>
            </w:r>
            <w:r w:rsidR="00665501">
              <w:rPr>
                <w:rFonts w:ascii="Comic Sans MS" w:hAnsi="Comic Sans MS"/>
                <w:sz w:val="22"/>
                <w:szCs w:val="22"/>
              </w:rPr>
              <w:t xml:space="preserve">eveloping, developed, limiting, covering, limited, gardening, </w:t>
            </w:r>
            <w:r>
              <w:rPr>
                <w:rFonts w:ascii="Comic Sans MS" w:hAnsi="Comic Sans MS"/>
                <w:sz w:val="22"/>
                <w:szCs w:val="22"/>
              </w:rPr>
              <w:t>gardener, covered, listening, listened</w:t>
            </w:r>
          </w:p>
        </w:tc>
        <w:tc>
          <w:tcPr>
            <w:tcW w:w="992" w:type="dxa"/>
          </w:tcPr>
          <w:p w14:paraId="0F439FDA" w14:textId="77777777" w:rsidR="00433E4E" w:rsidRDefault="00433E4E" w:rsidP="004F5E61">
            <w:pPr>
              <w:rPr>
                <w:rFonts w:ascii="Comic Sans MS" w:hAnsi="Comic Sans MS"/>
                <w:b/>
                <w:sz w:val="22"/>
                <w:szCs w:val="22"/>
              </w:rPr>
            </w:pPr>
          </w:p>
        </w:tc>
      </w:tr>
      <w:tr w:rsidR="00433E4E" w14:paraId="6565DF99" w14:textId="77777777" w:rsidTr="4297AD92">
        <w:tc>
          <w:tcPr>
            <w:tcW w:w="9776" w:type="dxa"/>
          </w:tcPr>
          <w:p w14:paraId="196FFF58" w14:textId="77777777" w:rsidR="00433E4E" w:rsidRPr="00433E4E" w:rsidRDefault="09F4D942" w:rsidP="00EB5C30">
            <w:pPr>
              <w:rPr>
                <w:rFonts w:ascii="Comic Sans MS" w:hAnsi="Comic Sans MS"/>
                <w:b/>
                <w:sz w:val="22"/>
                <w:szCs w:val="22"/>
              </w:rPr>
            </w:pPr>
            <w:r w:rsidRPr="4297AD92">
              <w:rPr>
                <w:rFonts w:ascii="Comic Sans MS" w:hAnsi="Comic Sans MS"/>
                <w:b/>
                <w:bCs/>
                <w:sz w:val="22"/>
                <w:szCs w:val="22"/>
              </w:rPr>
              <w:t>Times Tables</w:t>
            </w:r>
          </w:p>
          <w:p w14:paraId="08021EEE" w14:textId="56BAFFDA" w:rsidR="00150F05" w:rsidRPr="00370A03" w:rsidRDefault="00F24A74" w:rsidP="00D21C30">
            <w:pPr>
              <w:spacing w:line="259" w:lineRule="auto"/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Children have written the times table that they are learning for next week in their reading record.</w:t>
            </w:r>
            <w:r w:rsidR="00370A03" w:rsidRPr="00370A03">
              <w:rPr>
                <w:rFonts w:ascii="Comic Sans MS" w:hAnsi="Comic Sans MS"/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7C45B369" w14:textId="74D0ED08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  <w:p w14:paraId="54694416" w14:textId="0CF9B88D" w:rsidR="00433E4E" w:rsidRDefault="00433E4E" w:rsidP="4297AD92">
            <w:pPr>
              <w:rPr>
                <w:rFonts w:ascii="Comic Sans MS" w:hAnsi="Comic Sans MS"/>
                <w:b/>
                <w:bCs/>
                <w:sz w:val="22"/>
                <w:szCs w:val="22"/>
              </w:rPr>
            </w:pPr>
          </w:p>
        </w:tc>
      </w:tr>
    </w:tbl>
    <w:p w14:paraId="64585043" w14:textId="77777777" w:rsidR="00D042E4" w:rsidRDefault="00D042E4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50F5509F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165EA977" w14:textId="4F8CCFCD" w:rsidR="00DD5A1E" w:rsidRDefault="00A3753C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Book fair: </w:t>
      </w:r>
      <w:r w:rsidR="00861BCF">
        <w:rPr>
          <w:rFonts w:ascii="Comic Sans MS" w:hAnsi="Comic Sans MS"/>
          <w:sz w:val="20"/>
          <w:szCs w:val="20"/>
        </w:rPr>
        <w:t>Please see information on last week’s newsletter (</w:t>
      </w:r>
      <w:r w:rsidR="009F5223">
        <w:rPr>
          <w:rFonts w:ascii="Comic Sans MS" w:hAnsi="Comic Sans MS"/>
          <w:sz w:val="20"/>
          <w:szCs w:val="20"/>
        </w:rPr>
        <w:t>7</w:t>
      </w:r>
      <w:r w:rsidR="009F5223" w:rsidRPr="009F5223">
        <w:rPr>
          <w:rFonts w:ascii="Comic Sans MS" w:hAnsi="Comic Sans MS"/>
          <w:sz w:val="20"/>
          <w:szCs w:val="20"/>
          <w:vertAlign w:val="superscript"/>
        </w:rPr>
        <w:t>th</w:t>
      </w:r>
      <w:r w:rsidR="009F5223">
        <w:rPr>
          <w:rFonts w:ascii="Comic Sans MS" w:hAnsi="Comic Sans MS"/>
          <w:sz w:val="20"/>
          <w:szCs w:val="20"/>
        </w:rPr>
        <w:t xml:space="preserve"> November) about the book fair on Monday 17</w:t>
      </w:r>
      <w:r w:rsidR="009F5223" w:rsidRPr="009F5223">
        <w:rPr>
          <w:rFonts w:ascii="Comic Sans MS" w:hAnsi="Comic Sans MS"/>
          <w:sz w:val="20"/>
          <w:szCs w:val="20"/>
          <w:vertAlign w:val="superscript"/>
        </w:rPr>
        <w:t>th</w:t>
      </w:r>
      <w:r w:rsidR="009F5223">
        <w:rPr>
          <w:rFonts w:ascii="Comic Sans MS" w:hAnsi="Comic Sans MS"/>
          <w:sz w:val="20"/>
          <w:szCs w:val="20"/>
        </w:rPr>
        <w:t xml:space="preserve"> November</w:t>
      </w:r>
    </w:p>
    <w:p w14:paraId="43F6C02E" w14:textId="0875BCF6" w:rsidR="00342A08" w:rsidRDefault="00342A08" w:rsidP="00782F2B">
      <w:pPr>
        <w:ind w:left="284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We will be visiting the book fair in classes on Monday </w:t>
      </w:r>
      <w:r w:rsidR="00CF21E5">
        <w:rPr>
          <w:rFonts w:ascii="Comic Sans MS" w:hAnsi="Comic Sans MS"/>
          <w:sz w:val="20"/>
          <w:szCs w:val="20"/>
        </w:rPr>
        <w:t xml:space="preserve">before the book fair after school </w:t>
      </w:r>
      <w:r>
        <w:rPr>
          <w:rFonts w:ascii="Comic Sans MS" w:hAnsi="Comic Sans MS"/>
          <w:sz w:val="20"/>
          <w:szCs w:val="20"/>
        </w:rPr>
        <w:t xml:space="preserve">so we can have a browse and make a list of any </w:t>
      </w:r>
      <w:r w:rsidR="00CF21E5">
        <w:rPr>
          <w:rFonts w:ascii="Comic Sans MS" w:hAnsi="Comic Sans MS"/>
          <w:sz w:val="20"/>
          <w:szCs w:val="20"/>
        </w:rPr>
        <w:t>book titles which interest us.</w:t>
      </w:r>
    </w:p>
    <w:p w14:paraId="47D33055" w14:textId="77777777" w:rsidR="00490AC1" w:rsidRDefault="00490AC1" w:rsidP="00782F2B">
      <w:pPr>
        <w:ind w:left="284"/>
        <w:rPr>
          <w:rFonts w:ascii="Comic Sans MS" w:hAnsi="Comic Sans MS"/>
          <w:sz w:val="20"/>
          <w:szCs w:val="20"/>
        </w:rPr>
      </w:pPr>
    </w:p>
    <w:p w14:paraId="29A7C4A6" w14:textId="2B51E784" w:rsidR="00782F2B" w:rsidRPr="00CF21E5" w:rsidRDefault="00782F2B" w:rsidP="00782F2B">
      <w:pPr>
        <w:ind w:left="284"/>
        <w:rPr>
          <w:rFonts w:ascii="Comic Sans MS" w:hAnsi="Comic Sans MS"/>
          <w:sz w:val="20"/>
          <w:szCs w:val="20"/>
        </w:rPr>
      </w:pPr>
      <w:r w:rsidRPr="00CF21E5">
        <w:rPr>
          <w:rFonts w:ascii="Comic Sans MS" w:hAnsi="Comic Sans MS"/>
          <w:sz w:val="20"/>
          <w:szCs w:val="20"/>
        </w:rPr>
        <w:t>Next week:</w:t>
      </w:r>
    </w:p>
    <w:p w14:paraId="1AAB8C4E" w14:textId="77777777" w:rsidR="00E0348D" w:rsidRPr="00CF21E5" w:rsidRDefault="00E0348D" w:rsidP="00E0348D">
      <w:pPr>
        <w:ind w:left="284"/>
        <w:rPr>
          <w:rFonts w:ascii="Comic Sans MS" w:hAnsi="Comic Sans MS"/>
          <w:bCs/>
          <w:sz w:val="20"/>
          <w:szCs w:val="20"/>
        </w:rPr>
      </w:pPr>
      <w:r w:rsidRPr="00CF21E5">
        <w:rPr>
          <w:rFonts w:ascii="Comic Sans MS" w:hAnsi="Comic Sans MS"/>
          <w:bCs/>
          <w:sz w:val="20"/>
          <w:szCs w:val="20"/>
        </w:rPr>
        <w:t xml:space="preserve">We will be completing the Y3 Autumn term assessments in maths and English during the week. </w:t>
      </w:r>
    </w:p>
    <w:p w14:paraId="42324D26" w14:textId="77777777" w:rsidR="00E0348D" w:rsidRPr="00CF21E5" w:rsidRDefault="00E0348D" w:rsidP="00E0348D">
      <w:pPr>
        <w:ind w:left="284"/>
        <w:rPr>
          <w:rFonts w:ascii="Comic Sans MS" w:hAnsi="Comic Sans MS"/>
          <w:bCs/>
          <w:sz w:val="20"/>
          <w:szCs w:val="20"/>
        </w:rPr>
      </w:pPr>
      <w:r w:rsidRPr="00CF21E5">
        <w:rPr>
          <w:rFonts w:ascii="Comic Sans MS" w:hAnsi="Comic Sans MS"/>
          <w:bCs/>
          <w:sz w:val="20"/>
          <w:szCs w:val="20"/>
        </w:rPr>
        <w:t>We would like you to talk about these and remind the children that:</w:t>
      </w:r>
    </w:p>
    <w:p w14:paraId="1EC68937" w14:textId="77777777" w:rsidR="00E0348D" w:rsidRPr="00CF21E5" w:rsidRDefault="00E0348D" w:rsidP="00E0348D">
      <w:pPr>
        <w:pStyle w:val="ListParagraph"/>
        <w:numPr>
          <w:ilvl w:val="0"/>
          <w:numId w:val="10"/>
        </w:numPr>
        <w:rPr>
          <w:rFonts w:ascii="Comic Sans MS" w:hAnsi="Comic Sans MS"/>
          <w:bCs/>
          <w:sz w:val="20"/>
          <w:szCs w:val="20"/>
        </w:rPr>
      </w:pPr>
      <w:r w:rsidRPr="00CF21E5">
        <w:rPr>
          <w:rFonts w:ascii="Comic Sans MS" w:hAnsi="Comic Sans MS"/>
          <w:bCs/>
          <w:sz w:val="20"/>
          <w:szCs w:val="20"/>
        </w:rPr>
        <w:t>Teachers use the assessments to work out where our learning gaps are so that we can plan for them in the next term.</w:t>
      </w:r>
    </w:p>
    <w:p w14:paraId="418AD7B9" w14:textId="77777777" w:rsidR="00E0348D" w:rsidRPr="00CF21E5" w:rsidRDefault="00E0348D" w:rsidP="00E0348D">
      <w:pPr>
        <w:pStyle w:val="ListParagraph"/>
        <w:numPr>
          <w:ilvl w:val="0"/>
          <w:numId w:val="10"/>
        </w:numPr>
        <w:rPr>
          <w:rFonts w:ascii="Comic Sans MS" w:hAnsi="Comic Sans MS"/>
          <w:bCs/>
          <w:sz w:val="20"/>
          <w:szCs w:val="20"/>
        </w:rPr>
      </w:pPr>
      <w:r w:rsidRPr="00CF21E5">
        <w:rPr>
          <w:rFonts w:ascii="Comic Sans MS" w:hAnsi="Comic Sans MS"/>
          <w:bCs/>
          <w:sz w:val="20"/>
          <w:szCs w:val="20"/>
        </w:rPr>
        <w:t xml:space="preserve">Assessments are a chance to show off everything that we have learnt this term. </w:t>
      </w:r>
    </w:p>
    <w:p w14:paraId="0682BEC2" w14:textId="77777777" w:rsidR="00E0348D" w:rsidRPr="00CF21E5" w:rsidRDefault="00E0348D" w:rsidP="00E0348D">
      <w:pPr>
        <w:pStyle w:val="ListParagraph"/>
        <w:numPr>
          <w:ilvl w:val="0"/>
          <w:numId w:val="10"/>
        </w:numPr>
        <w:rPr>
          <w:rFonts w:ascii="Comic Sans MS" w:hAnsi="Comic Sans MS"/>
          <w:b/>
          <w:sz w:val="20"/>
          <w:szCs w:val="20"/>
        </w:rPr>
      </w:pPr>
      <w:r w:rsidRPr="00CF21E5">
        <w:rPr>
          <w:rFonts w:ascii="Comic Sans MS" w:hAnsi="Comic Sans MS"/>
          <w:bCs/>
          <w:sz w:val="20"/>
          <w:szCs w:val="20"/>
        </w:rPr>
        <w:t>We only expect the children to do their best and not to be perfect!</w:t>
      </w:r>
      <w:r w:rsidRPr="00CF21E5">
        <w:rPr>
          <w:rFonts w:ascii="Comic Sans MS" w:hAnsi="Comic Sans MS"/>
          <w:b/>
          <w:sz w:val="20"/>
          <w:szCs w:val="20"/>
        </w:rPr>
        <w:t xml:space="preserve"> </w:t>
      </w:r>
    </w:p>
    <w:p w14:paraId="45B24BA0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409C043F" w14:textId="77777777" w:rsidR="009A6179" w:rsidRDefault="009A6179" w:rsidP="009A6179">
      <w:pPr>
        <w:spacing w:line="259" w:lineRule="auto"/>
        <w:ind w:firstLine="720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p w14:paraId="227B71CB" w14:textId="77777777" w:rsidR="009A6179" w:rsidRDefault="009A6179" w:rsidP="00D042E4">
      <w:pPr>
        <w:spacing w:line="259" w:lineRule="auto"/>
        <w:rPr>
          <w:rFonts w:ascii="Comic Sans MS" w:eastAsia="Comic Sans MS" w:hAnsi="Comic Sans MS" w:cs="Comic Sans MS"/>
          <w:color w:val="000000" w:themeColor="text1"/>
          <w:sz w:val="20"/>
          <w:szCs w:val="20"/>
        </w:rPr>
      </w:pPr>
    </w:p>
    <w:sectPr w:rsidR="009A6179" w:rsidSect="00F35560">
      <w:pgSz w:w="11906" w:h="16838"/>
      <w:pgMar w:top="284" w:right="1416" w:bottom="0" w:left="28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490961" w14:textId="77777777" w:rsidR="007262B5" w:rsidRDefault="007262B5" w:rsidP="000D64A5">
      <w:r>
        <w:separator/>
      </w:r>
    </w:p>
  </w:endnote>
  <w:endnote w:type="continuationSeparator" w:id="0">
    <w:p w14:paraId="7DB20472" w14:textId="77777777" w:rsidR="007262B5" w:rsidRDefault="007262B5" w:rsidP="000D64A5">
      <w:r>
        <w:continuationSeparator/>
      </w:r>
    </w:p>
  </w:endnote>
  <w:endnote w:type="continuationNotice" w:id="1">
    <w:p w14:paraId="035141F3" w14:textId="77777777" w:rsidR="007262B5" w:rsidRDefault="007262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9E5BA6" w14:textId="77777777" w:rsidR="007262B5" w:rsidRDefault="007262B5" w:rsidP="000D64A5">
      <w:r>
        <w:separator/>
      </w:r>
    </w:p>
  </w:footnote>
  <w:footnote w:type="continuationSeparator" w:id="0">
    <w:p w14:paraId="29236887" w14:textId="77777777" w:rsidR="007262B5" w:rsidRDefault="007262B5" w:rsidP="000D64A5">
      <w:r>
        <w:continuationSeparator/>
      </w:r>
    </w:p>
  </w:footnote>
  <w:footnote w:type="continuationNotice" w:id="1">
    <w:p w14:paraId="679A3D74" w14:textId="77777777" w:rsidR="007262B5" w:rsidRDefault="007262B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A01A5"/>
    <w:multiLevelType w:val="multilevel"/>
    <w:tmpl w:val="7A2EB0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E9B6A05"/>
    <w:multiLevelType w:val="multilevel"/>
    <w:tmpl w:val="25AC8444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330F6A"/>
    <w:multiLevelType w:val="multilevel"/>
    <w:tmpl w:val="0B8A31B0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FD274F"/>
    <w:multiLevelType w:val="hybridMultilevel"/>
    <w:tmpl w:val="7DE4FA58"/>
    <w:lvl w:ilvl="0" w:tplc="080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37545C0E"/>
    <w:multiLevelType w:val="hybridMultilevel"/>
    <w:tmpl w:val="D8B2E4D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66196"/>
    <w:multiLevelType w:val="multilevel"/>
    <w:tmpl w:val="F46ED296"/>
    <w:lvl w:ilvl="0">
      <w:start w:val="22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3CD5662"/>
    <w:multiLevelType w:val="hybridMultilevel"/>
    <w:tmpl w:val="47B683B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4D2303D2"/>
    <w:multiLevelType w:val="multilevel"/>
    <w:tmpl w:val="5CC0852A"/>
    <w:lvl w:ilvl="0">
      <w:start w:val="33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291E6F"/>
    <w:multiLevelType w:val="hybridMultilevel"/>
    <w:tmpl w:val="8A44C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9AF2B7"/>
    <w:multiLevelType w:val="hybridMultilevel"/>
    <w:tmpl w:val="1520CB9C"/>
    <w:lvl w:ilvl="0" w:tplc="A0EE503E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C038B00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944D56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F9E57B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06A7D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46A2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522DEF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0010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0C86B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7144436">
    <w:abstractNumId w:val="9"/>
  </w:num>
  <w:num w:numId="2" w16cid:durableId="475609868">
    <w:abstractNumId w:val="4"/>
  </w:num>
  <w:num w:numId="3" w16cid:durableId="919369823">
    <w:abstractNumId w:val="0"/>
  </w:num>
  <w:num w:numId="4" w16cid:durableId="1056274742">
    <w:abstractNumId w:val="1"/>
  </w:num>
  <w:num w:numId="5" w16cid:durableId="1999310728">
    <w:abstractNumId w:val="5"/>
  </w:num>
  <w:num w:numId="6" w16cid:durableId="1636643158">
    <w:abstractNumId w:val="2"/>
  </w:num>
  <w:num w:numId="7" w16cid:durableId="58747429">
    <w:abstractNumId w:val="7"/>
  </w:num>
  <w:num w:numId="8" w16cid:durableId="1503742216">
    <w:abstractNumId w:val="8"/>
  </w:num>
  <w:num w:numId="9" w16cid:durableId="1115557309">
    <w:abstractNumId w:val="3"/>
  </w:num>
  <w:num w:numId="10" w16cid:durableId="16930716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F04"/>
    <w:rsid w:val="000009D6"/>
    <w:rsid w:val="00003DB0"/>
    <w:rsid w:val="00004A99"/>
    <w:rsid w:val="00021CCF"/>
    <w:rsid w:val="00027012"/>
    <w:rsid w:val="00031850"/>
    <w:rsid w:val="00031E54"/>
    <w:rsid w:val="00037F30"/>
    <w:rsid w:val="000448E4"/>
    <w:rsid w:val="00060297"/>
    <w:rsid w:val="00063B8B"/>
    <w:rsid w:val="00063C1E"/>
    <w:rsid w:val="00066097"/>
    <w:rsid w:val="000720D5"/>
    <w:rsid w:val="00073DFE"/>
    <w:rsid w:val="00075CBB"/>
    <w:rsid w:val="00076F8C"/>
    <w:rsid w:val="000831CB"/>
    <w:rsid w:val="00097573"/>
    <w:rsid w:val="0009EE8D"/>
    <w:rsid w:val="000A0F36"/>
    <w:rsid w:val="000B3BB3"/>
    <w:rsid w:val="000C49D7"/>
    <w:rsid w:val="000D0879"/>
    <w:rsid w:val="000D61CC"/>
    <w:rsid w:val="000D64A5"/>
    <w:rsid w:val="000E4660"/>
    <w:rsid w:val="000F4874"/>
    <w:rsid w:val="00102676"/>
    <w:rsid w:val="00103E6C"/>
    <w:rsid w:val="00122E46"/>
    <w:rsid w:val="00122F5E"/>
    <w:rsid w:val="0013112A"/>
    <w:rsid w:val="00143B84"/>
    <w:rsid w:val="001450F7"/>
    <w:rsid w:val="00145D98"/>
    <w:rsid w:val="00146510"/>
    <w:rsid w:val="00150F05"/>
    <w:rsid w:val="0016134A"/>
    <w:rsid w:val="00162E86"/>
    <w:rsid w:val="001648E6"/>
    <w:rsid w:val="00164EED"/>
    <w:rsid w:val="00165DA1"/>
    <w:rsid w:val="0017088A"/>
    <w:rsid w:val="00170A3E"/>
    <w:rsid w:val="00174DF1"/>
    <w:rsid w:val="00176C43"/>
    <w:rsid w:val="00177A97"/>
    <w:rsid w:val="00180F0B"/>
    <w:rsid w:val="00183437"/>
    <w:rsid w:val="00186236"/>
    <w:rsid w:val="00194259"/>
    <w:rsid w:val="001A2224"/>
    <w:rsid w:val="001A2F24"/>
    <w:rsid w:val="001B1B6B"/>
    <w:rsid w:val="001B7B80"/>
    <w:rsid w:val="001C371F"/>
    <w:rsid w:val="001C730F"/>
    <w:rsid w:val="001C73FA"/>
    <w:rsid w:val="001E0276"/>
    <w:rsid w:val="001E5572"/>
    <w:rsid w:val="001F08EF"/>
    <w:rsid w:val="001F0BB8"/>
    <w:rsid w:val="001F0C46"/>
    <w:rsid w:val="001F2484"/>
    <w:rsid w:val="0020398D"/>
    <w:rsid w:val="00203A34"/>
    <w:rsid w:val="00206730"/>
    <w:rsid w:val="002129F6"/>
    <w:rsid w:val="002170D9"/>
    <w:rsid w:val="00225348"/>
    <w:rsid w:val="00225374"/>
    <w:rsid w:val="0022579D"/>
    <w:rsid w:val="00231BAD"/>
    <w:rsid w:val="00235A1A"/>
    <w:rsid w:val="00236C76"/>
    <w:rsid w:val="0024577E"/>
    <w:rsid w:val="00264344"/>
    <w:rsid w:val="002649C6"/>
    <w:rsid w:val="002808E2"/>
    <w:rsid w:val="00297AFC"/>
    <w:rsid w:val="002A0660"/>
    <w:rsid w:val="002A5883"/>
    <w:rsid w:val="002A5D90"/>
    <w:rsid w:val="002A658D"/>
    <w:rsid w:val="002B056A"/>
    <w:rsid w:val="002B79B1"/>
    <w:rsid w:val="002C0679"/>
    <w:rsid w:val="002C5552"/>
    <w:rsid w:val="002C5AA3"/>
    <w:rsid w:val="002C7B0B"/>
    <w:rsid w:val="002D069A"/>
    <w:rsid w:val="002D61FA"/>
    <w:rsid w:val="002E0DD2"/>
    <w:rsid w:val="002E6F6C"/>
    <w:rsid w:val="00312ECB"/>
    <w:rsid w:val="00320506"/>
    <w:rsid w:val="003258E0"/>
    <w:rsid w:val="00342A08"/>
    <w:rsid w:val="00344574"/>
    <w:rsid w:val="00345FEA"/>
    <w:rsid w:val="00355DF5"/>
    <w:rsid w:val="003601C7"/>
    <w:rsid w:val="00361776"/>
    <w:rsid w:val="003631D8"/>
    <w:rsid w:val="0036721F"/>
    <w:rsid w:val="00367386"/>
    <w:rsid w:val="00370A03"/>
    <w:rsid w:val="00370FA9"/>
    <w:rsid w:val="00374052"/>
    <w:rsid w:val="00384350"/>
    <w:rsid w:val="0038689B"/>
    <w:rsid w:val="003A4E47"/>
    <w:rsid w:val="003B736A"/>
    <w:rsid w:val="003D4C60"/>
    <w:rsid w:val="003D60BE"/>
    <w:rsid w:val="003E3AA6"/>
    <w:rsid w:val="003F5097"/>
    <w:rsid w:val="004003DB"/>
    <w:rsid w:val="00405A20"/>
    <w:rsid w:val="0042138A"/>
    <w:rsid w:val="00424983"/>
    <w:rsid w:val="0043171A"/>
    <w:rsid w:val="00432C3F"/>
    <w:rsid w:val="00433E4E"/>
    <w:rsid w:val="0045430F"/>
    <w:rsid w:val="00454500"/>
    <w:rsid w:val="00455248"/>
    <w:rsid w:val="00457193"/>
    <w:rsid w:val="004736B2"/>
    <w:rsid w:val="00476407"/>
    <w:rsid w:val="00482030"/>
    <w:rsid w:val="00482A1F"/>
    <w:rsid w:val="00490AC1"/>
    <w:rsid w:val="00492DD2"/>
    <w:rsid w:val="0049619E"/>
    <w:rsid w:val="00496322"/>
    <w:rsid w:val="004A0463"/>
    <w:rsid w:val="004A3F66"/>
    <w:rsid w:val="004A6BD7"/>
    <w:rsid w:val="004C0543"/>
    <w:rsid w:val="004C2D54"/>
    <w:rsid w:val="004D5C51"/>
    <w:rsid w:val="004F05CE"/>
    <w:rsid w:val="004F3AC5"/>
    <w:rsid w:val="004F545D"/>
    <w:rsid w:val="004F5E61"/>
    <w:rsid w:val="004F603D"/>
    <w:rsid w:val="0050138E"/>
    <w:rsid w:val="005056AF"/>
    <w:rsid w:val="00506158"/>
    <w:rsid w:val="005103A3"/>
    <w:rsid w:val="005158A1"/>
    <w:rsid w:val="00524997"/>
    <w:rsid w:val="00526ABB"/>
    <w:rsid w:val="005273E9"/>
    <w:rsid w:val="005313D6"/>
    <w:rsid w:val="00532762"/>
    <w:rsid w:val="00533195"/>
    <w:rsid w:val="00533D68"/>
    <w:rsid w:val="00540DAD"/>
    <w:rsid w:val="00541F34"/>
    <w:rsid w:val="00547694"/>
    <w:rsid w:val="005544EA"/>
    <w:rsid w:val="00565CD1"/>
    <w:rsid w:val="00571301"/>
    <w:rsid w:val="005731FF"/>
    <w:rsid w:val="0057400B"/>
    <w:rsid w:val="00581DBD"/>
    <w:rsid w:val="00582F04"/>
    <w:rsid w:val="00591E91"/>
    <w:rsid w:val="005A3B83"/>
    <w:rsid w:val="005C168B"/>
    <w:rsid w:val="005C1A67"/>
    <w:rsid w:val="005D0D6C"/>
    <w:rsid w:val="005D2D4A"/>
    <w:rsid w:val="005D4BB1"/>
    <w:rsid w:val="005E4A15"/>
    <w:rsid w:val="005E72B5"/>
    <w:rsid w:val="005F0AC7"/>
    <w:rsid w:val="005F2CE8"/>
    <w:rsid w:val="005F5DA3"/>
    <w:rsid w:val="00612FFA"/>
    <w:rsid w:val="00613CA4"/>
    <w:rsid w:val="00616EDE"/>
    <w:rsid w:val="006355F9"/>
    <w:rsid w:val="006402A6"/>
    <w:rsid w:val="006414C7"/>
    <w:rsid w:val="006453A1"/>
    <w:rsid w:val="006476BA"/>
    <w:rsid w:val="00650F14"/>
    <w:rsid w:val="006642B4"/>
    <w:rsid w:val="00664CE0"/>
    <w:rsid w:val="00665501"/>
    <w:rsid w:val="00671906"/>
    <w:rsid w:val="00671C4C"/>
    <w:rsid w:val="00671E21"/>
    <w:rsid w:val="00681C0B"/>
    <w:rsid w:val="00686233"/>
    <w:rsid w:val="00692327"/>
    <w:rsid w:val="006A26B1"/>
    <w:rsid w:val="006B2190"/>
    <w:rsid w:val="006C2C52"/>
    <w:rsid w:val="006C6325"/>
    <w:rsid w:val="006D2E61"/>
    <w:rsid w:val="006D52D4"/>
    <w:rsid w:val="006E3E60"/>
    <w:rsid w:val="006E4CD8"/>
    <w:rsid w:val="006E5186"/>
    <w:rsid w:val="006E5395"/>
    <w:rsid w:val="006F4667"/>
    <w:rsid w:val="006F596A"/>
    <w:rsid w:val="00700980"/>
    <w:rsid w:val="0070386F"/>
    <w:rsid w:val="00711DBB"/>
    <w:rsid w:val="00716C39"/>
    <w:rsid w:val="0072002A"/>
    <w:rsid w:val="007244FB"/>
    <w:rsid w:val="007262B5"/>
    <w:rsid w:val="00731404"/>
    <w:rsid w:val="00732C47"/>
    <w:rsid w:val="00732DA3"/>
    <w:rsid w:val="00742ED3"/>
    <w:rsid w:val="00752118"/>
    <w:rsid w:val="00761598"/>
    <w:rsid w:val="00763601"/>
    <w:rsid w:val="00767199"/>
    <w:rsid w:val="0077021B"/>
    <w:rsid w:val="00780A4C"/>
    <w:rsid w:val="00780E25"/>
    <w:rsid w:val="00782F2B"/>
    <w:rsid w:val="007925EE"/>
    <w:rsid w:val="007B3AB7"/>
    <w:rsid w:val="007D46E7"/>
    <w:rsid w:val="007D6ECD"/>
    <w:rsid w:val="007D76CC"/>
    <w:rsid w:val="007E1FB3"/>
    <w:rsid w:val="007E4095"/>
    <w:rsid w:val="007F1F2A"/>
    <w:rsid w:val="0080327B"/>
    <w:rsid w:val="0081652C"/>
    <w:rsid w:val="00820EC1"/>
    <w:rsid w:val="0082284F"/>
    <w:rsid w:val="00831730"/>
    <w:rsid w:val="00833810"/>
    <w:rsid w:val="00833ABB"/>
    <w:rsid w:val="0083470C"/>
    <w:rsid w:val="0084236E"/>
    <w:rsid w:val="00846C64"/>
    <w:rsid w:val="00861BCF"/>
    <w:rsid w:val="0087222A"/>
    <w:rsid w:val="00877BA3"/>
    <w:rsid w:val="00882EDA"/>
    <w:rsid w:val="00884F1D"/>
    <w:rsid w:val="0089342E"/>
    <w:rsid w:val="008A0367"/>
    <w:rsid w:val="008A21E2"/>
    <w:rsid w:val="008A3466"/>
    <w:rsid w:val="008B1915"/>
    <w:rsid w:val="008B38AB"/>
    <w:rsid w:val="008C1F52"/>
    <w:rsid w:val="008C288A"/>
    <w:rsid w:val="008C4357"/>
    <w:rsid w:val="008D3B08"/>
    <w:rsid w:val="008D5385"/>
    <w:rsid w:val="008D7BE6"/>
    <w:rsid w:val="008E7BE9"/>
    <w:rsid w:val="008F1C9B"/>
    <w:rsid w:val="008F3343"/>
    <w:rsid w:val="008F3F81"/>
    <w:rsid w:val="008F7651"/>
    <w:rsid w:val="008F7BA8"/>
    <w:rsid w:val="00911DDB"/>
    <w:rsid w:val="00916DD5"/>
    <w:rsid w:val="00916E7D"/>
    <w:rsid w:val="00924C5F"/>
    <w:rsid w:val="0092749E"/>
    <w:rsid w:val="00936B3D"/>
    <w:rsid w:val="00937BA1"/>
    <w:rsid w:val="009425D4"/>
    <w:rsid w:val="009476F0"/>
    <w:rsid w:val="00947DDB"/>
    <w:rsid w:val="00953CDE"/>
    <w:rsid w:val="009543EF"/>
    <w:rsid w:val="00971D7C"/>
    <w:rsid w:val="00975644"/>
    <w:rsid w:val="009807B5"/>
    <w:rsid w:val="00981130"/>
    <w:rsid w:val="00984D17"/>
    <w:rsid w:val="00984D9C"/>
    <w:rsid w:val="00993A1D"/>
    <w:rsid w:val="00996B3F"/>
    <w:rsid w:val="00996C09"/>
    <w:rsid w:val="009A10B9"/>
    <w:rsid w:val="009A5892"/>
    <w:rsid w:val="009A6179"/>
    <w:rsid w:val="009A7615"/>
    <w:rsid w:val="009B006E"/>
    <w:rsid w:val="009B72DE"/>
    <w:rsid w:val="009C2086"/>
    <w:rsid w:val="009D08EB"/>
    <w:rsid w:val="009D12C8"/>
    <w:rsid w:val="009D2346"/>
    <w:rsid w:val="009D6913"/>
    <w:rsid w:val="009E7D82"/>
    <w:rsid w:val="009F1541"/>
    <w:rsid w:val="009F5223"/>
    <w:rsid w:val="00A058C7"/>
    <w:rsid w:val="00A15FEB"/>
    <w:rsid w:val="00A266D8"/>
    <w:rsid w:val="00A34500"/>
    <w:rsid w:val="00A3753C"/>
    <w:rsid w:val="00A408EE"/>
    <w:rsid w:val="00A451E6"/>
    <w:rsid w:val="00A45D56"/>
    <w:rsid w:val="00A47F54"/>
    <w:rsid w:val="00A52301"/>
    <w:rsid w:val="00A5505D"/>
    <w:rsid w:val="00A64557"/>
    <w:rsid w:val="00A73820"/>
    <w:rsid w:val="00A74D30"/>
    <w:rsid w:val="00A8377A"/>
    <w:rsid w:val="00A84292"/>
    <w:rsid w:val="00A91415"/>
    <w:rsid w:val="00A924C7"/>
    <w:rsid w:val="00A966CB"/>
    <w:rsid w:val="00A97CD3"/>
    <w:rsid w:val="00AB0517"/>
    <w:rsid w:val="00AB063E"/>
    <w:rsid w:val="00AB06A9"/>
    <w:rsid w:val="00AB5D91"/>
    <w:rsid w:val="00AB7BF8"/>
    <w:rsid w:val="00AB7C0A"/>
    <w:rsid w:val="00AC2F0C"/>
    <w:rsid w:val="00AC4050"/>
    <w:rsid w:val="00AC44A6"/>
    <w:rsid w:val="00AC4E0B"/>
    <w:rsid w:val="00AC7613"/>
    <w:rsid w:val="00AC7B8C"/>
    <w:rsid w:val="00AD0202"/>
    <w:rsid w:val="00AF080F"/>
    <w:rsid w:val="00AF0C54"/>
    <w:rsid w:val="00AF1955"/>
    <w:rsid w:val="00B007CF"/>
    <w:rsid w:val="00B03A78"/>
    <w:rsid w:val="00B15394"/>
    <w:rsid w:val="00B1702E"/>
    <w:rsid w:val="00B171FD"/>
    <w:rsid w:val="00B20328"/>
    <w:rsid w:val="00B37003"/>
    <w:rsid w:val="00B438D6"/>
    <w:rsid w:val="00B479F3"/>
    <w:rsid w:val="00B55436"/>
    <w:rsid w:val="00B56787"/>
    <w:rsid w:val="00B6177B"/>
    <w:rsid w:val="00B82386"/>
    <w:rsid w:val="00B93A56"/>
    <w:rsid w:val="00BA1419"/>
    <w:rsid w:val="00BB4840"/>
    <w:rsid w:val="00BD29A2"/>
    <w:rsid w:val="00BF2ADF"/>
    <w:rsid w:val="00C00368"/>
    <w:rsid w:val="00C2101D"/>
    <w:rsid w:val="00C230EB"/>
    <w:rsid w:val="00C36C28"/>
    <w:rsid w:val="00C40AC2"/>
    <w:rsid w:val="00C42796"/>
    <w:rsid w:val="00C45355"/>
    <w:rsid w:val="00C76F6D"/>
    <w:rsid w:val="00C77B32"/>
    <w:rsid w:val="00C82471"/>
    <w:rsid w:val="00C82E3E"/>
    <w:rsid w:val="00C82F3E"/>
    <w:rsid w:val="00C84E3D"/>
    <w:rsid w:val="00C90E9D"/>
    <w:rsid w:val="00C974D9"/>
    <w:rsid w:val="00C97A34"/>
    <w:rsid w:val="00CA1C7D"/>
    <w:rsid w:val="00CA57B9"/>
    <w:rsid w:val="00CA61BE"/>
    <w:rsid w:val="00CB1AD2"/>
    <w:rsid w:val="00CC4AAE"/>
    <w:rsid w:val="00CD5697"/>
    <w:rsid w:val="00CE4868"/>
    <w:rsid w:val="00CE5500"/>
    <w:rsid w:val="00CE783E"/>
    <w:rsid w:val="00CF21E5"/>
    <w:rsid w:val="00CF2AD3"/>
    <w:rsid w:val="00D042E4"/>
    <w:rsid w:val="00D136CB"/>
    <w:rsid w:val="00D141A2"/>
    <w:rsid w:val="00D21C30"/>
    <w:rsid w:val="00D23DA1"/>
    <w:rsid w:val="00D334BE"/>
    <w:rsid w:val="00D366D2"/>
    <w:rsid w:val="00D40A5F"/>
    <w:rsid w:val="00D4696A"/>
    <w:rsid w:val="00D50D6B"/>
    <w:rsid w:val="00D54783"/>
    <w:rsid w:val="00D65A74"/>
    <w:rsid w:val="00D673D8"/>
    <w:rsid w:val="00D71D98"/>
    <w:rsid w:val="00D837A0"/>
    <w:rsid w:val="00D840C7"/>
    <w:rsid w:val="00D875E7"/>
    <w:rsid w:val="00D9532E"/>
    <w:rsid w:val="00DA3AA2"/>
    <w:rsid w:val="00DB0DF4"/>
    <w:rsid w:val="00DC6C8D"/>
    <w:rsid w:val="00DD43C5"/>
    <w:rsid w:val="00DD5A1E"/>
    <w:rsid w:val="00DD7A5B"/>
    <w:rsid w:val="00DE24E8"/>
    <w:rsid w:val="00DE3F19"/>
    <w:rsid w:val="00DF0A2C"/>
    <w:rsid w:val="00DF446F"/>
    <w:rsid w:val="00DF5125"/>
    <w:rsid w:val="00E0088D"/>
    <w:rsid w:val="00E0348D"/>
    <w:rsid w:val="00E11D50"/>
    <w:rsid w:val="00E407DB"/>
    <w:rsid w:val="00E4387A"/>
    <w:rsid w:val="00E440AE"/>
    <w:rsid w:val="00E4502E"/>
    <w:rsid w:val="00E468C9"/>
    <w:rsid w:val="00E47C3D"/>
    <w:rsid w:val="00E573EC"/>
    <w:rsid w:val="00E607C4"/>
    <w:rsid w:val="00E75F2E"/>
    <w:rsid w:val="00E814AA"/>
    <w:rsid w:val="00E832EC"/>
    <w:rsid w:val="00E86048"/>
    <w:rsid w:val="00EA38A8"/>
    <w:rsid w:val="00EA4735"/>
    <w:rsid w:val="00EA5071"/>
    <w:rsid w:val="00EA5D4A"/>
    <w:rsid w:val="00EB429F"/>
    <w:rsid w:val="00EB564B"/>
    <w:rsid w:val="00EB5C30"/>
    <w:rsid w:val="00EC53B2"/>
    <w:rsid w:val="00ED69D9"/>
    <w:rsid w:val="00EE241C"/>
    <w:rsid w:val="00EE3632"/>
    <w:rsid w:val="00EF0DC9"/>
    <w:rsid w:val="00EF7F9B"/>
    <w:rsid w:val="00F03A93"/>
    <w:rsid w:val="00F04DD0"/>
    <w:rsid w:val="00F15416"/>
    <w:rsid w:val="00F15492"/>
    <w:rsid w:val="00F21BE9"/>
    <w:rsid w:val="00F2477B"/>
    <w:rsid w:val="00F24A74"/>
    <w:rsid w:val="00F33B94"/>
    <w:rsid w:val="00F34D15"/>
    <w:rsid w:val="00F35560"/>
    <w:rsid w:val="00F41A7D"/>
    <w:rsid w:val="00F41E44"/>
    <w:rsid w:val="00F42B38"/>
    <w:rsid w:val="00F43186"/>
    <w:rsid w:val="00F53F28"/>
    <w:rsid w:val="00F56C05"/>
    <w:rsid w:val="00F62418"/>
    <w:rsid w:val="00F64A4B"/>
    <w:rsid w:val="00F65F1B"/>
    <w:rsid w:val="00F703B4"/>
    <w:rsid w:val="00F73351"/>
    <w:rsid w:val="00F753A2"/>
    <w:rsid w:val="00F822D2"/>
    <w:rsid w:val="00F93174"/>
    <w:rsid w:val="00F946B4"/>
    <w:rsid w:val="00FA4375"/>
    <w:rsid w:val="00FB264F"/>
    <w:rsid w:val="00FB51F8"/>
    <w:rsid w:val="00FB579F"/>
    <w:rsid w:val="00FB716D"/>
    <w:rsid w:val="00FC244F"/>
    <w:rsid w:val="00FC6AAF"/>
    <w:rsid w:val="00FF2D1E"/>
    <w:rsid w:val="0313F4BB"/>
    <w:rsid w:val="04823750"/>
    <w:rsid w:val="055D0AC0"/>
    <w:rsid w:val="059B0659"/>
    <w:rsid w:val="05B2656D"/>
    <w:rsid w:val="084F14B8"/>
    <w:rsid w:val="08CED740"/>
    <w:rsid w:val="09F4D942"/>
    <w:rsid w:val="0CC4DC0A"/>
    <w:rsid w:val="0F55CE29"/>
    <w:rsid w:val="108B54DC"/>
    <w:rsid w:val="115C66D3"/>
    <w:rsid w:val="12334C30"/>
    <w:rsid w:val="12FE2357"/>
    <w:rsid w:val="17066FAE"/>
    <w:rsid w:val="173EF0DE"/>
    <w:rsid w:val="17EEFDA8"/>
    <w:rsid w:val="19264424"/>
    <w:rsid w:val="1A11FBCF"/>
    <w:rsid w:val="1A9C98FA"/>
    <w:rsid w:val="1AC37B5C"/>
    <w:rsid w:val="1E9AD94C"/>
    <w:rsid w:val="2493DB36"/>
    <w:rsid w:val="2944E5BB"/>
    <w:rsid w:val="2B097DF9"/>
    <w:rsid w:val="2BDF7A8B"/>
    <w:rsid w:val="2CF45963"/>
    <w:rsid w:val="2D13A923"/>
    <w:rsid w:val="2D5FC161"/>
    <w:rsid w:val="2F13AD93"/>
    <w:rsid w:val="30B5CFDD"/>
    <w:rsid w:val="324A68EF"/>
    <w:rsid w:val="35A96D70"/>
    <w:rsid w:val="387AA936"/>
    <w:rsid w:val="3BFD91BC"/>
    <w:rsid w:val="3F2CD5FB"/>
    <w:rsid w:val="40BA2FB8"/>
    <w:rsid w:val="4297AD92"/>
    <w:rsid w:val="42C8925C"/>
    <w:rsid w:val="42E08B26"/>
    <w:rsid w:val="45787D3A"/>
    <w:rsid w:val="459C0114"/>
    <w:rsid w:val="45B32747"/>
    <w:rsid w:val="46911D9B"/>
    <w:rsid w:val="46BEE333"/>
    <w:rsid w:val="4BA6DC56"/>
    <w:rsid w:val="4C725D6E"/>
    <w:rsid w:val="4CA34A7F"/>
    <w:rsid w:val="4E67DD2B"/>
    <w:rsid w:val="50D6EDB3"/>
    <w:rsid w:val="5181267F"/>
    <w:rsid w:val="56DE1E07"/>
    <w:rsid w:val="57ACACA6"/>
    <w:rsid w:val="58CCE03C"/>
    <w:rsid w:val="5B16BC67"/>
    <w:rsid w:val="5CC37846"/>
    <w:rsid w:val="63BE0930"/>
    <w:rsid w:val="6453160E"/>
    <w:rsid w:val="649279A0"/>
    <w:rsid w:val="66DED99E"/>
    <w:rsid w:val="695CE008"/>
    <w:rsid w:val="69A5667C"/>
    <w:rsid w:val="69D0B2C8"/>
    <w:rsid w:val="6A2FD6A8"/>
    <w:rsid w:val="6B1831D5"/>
    <w:rsid w:val="6CD0B4DB"/>
    <w:rsid w:val="6D9611F0"/>
    <w:rsid w:val="6DAC8A9E"/>
    <w:rsid w:val="6E564084"/>
    <w:rsid w:val="7228112F"/>
    <w:rsid w:val="727DA360"/>
    <w:rsid w:val="72FBB620"/>
    <w:rsid w:val="776F1028"/>
    <w:rsid w:val="779E2D3F"/>
    <w:rsid w:val="7959DDE2"/>
    <w:rsid w:val="79C44013"/>
    <w:rsid w:val="7A08DCE8"/>
    <w:rsid w:val="7C605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198D54B"/>
  <w15:docId w15:val="{14970DC8-5539-4402-8D69-28153D2FF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="Times New Roman" w:hAnsi="Verdana" w:cs="Times New Roman"/>
        <w:sz w:val="24"/>
        <w:szCs w:val="24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D4C6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F1C9B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8F1C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73820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50138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138E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2224"/>
    <w:rPr>
      <w:color w:val="0000FF" w:themeColor="hyperlink"/>
      <w:u w:val="single"/>
    </w:rPr>
  </w:style>
  <w:style w:type="paragraph" w:styleId="Header">
    <w:name w:val="header"/>
    <w:basedOn w:val="Normal"/>
    <w:link w:val="HeaderChar"/>
    <w:rsid w:val="000D64A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0D64A5"/>
  </w:style>
  <w:style w:type="paragraph" w:styleId="Footer">
    <w:name w:val="footer"/>
    <w:basedOn w:val="Normal"/>
    <w:link w:val="FooterChar"/>
    <w:rsid w:val="000D64A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0D64A5"/>
  </w:style>
  <w:style w:type="paragraph" w:styleId="NoSpacing">
    <w:name w:val="No Spacing"/>
    <w:uiPriority w:val="1"/>
    <w:qFormat/>
    <w:rsid w:val="00A47F54"/>
  </w:style>
  <w:style w:type="paragraph" w:styleId="BodyText">
    <w:name w:val="Body Text"/>
    <w:basedOn w:val="Normal"/>
    <w:link w:val="BodyTextChar"/>
    <w:rsid w:val="00846C64"/>
    <w:rPr>
      <w:rFonts w:ascii="Comic Sans MS" w:hAnsi="Comic Sans MS"/>
      <w:sz w:val="18"/>
      <w:lang w:eastAsia="en-US"/>
    </w:rPr>
  </w:style>
  <w:style w:type="character" w:customStyle="1" w:styleId="BodyTextChar">
    <w:name w:val="Body Text Char"/>
    <w:basedOn w:val="DefaultParagraphFont"/>
    <w:link w:val="BodyText"/>
    <w:rsid w:val="00846C64"/>
    <w:rPr>
      <w:rFonts w:ascii="Comic Sans MS" w:hAnsi="Comic Sans MS"/>
      <w:sz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0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taffH\Documents\Google%20Drive\Thomas%20Russell\Year%204%20Shared\Homework\homework%20template%20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306e3d0-0ae3-4289-81b3-f719923149d7" xsi:nil="true"/>
    <lcf76f155ced4ddcb4097134ff3c332f xmlns="29bdefce-0881-4b2d-911f-03fd1c1c6f5c">
      <Terms xmlns="http://schemas.microsoft.com/office/infopath/2007/PartnerControls"/>
    </lcf76f155ced4ddcb4097134ff3c332f>
    <_dlc_DocId xmlns="7306e3d0-0ae3-4289-81b3-f719923149d7">6KK6NY3JTKCC-849450956-410087</_dlc_DocId>
    <_dlc_DocIdUrl xmlns="7306e3d0-0ae3-4289-81b3-f719923149d7">
      <Url>https://8602326.sharepoint.com/sites/TRJTeachingSharedDrive/_layouts/15/DocIdRedir.aspx?ID=6KK6NY3JTKCC-849450956-410087</Url>
      <Description>6KK6NY3JTKCC-849450956-410087</Description>
    </_dlc_DocIdUrl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8FEC3137222C478AA9995A61C6C42D" ma:contentTypeVersion="16" ma:contentTypeDescription="Create a new document." ma:contentTypeScope="" ma:versionID="041fb1c37a30aa414ad298ee0c31b21e">
  <xsd:schema xmlns:xsd="http://www.w3.org/2001/XMLSchema" xmlns:xs="http://www.w3.org/2001/XMLSchema" xmlns:p="http://schemas.microsoft.com/office/2006/metadata/properties" xmlns:ns2="7306e3d0-0ae3-4289-81b3-f719923149d7" xmlns:ns3="29bdefce-0881-4b2d-911f-03fd1c1c6f5c" targetNamespace="http://schemas.microsoft.com/office/2006/metadata/properties" ma:root="true" ma:fieldsID="074d173357512a32477dfc35fef1c91b" ns2:_="" ns3:_="">
    <xsd:import namespace="7306e3d0-0ae3-4289-81b3-f719923149d7"/>
    <xsd:import namespace="29bdefce-0881-4b2d-911f-03fd1c1c6f5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6e3d0-0ae3-4289-81b3-f719923149d7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9" nillable="true" ma:displayName="Taxonomy Catch All Column" ma:hidden="true" ma:list="{15098700-c3b5-414f-b784-23b64f95f027}" ma:internalName="TaxCatchAll" ma:showField="CatchAllData" ma:web="7306e3d0-0ae3-4289-81b3-f71992314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bdefce-0881-4b2d-911f-03fd1c1c6f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7af1cca-0ddc-42ad-a048-12a774fb3c0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1FCA4-06AB-477A-9158-65D2060D2C41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484392A5-81C8-4B61-A49F-EA45348CADE4}">
  <ds:schemaRefs>
    <ds:schemaRef ds:uri="http://schemas.microsoft.com/office/2006/metadata/properties"/>
    <ds:schemaRef ds:uri="http://schemas.microsoft.com/office/infopath/2007/PartnerControls"/>
    <ds:schemaRef ds:uri="7306e3d0-0ae3-4289-81b3-f719923149d7"/>
    <ds:schemaRef ds:uri="29bdefce-0881-4b2d-911f-03fd1c1c6f5c"/>
  </ds:schemaRefs>
</ds:datastoreItem>
</file>

<file path=customXml/itemProps3.xml><?xml version="1.0" encoding="utf-8"?>
<ds:datastoreItem xmlns:ds="http://schemas.openxmlformats.org/officeDocument/2006/customXml" ds:itemID="{C1AAF265-7803-4118-A83F-CE8F5AECAD5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CFAB017-24BA-4814-A939-3B50B8D118FB}"/>
</file>

<file path=docProps/app.xml><?xml version="1.0" encoding="utf-8"?>
<Properties xmlns="http://schemas.openxmlformats.org/officeDocument/2006/extended-properties" xmlns:vt="http://schemas.openxmlformats.org/officeDocument/2006/docPropsVTypes">
  <Template>homework template v2</Template>
  <TotalTime>8</TotalTime>
  <Pages>1</Pages>
  <Words>242</Words>
  <Characters>1381</Characters>
  <Application>Microsoft Office Word</Application>
  <DocSecurity>0</DocSecurity>
  <Lines>11</Lines>
  <Paragraphs>3</Paragraphs>
  <ScaleCrop>false</ScaleCrop>
  <Company/>
  <LinksUpToDate>false</LinksUpToDate>
  <CharactersWithSpaces>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</dc:creator>
  <cp:keywords/>
  <cp:lastModifiedBy>S Hurdman</cp:lastModifiedBy>
  <cp:revision>12</cp:revision>
  <cp:lastPrinted>2024-09-30T06:28:00Z</cp:lastPrinted>
  <dcterms:created xsi:type="dcterms:W3CDTF">2025-10-22T08:42:00Z</dcterms:created>
  <dcterms:modified xsi:type="dcterms:W3CDTF">2025-11-14T08:19:00Z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0x010100638FEC3137222C478AA9995A61C6C42D</vt:lpwstr>
  </property>
  <property fmtid="{D5CDD505-2E9C-101B-9397-08002B2CF9AE}" pid="3" name="Order">
    <vt:r8>5539000</vt:r8>
  </property>
  <property fmtid="{D5CDD505-2E9C-101B-9397-08002B2CF9AE}" pid="4" name="MediaServiceImageTags">
    <vt:lpwstr/>
  </property>
  <property fmtid="{D5CDD505-2E9C-101B-9397-08002B2CF9AE}" pid="5" name="_dlc_DocIdItemGuid">
    <vt:lpwstr>004bf688-99c8-4198-b1b7-9a7bba2278d9</vt:lpwstr>
  </property>
</Properties>
</file>