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1B4645EA">
            <wp:simplePos x="0" y="0"/>
            <wp:positionH relativeFrom="margin">
              <wp:posOffset>6195695</wp:posOffset>
            </wp:positionH>
            <wp:positionV relativeFrom="paragraph">
              <wp:posOffset>6985</wp:posOffset>
            </wp:positionV>
            <wp:extent cx="751205" cy="775335"/>
            <wp:effectExtent l="0" t="0" r="0" b="5715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751205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6E1D2A1F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66BCB434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005273E9">
        <w:rPr>
          <w:rFonts w:ascii="Comic Sans MS" w:hAnsi="Comic Sans MS"/>
          <w:sz w:val="22"/>
          <w:szCs w:val="22"/>
        </w:rPr>
        <w:t xml:space="preserve">Set: Friday </w:t>
      </w:r>
      <w:r w:rsidR="004F3C04">
        <w:rPr>
          <w:rFonts w:ascii="Comic Sans MS" w:hAnsi="Comic Sans MS"/>
          <w:sz w:val="22"/>
          <w:szCs w:val="22"/>
        </w:rPr>
        <w:t>9</w:t>
      </w:r>
      <w:r w:rsidR="009A7C45" w:rsidRPr="009A7C45">
        <w:rPr>
          <w:rFonts w:ascii="Comic Sans MS" w:hAnsi="Comic Sans MS"/>
          <w:sz w:val="22"/>
          <w:szCs w:val="22"/>
          <w:vertAlign w:val="superscript"/>
        </w:rPr>
        <w:t>th</w:t>
      </w:r>
      <w:r w:rsidR="009A7C45">
        <w:rPr>
          <w:rFonts w:ascii="Comic Sans MS" w:hAnsi="Comic Sans MS"/>
          <w:sz w:val="22"/>
          <w:szCs w:val="22"/>
        </w:rPr>
        <w:t xml:space="preserve"> </w:t>
      </w:r>
      <w:r w:rsidR="00320DD5">
        <w:rPr>
          <w:rFonts w:ascii="Comic Sans MS" w:hAnsi="Comic Sans MS"/>
          <w:sz w:val="22"/>
          <w:szCs w:val="22"/>
        </w:rPr>
        <w:t>January 202</w:t>
      </w:r>
      <w:r w:rsidR="004F3C04">
        <w:rPr>
          <w:rFonts w:ascii="Comic Sans MS" w:hAnsi="Comic Sans MS"/>
          <w:sz w:val="22"/>
          <w:szCs w:val="22"/>
        </w:rPr>
        <w:t>6</w:t>
      </w:r>
      <w:r w:rsidR="00554F4C">
        <w:rPr>
          <w:rFonts w:ascii="Comic Sans MS" w:hAnsi="Comic Sans MS"/>
          <w:sz w:val="22"/>
          <w:szCs w:val="22"/>
        </w:rPr>
        <w:tab/>
      </w:r>
      <w:r w:rsidR="00554F4C">
        <w:rPr>
          <w:rFonts w:ascii="Comic Sans MS" w:hAnsi="Comic Sans MS"/>
          <w:sz w:val="22"/>
          <w:szCs w:val="22"/>
        </w:rPr>
        <w:tab/>
      </w:r>
      <w:r w:rsidR="004F5E61" w:rsidRPr="00B37003">
        <w:rPr>
          <w:rFonts w:ascii="Comic Sans MS" w:hAnsi="Comic Sans MS"/>
          <w:color w:val="FF0000"/>
          <w:sz w:val="22"/>
          <w:szCs w:val="22"/>
        </w:rPr>
        <w:t xml:space="preserve">  </w:t>
      </w:r>
      <w:r w:rsidR="00EF0DC9" w:rsidRPr="00B37003">
        <w:rPr>
          <w:rFonts w:ascii="Comic Sans MS" w:hAnsi="Comic Sans MS"/>
          <w:color w:val="FF0000"/>
          <w:sz w:val="22"/>
          <w:szCs w:val="22"/>
        </w:rPr>
        <w:t xml:space="preserve">      </w:t>
      </w:r>
      <w:r w:rsidR="00186236" w:rsidRPr="005273E9">
        <w:rPr>
          <w:rFonts w:ascii="Comic Sans MS" w:hAnsi="Comic Sans MS"/>
          <w:sz w:val="22"/>
          <w:szCs w:val="22"/>
        </w:rPr>
        <w:t xml:space="preserve">Due in: </w:t>
      </w:r>
      <w:r w:rsidR="005273E9" w:rsidRPr="005273E9">
        <w:rPr>
          <w:rFonts w:ascii="Comic Sans MS" w:hAnsi="Comic Sans MS"/>
          <w:sz w:val="22"/>
          <w:szCs w:val="22"/>
        </w:rPr>
        <w:t>Wednesday</w:t>
      </w:r>
      <w:r w:rsidR="00554F4C">
        <w:rPr>
          <w:rFonts w:ascii="Comic Sans MS" w:hAnsi="Comic Sans MS"/>
          <w:sz w:val="22"/>
          <w:szCs w:val="22"/>
        </w:rPr>
        <w:t xml:space="preserve"> </w:t>
      </w:r>
      <w:r w:rsidR="00E268B2">
        <w:rPr>
          <w:rFonts w:ascii="Comic Sans MS" w:hAnsi="Comic Sans MS"/>
          <w:sz w:val="22"/>
          <w:szCs w:val="22"/>
        </w:rPr>
        <w:t>14th</w:t>
      </w:r>
      <w:r w:rsidR="00C13F0B">
        <w:rPr>
          <w:rFonts w:ascii="Comic Sans MS" w:hAnsi="Comic Sans MS"/>
          <w:sz w:val="22"/>
          <w:szCs w:val="22"/>
        </w:rPr>
        <w:t xml:space="preserve"> </w:t>
      </w:r>
      <w:r w:rsidR="00320DD5">
        <w:rPr>
          <w:rFonts w:ascii="Comic Sans MS" w:hAnsi="Comic Sans MS"/>
          <w:sz w:val="22"/>
          <w:szCs w:val="22"/>
        </w:rPr>
        <w:t>January</w:t>
      </w:r>
    </w:p>
    <w:p w14:paraId="0DCCC4CC" w14:textId="16B9008B" w:rsidR="003A4E47" w:rsidRPr="00FD06FF" w:rsidRDefault="003A4E47" w:rsidP="005273E9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922" w:type="dxa"/>
        <w:tblInd w:w="284" w:type="dxa"/>
        <w:tblLook w:val="04A0" w:firstRow="1" w:lastRow="0" w:firstColumn="1" w:lastColumn="0" w:noHBand="0" w:noVBand="1"/>
      </w:tblPr>
      <w:tblGrid>
        <w:gridCol w:w="10422"/>
        <w:gridCol w:w="500"/>
      </w:tblGrid>
      <w:tr w:rsidR="00650F14" w14:paraId="0AF091CC" w14:textId="77777777" w:rsidTr="00613904">
        <w:tc>
          <w:tcPr>
            <w:tcW w:w="10422" w:type="dxa"/>
            <w:shd w:val="clear" w:color="auto" w:fill="D9D9D9" w:themeFill="background1" w:themeFillShade="D9"/>
          </w:tcPr>
          <w:p w14:paraId="1FE33E52" w14:textId="7EB4511D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500" w:type="dxa"/>
            <w:shd w:val="clear" w:color="auto" w:fill="D9D9D9" w:themeFill="background1" w:themeFillShade="D9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001A7DF6">
        <w:tc>
          <w:tcPr>
            <w:tcW w:w="10422" w:type="dxa"/>
          </w:tcPr>
          <w:p w14:paraId="420518C0" w14:textId="76E50968" w:rsidR="00433E4E" w:rsidRPr="00D73806" w:rsidRDefault="00433E4E" w:rsidP="00433E4E">
            <w:pPr>
              <w:rPr>
                <w:rFonts w:ascii="Comic Sans MS" w:hAnsi="Comic Sans MS"/>
                <w:bCs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sz w:val="22"/>
                <w:szCs w:val="22"/>
              </w:rPr>
              <w:t>Reading</w:t>
            </w:r>
            <w:r w:rsidRPr="00433E4E">
              <w:rPr>
                <w:rFonts w:ascii="Comic Sans MS" w:hAnsi="Comic Sans MS"/>
                <w:bCs/>
                <w:sz w:val="22"/>
                <w:szCs w:val="22"/>
              </w:rPr>
              <w:t xml:space="preserve"> </w:t>
            </w:r>
            <w:r w:rsidR="00D73806">
              <w:rPr>
                <w:rFonts w:ascii="Comic Sans MS" w:hAnsi="Comic Sans MS"/>
                <w:bCs/>
                <w:sz w:val="22"/>
                <w:szCs w:val="22"/>
              </w:rPr>
              <w:t>- r</w:t>
            </w:r>
            <w:r w:rsidR="00FF6EDC" w:rsidRPr="00D569C8">
              <w:rPr>
                <w:rFonts w:ascii="Comic Sans MS" w:hAnsi="Comic Sans MS"/>
                <w:sz w:val="22"/>
                <w:szCs w:val="22"/>
              </w:rPr>
              <w:t>ead for</w:t>
            </w:r>
            <w:r w:rsidR="00FF6EDC" w:rsidRPr="00D569C8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20 minutes a day,</w:t>
            </w:r>
            <w:r w:rsidR="00FF6EDC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="00FF6EDC" w:rsidRPr="00D569C8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five times per week </w:t>
            </w:r>
            <w:r w:rsidR="00FF6EDC" w:rsidRPr="00D569C8">
              <w:rPr>
                <w:rFonts w:ascii="Comic Sans MS" w:hAnsi="Comic Sans MS"/>
                <w:sz w:val="22"/>
                <w:szCs w:val="22"/>
              </w:rPr>
              <w:t xml:space="preserve">(at least 2 of those to be your </w:t>
            </w:r>
            <w:r w:rsidR="00FF6EDC" w:rsidRPr="00D569C8">
              <w:rPr>
                <w:rFonts w:ascii="Comic Sans MS" w:hAnsi="Comic Sans MS"/>
                <w:sz w:val="22"/>
                <w:szCs w:val="22"/>
                <w:highlight w:val="green"/>
                <w:u w:val="single"/>
              </w:rPr>
              <w:t>reading scheme book</w:t>
            </w:r>
            <w:r w:rsidR="00FF6EDC" w:rsidRPr="00D569C8">
              <w:rPr>
                <w:rFonts w:ascii="Comic Sans MS" w:hAnsi="Comic Sans MS"/>
                <w:sz w:val="22"/>
                <w:szCs w:val="22"/>
              </w:rPr>
              <w:t xml:space="preserve">) and record it in your reading diary. </w:t>
            </w:r>
            <w:r w:rsidR="00FF6EDC" w:rsidRPr="007F18F6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="00FF6EDC" w:rsidRPr="00D569C8">
              <w:rPr>
                <w:rFonts w:ascii="Comic Sans MS" w:hAnsi="Comic Sans MS"/>
                <w:sz w:val="22"/>
                <w:szCs w:val="22"/>
              </w:rPr>
              <w:t xml:space="preserve">. Practise reading aloud as well as reading independently (silently). </w:t>
            </w:r>
            <w:r w:rsidR="00FF6ED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FF6EDC" w:rsidRPr="00D569C8">
              <w:rPr>
                <w:rFonts w:ascii="Comic Sans MS" w:hAnsi="Comic Sans MS"/>
                <w:b/>
                <w:bCs/>
                <w:sz w:val="22"/>
                <w:szCs w:val="22"/>
              </w:rPr>
              <w:t>Reading Records will be collected in on</w:t>
            </w:r>
            <w:r w:rsidR="00FF6EDC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="00FF6EDC" w:rsidRPr="009D3D84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Wednesday</w:t>
            </w:r>
            <w:r w:rsidR="00564710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D73806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14</w:t>
            </w:r>
            <w:r w:rsidR="00D73806" w:rsidRPr="00D73806">
              <w:rPr>
                <w:rFonts w:ascii="Comic Sans MS" w:hAnsi="Comic Sans MS"/>
                <w:b/>
                <w:bCs/>
                <w:sz w:val="22"/>
                <w:szCs w:val="22"/>
                <w:u w:val="single"/>
                <w:vertAlign w:val="superscript"/>
              </w:rPr>
              <w:t>th</w:t>
            </w:r>
            <w:r w:rsidR="00D73806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 xml:space="preserve"> January.</w:t>
            </w:r>
          </w:p>
        </w:tc>
        <w:tc>
          <w:tcPr>
            <w:tcW w:w="500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48D6B378" w14:textId="77777777" w:rsidTr="001A7DF6">
        <w:trPr>
          <w:trHeight w:val="300"/>
        </w:trPr>
        <w:tc>
          <w:tcPr>
            <w:tcW w:w="10422" w:type="dxa"/>
          </w:tcPr>
          <w:p w14:paraId="4E026521" w14:textId="105837CD" w:rsidR="00B77DB6" w:rsidRPr="00DE73E0" w:rsidRDefault="00EE5E20" w:rsidP="00EE5E2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7" behindDoc="1" locked="0" layoutInCell="1" allowOverlap="1" wp14:anchorId="3FAC54E8" wp14:editId="0BCA5D82">
                  <wp:simplePos x="0" y="0"/>
                  <wp:positionH relativeFrom="column">
                    <wp:posOffset>-32728</wp:posOffset>
                  </wp:positionH>
                  <wp:positionV relativeFrom="paragraph">
                    <wp:posOffset>32449</wp:posOffset>
                  </wp:positionV>
                  <wp:extent cx="819150" cy="770890"/>
                  <wp:effectExtent l="0" t="0" r="0" b="0"/>
                  <wp:wrapTight wrapText="bothSides">
                    <wp:wrapPolygon edited="0">
                      <wp:start x="0" y="0"/>
                      <wp:lineTo x="0" y="20817"/>
                      <wp:lineTo x="21098" y="20817"/>
                      <wp:lineTo x="21098" y="0"/>
                      <wp:lineTo x="0" y="0"/>
                    </wp:wrapPolygon>
                  </wp:wrapTight>
                  <wp:docPr id="1914452980" name="Picture 1" descr="Reading Plus | Redhill Primar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C8BAF1B-4246-494D-95D6-3D848AD5908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452980" name="Picture 1" descr="Reading Plus | Redhill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3E4E" w:rsidRPr="00433E4E">
              <w:rPr>
                <w:rFonts w:ascii="Comic Sans MS" w:hAnsi="Comic Sans MS"/>
                <w:b/>
                <w:bCs/>
                <w:sz w:val="22"/>
                <w:szCs w:val="22"/>
              </w:rPr>
              <w:t>Reading Plus</w:t>
            </w:r>
            <w:r w:rsidR="00DE73E0">
              <w:rPr>
                <w:rFonts w:ascii="Comic Sans MS" w:hAnsi="Comic Sans MS"/>
                <w:sz w:val="22"/>
                <w:szCs w:val="22"/>
              </w:rPr>
              <w:t xml:space="preserve"> - c</w:t>
            </w:r>
            <w:r w:rsidR="00433E4E" w:rsidRPr="00433E4E">
              <w:rPr>
                <w:rFonts w:ascii="Comic Sans MS" w:hAnsi="Comic Sans MS"/>
                <w:sz w:val="22"/>
                <w:szCs w:val="22"/>
              </w:rPr>
              <w:t xml:space="preserve">omplete your </w:t>
            </w:r>
            <w:r w:rsidR="00433E4E" w:rsidRPr="004317BF">
              <w:rPr>
                <w:rFonts w:ascii="Comic Sans MS" w:hAnsi="Comic Sans MS"/>
                <w:sz w:val="22"/>
                <w:szCs w:val="22"/>
              </w:rPr>
              <w:t>x5</w:t>
            </w:r>
            <w:r w:rsidR="00FF6EDC">
              <w:rPr>
                <w:rFonts w:ascii="Comic Sans MS" w:hAnsi="Comic Sans MS"/>
                <w:sz w:val="22"/>
                <w:szCs w:val="22"/>
              </w:rPr>
              <w:t xml:space="preserve"> reading assignments</w:t>
            </w:r>
            <w:r w:rsidR="00433E4E"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433E4E" w:rsidRPr="00433E4E">
              <w:rPr>
                <w:rFonts w:ascii="Comic Sans MS" w:hAnsi="Comic Sans MS"/>
                <w:i/>
                <w:iCs/>
                <w:sz w:val="22"/>
                <w:szCs w:val="22"/>
              </w:rPr>
              <w:t>(including at least x</w:t>
            </w:r>
            <w:r w:rsidR="0069229D">
              <w:rPr>
                <w:rFonts w:ascii="Comic Sans MS" w:hAnsi="Comic Sans MS"/>
                <w:i/>
                <w:iCs/>
                <w:sz w:val="22"/>
                <w:szCs w:val="22"/>
              </w:rPr>
              <w:t>3</w:t>
            </w:r>
            <w:r w:rsidR="00433E4E" w:rsidRPr="00433E4E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 completed at school) </w:t>
            </w:r>
            <w:r w:rsidR="00433E4E"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 w:rsidR="00E86048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="00433E4E"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77DB6" w:rsidRPr="00B77DB6">
              <w:rPr>
                <w:rFonts w:ascii="Comic Sans MS" w:hAnsi="Comic Sans MS"/>
                <w:color w:val="FF0000"/>
                <w:sz w:val="20"/>
                <w:szCs w:val="20"/>
              </w:rPr>
              <w:t xml:space="preserve">We are aiming to achieve a reading speed of </w:t>
            </w:r>
            <w:r w:rsidR="00B77DB6" w:rsidRPr="00B77DB6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185 words per minute</w:t>
            </w:r>
            <w:r w:rsidR="00B77DB6" w:rsidRPr="00B77DB6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an </w:t>
            </w:r>
            <w:r w:rsidR="00B77DB6" w:rsidRPr="00B77DB6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80% comprehension average</w:t>
            </w:r>
            <w:r w:rsidR="00B77DB6" w:rsidRPr="00B77DB6"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check your dashboard</w:t>
            </w:r>
            <w:r w:rsidR="0061390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to see your </w:t>
            </w:r>
            <w:r w:rsidR="00FC6F18">
              <w:rPr>
                <w:rFonts w:ascii="Comic Sans MS" w:hAnsi="Comic Sans MS"/>
                <w:color w:val="FF0000"/>
                <w:sz w:val="20"/>
                <w:szCs w:val="20"/>
              </w:rPr>
              <w:t>data</w:t>
            </w:r>
            <w:r w:rsidR="00DE73E0">
              <w:rPr>
                <w:rFonts w:ascii="Comic Sans MS" w:hAnsi="Comic Sans MS"/>
                <w:color w:val="FF0000"/>
                <w:sz w:val="20"/>
                <w:szCs w:val="20"/>
              </w:rPr>
              <w:t>!</w:t>
            </w:r>
          </w:p>
        </w:tc>
        <w:tc>
          <w:tcPr>
            <w:tcW w:w="500" w:type="dxa"/>
          </w:tcPr>
          <w:p w14:paraId="652622E9" w14:textId="14F65624" w:rsidR="00433E4E" w:rsidRDefault="00433E4E" w:rsidP="08CED740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433E4E" w14:paraId="305839F3" w14:textId="77777777" w:rsidTr="001A7DF6">
        <w:trPr>
          <w:trHeight w:val="259"/>
        </w:trPr>
        <w:tc>
          <w:tcPr>
            <w:tcW w:w="10422" w:type="dxa"/>
          </w:tcPr>
          <w:p w14:paraId="3FCB9D50" w14:textId="6584E538" w:rsidR="00A17727" w:rsidRPr="00A56667" w:rsidRDefault="00AE1E59" w:rsidP="00DE73E0">
            <w:pPr>
              <w:rPr>
                <w:rFonts w:ascii="Comic Sans MS" w:hAnsi="Comic Sans MS"/>
                <w:sz w:val="22"/>
                <w:szCs w:val="22"/>
              </w:rPr>
            </w:pPr>
            <w:r w:rsidRPr="00A56667">
              <w:rPr>
                <w:rFonts w:ascii="Comic Sans MS" w:hAnsi="Comic Sans MS"/>
                <w:b/>
                <w:sz w:val="22"/>
                <w:szCs w:val="22"/>
              </w:rPr>
              <w:drawing>
                <wp:anchor distT="0" distB="0" distL="114300" distR="114300" simplePos="0" relativeHeight="251673601" behindDoc="0" locked="0" layoutInCell="1" allowOverlap="1" wp14:anchorId="3E933733" wp14:editId="2743F9AE">
                  <wp:simplePos x="0" y="0"/>
                  <wp:positionH relativeFrom="column">
                    <wp:posOffset>-65259</wp:posOffset>
                  </wp:positionH>
                  <wp:positionV relativeFrom="paragraph">
                    <wp:posOffset>634951</wp:posOffset>
                  </wp:positionV>
                  <wp:extent cx="6480810" cy="930275"/>
                  <wp:effectExtent l="0" t="0" r="0" b="3175"/>
                  <wp:wrapThrough wrapText="bothSides">
                    <wp:wrapPolygon edited="0">
                      <wp:start x="0" y="0"/>
                      <wp:lineTo x="0" y="21231"/>
                      <wp:lineTo x="21524" y="21231"/>
                      <wp:lineTo x="21524" y="0"/>
                      <wp:lineTo x="0" y="0"/>
                    </wp:wrapPolygon>
                  </wp:wrapThrough>
                  <wp:docPr id="18694807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48070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81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561E">
              <w:rPr>
                <w:noProof/>
              </w:rPr>
              <w:drawing>
                <wp:anchor distT="0" distB="0" distL="114300" distR="114300" simplePos="0" relativeHeight="251665409" behindDoc="1" locked="0" layoutInCell="1" allowOverlap="1" wp14:anchorId="755C2486" wp14:editId="120F730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18779</wp:posOffset>
                  </wp:positionV>
                  <wp:extent cx="616585" cy="616585"/>
                  <wp:effectExtent l="0" t="0" r="0" b="0"/>
                  <wp:wrapTight wrapText="bothSides">
                    <wp:wrapPolygon edited="0">
                      <wp:start x="0" y="0"/>
                      <wp:lineTo x="0" y="20688"/>
                      <wp:lineTo x="20688" y="20688"/>
                      <wp:lineTo x="20688" y="0"/>
                      <wp:lineTo x="0" y="0"/>
                    </wp:wrapPolygon>
                  </wp:wrapTight>
                  <wp:docPr id="1518866614" name="Picture 4" descr="Spelling | Wallace Fields Junior Schoo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42BFF4-FFFC-45DF-B5ED-080882F4C48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pelling | Wallace Fields Junior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3E4E" w:rsidRPr="00433E4E">
              <w:rPr>
                <w:rFonts w:ascii="Comic Sans MS" w:hAnsi="Comic Sans MS"/>
                <w:b/>
                <w:sz w:val="22"/>
                <w:szCs w:val="22"/>
              </w:rPr>
              <w:t>Spellings</w:t>
            </w:r>
            <w:r w:rsidR="00DE73E0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DE73E0" w:rsidRPr="00DE73E0">
              <w:rPr>
                <w:rFonts w:ascii="Comic Sans MS" w:hAnsi="Comic Sans MS"/>
                <w:bCs/>
                <w:sz w:val="22"/>
                <w:szCs w:val="22"/>
              </w:rPr>
              <w:t>- l</w:t>
            </w:r>
            <w:r w:rsidR="00AA6FA6" w:rsidRPr="009D3F09">
              <w:rPr>
                <w:rFonts w:ascii="Comic Sans MS" w:hAnsi="Comic Sans MS"/>
                <w:sz w:val="22"/>
                <w:szCs w:val="22"/>
              </w:rPr>
              <w:t>og-on to</w:t>
            </w:r>
            <w:r w:rsidR="00AA6FA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Spelling Shed </w:t>
            </w:r>
            <w:r w:rsidR="006D6BAB" w:rsidRPr="006D6BAB">
              <w:rPr>
                <w:rFonts w:ascii="Comic Sans MS" w:hAnsi="Comic Sans MS"/>
                <w:sz w:val="22"/>
                <w:szCs w:val="22"/>
              </w:rPr>
              <w:t>(u</w:t>
            </w:r>
            <w:r w:rsidR="006D6BAB">
              <w:rPr>
                <w:rFonts w:ascii="Comic Sans MS" w:hAnsi="Comic Sans MS"/>
                <w:sz w:val="22"/>
                <w:szCs w:val="22"/>
              </w:rPr>
              <w:t xml:space="preserve">sernames and passwords in reading records) </w:t>
            </w:r>
            <w:r w:rsidR="00AA6FA6" w:rsidRPr="009D3F09">
              <w:rPr>
                <w:rFonts w:ascii="Comic Sans MS" w:hAnsi="Comic Sans MS"/>
                <w:sz w:val="22"/>
                <w:szCs w:val="22"/>
              </w:rPr>
              <w:t xml:space="preserve">to </w:t>
            </w:r>
            <w:r w:rsidR="00AA6FA6">
              <w:rPr>
                <w:rFonts w:ascii="Comic Sans MS" w:hAnsi="Comic Sans MS"/>
                <w:sz w:val="22"/>
                <w:szCs w:val="22"/>
              </w:rPr>
              <w:t>practise our ne</w:t>
            </w:r>
            <w:r w:rsidR="00DE73E0">
              <w:rPr>
                <w:rFonts w:ascii="Comic Sans MS" w:hAnsi="Comic Sans MS"/>
                <w:sz w:val="22"/>
                <w:szCs w:val="22"/>
              </w:rPr>
              <w:t xml:space="preserve">w list of ten </w:t>
            </w:r>
            <w:r w:rsidR="00AA6FA6">
              <w:rPr>
                <w:rFonts w:ascii="Comic Sans MS" w:hAnsi="Comic Sans MS"/>
                <w:sz w:val="22"/>
                <w:szCs w:val="22"/>
              </w:rPr>
              <w:t>words</w:t>
            </w:r>
            <w:r w:rsidR="006D6BAB">
              <w:rPr>
                <w:rFonts w:ascii="Comic Sans MS" w:hAnsi="Comic Sans MS"/>
                <w:sz w:val="22"/>
                <w:szCs w:val="22"/>
              </w:rPr>
              <w:t>, which all end in</w:t>
            </w:r>
            <w:r w:rsidR="00DE73E0">
              <w:rPr>
                <w:rFonts w:ascii="Comic Sans MS" w:hAnsi="Comic Sans MS"/>
                <w:sz w:val="22"/>
                <w:szCs w:val="22"/>
              </w:rPr>
              <w:t xml:space="preserve"> the suffix</w:t>
            </w:r>
            <w:r w:rsidR="006D6BAB">
              <w:rPr>
                <w:rFonts w:ascii="Comic Sans MS" w:hAnsi="Comic Sans MS"/>
                <w:sz w:val="22"/>
                <w:szCs w:val="22"/>
              </w:rPr>
              <w:t xml:space="preserve"> +</w:t>
            </w:r>
            <w:r w:rsidR="008E275D">
              <w:rPr>
                <w:rFonts w:ascii="Comic Sans MS" w:hAnsi="Comic Sans MS"/>
                <w:sz w:val="22"/>
                <w:szCs w:val="22"/>
              </w:rPr>
              <w:t>IBLE</w:t>
            </w:r>
            <w:r w:rsidR="006D6BAB">
              <w:rPr>
                <w:rFonts w:ascii="Comic Sans MS" w:hAnsi="Comic Sans MS"/>
                <w:sz w:val="22"/>
                <w:szCs w:val="22"/>
              </w:rPr>
              <w:t>.</w:t>
            </w:r>
            <w:r w:rsidR="0068320A">
              <w:rPr>
                <w:rFonts w:ascii="Comic Sans MS" w:hAnsi="Comic Sans MS"/>
                <w:sz w:val="22"/>
                <w:szCs w:val="22"/>
              </w:rPr>
              <w:t xml:space="preserve"> These will be tested on </w:t>
            </w:r>
            <w:r w:rsidR="0068320A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Friday 16</w:t>
            </w:r>
            <w:r w:rsidR="0068320A" w:rsidRPr="00955038">
              <w:rPr>
                <w:rFonts w:ascii="Comic Sans MS" w:hAnsi="Comic Sans MS"/>
                <w:b/>
                <w:bCs/>
                <w:sz w:val="22"/>
                <w:szCs w:val="22"/>
                <w:u w:val="single"/>
                <w:vertAlign w:val="superscript"/>
              </w:rPr>
              <w:t>th</w:t>
            </w:r>
            <w:r w:rsidR="0068320A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 xml:space="preserve"> Januar</w:t>
            </w:r>
            <w:r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y.</w:t>
            </w:r>
            <w:r w:rsidR="00DE73E0" w:rsidRPr="0068320A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90DBE20" w14:textId="7F830B7E" w:rsidR="00616C88" w:rsidRPr="00FE202E" w:rsidRDefault="00A13864" w:rsidP="006D6BAB">
            <w:pPr>
              <w:pStyle w:val="NoSpacing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FB3A2D">
              <w:rPr>
                <w:rFonts w:ascii="Comic Sans MS" w:hAnsi="Comic Sans MS"/>
                <w:color w:val="0070C0"/>
                <w:sz w:val="22"/>
                <w:szCs w:val="22"/>
                <w:u w:val="single"/>
              </w:rPr>
              <w:t>Please note:</w:t>
            </w:r>
            <w:r w:rsidRPr="00817C3A">
              <w:rPr>
                <w:rFonts w:ascii="Comic Sans MS" w:hAnsi="Comic Sans MS"/>
                <w:color w:val="0070C0"/>
                <w:sz w:val="22"/>
                <w:szCs w:val="22"/>
              </w:rPr>
              <w:t xml:space="preserve"> some children may have individualised (different) spellings they are working on instead.</w:t>
            </w:r>
            <w:r>
              <w:rPr>
                <w:rFonts w:ascii="Comic Sans MS" w:hAnsi="Comic Sans MS"/>
                <w:color w:val="0070C0"/>
                <w:sz w:val="22"/>
                <w:szCs w:val="22"/>
              </w:rPr>
              <w:t xml:space="preserve"> Your spelling </w:t>
            </w:r>
            <w:r w:rsidR="00450407">
              <w:rPr>
                <w:rFonts w:ascii="Comic Sans MS" w:hAnsi="Comic Sans MS"/>
                <w:color w:val="0070C0"/>
                <w:sz w:val="22"/>
                <w:szCs w:val="22"/>
              </w:rPr>
              <w:t xml:space="preserve">pattern is: </w:t>
            </w:r>
            <w:r w:rsidR="00AC4AD3" w:rsidRPr="00450407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 xml:space="preserve">words </w:t>
            </w:r>
            <w:r w:rsidR="003A4AAA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ending</w:t>
            </w:r>
            <w:r w:rsidR="004C6432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 xml:space="preserve"> in</w:t>
            </w:r>
            <w:r w:rsidR="00AC4AD3" w:rsidRPr="00450407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 xml:space="preserve"> ‘y’ which </w:t>
            </w:r>
            <w:r w:rsidR="003A4AAA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change to +IES</w:t>
            </w:r>
            <w:r w:rsidR="00FE202E" w:rsidRPr="00450407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.</w:t>
            </w:r>
          </w:p>
        </w:tc>
        <w:tc>
          <w:tcPr>
            <w:tcW w:w="500" w:type="dxa"/>
          </w:tcPr>
          <w:p w14:paraId="0F439FDA" w14:textId="1BD10769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001A7DF6">
        <w:tc>
          <w:tcPr>
            <w:tcW w:w="10422" w:type="dxa"/>
          </w:tcPr>
          <w:p w14:paraId="196FFF58" w14:textId="4FC1FBB3" w:rsidR="00433E4E" w:rsidRPr="00433E4E" w:rsidRDefault="00A93270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AA6D1C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3361" behindDoc="1" locked="0" layoutInCell="1" allowOverlap="1" wp14:anchorId="5FE1E36F" wp14:editId="4334969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48895</wp:posOffset>
                  </wp:positionV>
                  <wp:extent cx="890905" cy="672465"/>
                  <wp:effectExtent l="0" t="0" r="4445" b="0"/>
                  <wp:wrapTight wrapText="bothSides">
                    <wp:wrapPolygon edited="0">
                      <wp:start x="0" y="0"/>
                      <wp:lineTo x="0" y="20805"/>
                      <wp:lineTo x="21246" y="20805"/>
                      <wp:lineTo x="21246" y="0"/>
                      <wp:lineTo x="0" y="0"/>
                    </wp:wrapPolygon>
                  </wp:wrapTight>
                  <wp:docPr id="1916758062" name="Picture 3" descr="Staplehurst School - TT Rockstar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B57C05-57E2-4055-AF9F-2FE5D187CD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plehurst School - TT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3E4E" w:rsidRPr="00433E4E">
              <w:rPr>
                <w:rFonts w:ascii="Comic Sans MS" w:hAnsi="Comic Sans MS"/>
                <w:b/>
                <w:sz w:val="22"/>
                <w:szCs w:val="22"/>
              </w:rPr>
              <w:t>Times Tables</w:t>
            </w:r>
          </w:p>
          <w:p w14:paraId="08021EEE" w14:textId="771908BC" w:rsidR="00B37003" w:rsidRPr="009A05CE" w:rsidRDefault="00433E4E" w:rsidP="009A05CE">
            <w:pPr>
              <w:pStyle w:val="NoSpacing"/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 w:rsidRPr="727DA360">
              <w:rPr>
                <w:rFonts w:ascii="Comic Sans MS" w:hAnsi="Comic Sans MS"/>
                <w:sz w:val="22"/>
                <w:szCs w:val="22"/>
              </w:rPr>
              <w:t>Practi</w:t>
            </w:r>
            <w:r w:rsidR="66DED99E" w:rsidRPr="727DA360">
              <w:rPr>
                <w:rFonts w:ascii="Comic Sans MS" w:hAnsi="Comic Sans MS"/>
                <w:sz w:val="22"/>
                <w:szCs w:val="22"/>
              </w:rPr>
              <w:t>s</w:t>
            </w:r>
            <w:r w:rsidRPr="727DA360">
              <w:rPr>
                <w:rFonts w:ascii="Comic Sans MS" w:hAnsi="Comic Sans MS"/>
                <w:sz w:val="22"/>
                <w:szCs w:val="22"/>
              </w:rPr>
              <w:t>e</w:t>
            </w:r>
            <w:r w:rsidRPr="00433E4E">
              <w:rPr>
                <w:rFonts w:ascii="Comic Sans MS" w:hAnsi="Comic Sans MS"/>
                <w:bCs/>
                <w:sz w:val="22"/>
                <w:szCs w:val="22"/>
              </w:rPr>
              <w:t xml:space="preserve"> </w:t>
            </w:r>
            <w:r w:rsidR="00455248">
              <w:rPr>
                <w:rFonts w:ascii="Comic Sans MS" w:hAnsi="Comic Sans MS"/>
                <w:bCs/>
                <w:sz w:val="22"/>
                <w:szCs w:val="22"/>
              </w:rPr>
              <w:t xml:space="preserve">for at least </w:t>
            </w:r>
            <w:r w:rsidR="055D0AC0" w:rsidRPr="00916E21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30 minutes </w:t>
            </w:r>
            <w:r w:rsidR="00455248" w:rsidRPr="00916E21">
              <w:rPr>
                <w:rFonts w:ascii="Comic Sans MS" w:hAnsi="Comic Sans MS"/>
                <w:b/>
                <w:bCs/>
                <w:sz w:val="22"/>
                <w:szCs w:val="22"/>
              </w:rPr>
              <w:t>over the week</w:t>
            </w:r>
            <w:r w:rsidR="00455248">
              <w:rPr>
                <w:rFonts w:ascii="Comic Sans MS" w:hAnsi="Comic Sans MS"/>
                <w:sz w:val="22"/>
                <w:szCs w:val="22"/>
              </w:rPr>
              <w:t xml:space="preserve"> on TT Rock Stars. </w:t>
            </w:r>
            <w:r w:rsidR="00693607" w:rsidRPr="00AA6D1C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Children know which times tables they will be tested on</w:t>
            </w:r>
            <w:r w:rsidR="00693607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but </w:t>
            </w:r>
            <w:r w:rsidR="002D4B3F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remember to revise ALL tables facts up to 12x12 regular</w:t>
            </w:r>
            <w:r w:rsidR="009A05CE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ly to </w:t>
            </w:r>
            <w:r w:rsidR="00916E21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maintain</w:t>
            </w:r>
            <w:r w:rsidR="009A05CE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their speedy recall. </w:t>
            </w:r>
          </w:p>
        </w:tc>
        <w:tc>
          <w:tcPr>
            <w:tcW w:w="500" w:type="dxa"/>
          </w:tcPr>
          <w:p w14:paraId="54694416" w14:textId="081A3EE8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1A7DF6" w14:paraId="1278E075" w14:textId="77777777" w:rsidTr="001A7DF6">
        <w:tc>
          <w:tcPr>
            <w:tcW w:w="10422" w:type="dxa"/>
          </w:tcPr>
          <w:p w14:paraId="0AA5CD13" w14:textId="05236A53" w:rsidR="00564710" w:rsidRPr="00916E21" w:rsidRDefault="00564710" w:rsidP="00564710">
            <w:pPr>
              <w:pStyle w:val="NoSpacing"/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 w:rsidRPr="00916E21">
              <w:rPr>
                <w:rFonts w:ascii="Comic Sans MS" w:hAnsi="Comic Sans MS"/>
                <w:noProof/>
                <w:color w:val="000000"/>
                <w:sz w:val="22"/>
                <w:szCs w:val="22"/>
                <w:shd w:val="clear" w:color="auto" w:fill="FFFFFF"/>
              </w:rPr>
              <w:drawing>
                <wp:anchor distT="0" distB="0" distL="114300" distR="114300" simplePos="0" relativeHeight="251672577" behindDoc="1" locked="0" layoutInCell="1" allowOverlap="1" wp14:anchorId="284BB922" wp14:editId="3CF01821">
                  <wp:simplePos x="0" y="0"/>
                  <wp:positionH relativeFrom="column">
                    <wp:posOffset>13399</wp:posOffset>
                  </wp:positionH>
                  <wp:positionV relativeFrom="paragraph">
                    <wp:posOffset>107536</wp:posOffset>
                  </wp:positionV>
                  <wp:extent cx="775335" cy="892175"/>
                  <wp:effectExtent l="0" t="0" r="5715" b="3175"/>
                  <wp:wrapTight wrapText="bothSides">
                    <wp:wrapPolygon edited="0">
                      <wp:start x="0" y="0"/>
                      <wp:lineTo x="0" y="21216"/>
                      <wp:lineTo x="21229" y="21216"/>
                      <wp:lineTo x="21229" y="0"/>
                      <wp:lineTo x="0" y="0"/>
                    </wp:wrapPolygon>
                  </wp:wrapTight>
                  <wp:docPr id="1933408068" name="Picture 1" descr="A person holding a book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1DB69B-0D5E-43F5-A77D-7AD91671B3B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922974" name="Picture 1" descr="A person holding a book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89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6E21">
              <w:rPr>
                <w:rFonts w:ascii="Comic Sans MS" w:hAnsi="Comic Sans MS"/>
                <w:b/>
                <w:bCs/>
                <w:color w:val="000000"/>
                <w:sz w:val="22"/>
                <w:szCs w:val="22"/>
                <w:shd w:val="clear" w:color="auto" w:fill="FFFFFF"/>
              </w:rPr>
              <w:t>CGP Books:</w:t>
            </w:r>
            <w:r w:rsidRPr="00916E21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We will be setting tasks from the CGP books on a fortnightly rotation. Week A will be MATHS and week B will be SPAG. Children will need to have the relevant CGP book in school on a </w:t>
            </w:r>
            <w:r w:rsidRPr="006C65EB">
              <w:rPr>
                <w:rFonts w:ascii="Comic Sans MS" w:hAnsi="Comic Sans MS"/>
                <w:color w:val="000000"/>
                <w:sz w:val="22"/>
                <w:szCs w:val="22"/>
                <w:u w:val="single"/>
                <w:shd w:val="clear" w:color="auto" w:fill="FFFFFF"/>
              </w:rPr>
              <w:t>FRIDAY</w:t>
            </w:r>
            <w:r w:rsidRPr="00916E21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to be marked. </w:t>
            </w:r>
          </w:p>
          <w:p w14:paraId="15B9096D" w14:textId="77777777" w:rsidR="00564710" w:rsidRPr="006C65EB" w:rsidRDefault="00564710" w:rsidP="00564710">
            <w:pPr>
              <w:pStyle w:val="NoSpacing"/>
              <w:rPr>
                <w:rFonts w:ascii="Comic Sans MS" w:hAnsi="Comic Sans MS"/>
                <w:color w:val="000000"/>
                <w:sz w:val="12"/>
                <w:szCs w:val="12"/>
                <w:shd w:val="clear" w:color="auto" w:fill="FFFFFF"/>
              </w:rPr>
            </w:pPr>
          </w:p>
          <w:p w14:paraId="4B225EFF" w14:textId="30A8E2D7" w:rsidR="001A7DF6" w:rsidRPr="006C65EB" w:rsidRDefault="00564710" w:rsidP="006C65EB">
            <w:pPr>
              <w:pStyle w:val="NoSpacing"/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 w:rsidRPr="00916E21">
              <w:rPr>
                <w:rFonts w:ascii="Comic Sans MS" w:hAnsi="Comic Sans MS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Maths CGP: </w:t>
            </w:r>
            <w:r w:rsidR="00D15702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pg </w:t>
            </w:r>
            <w:r w:rsidR="00626EEE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10</w:t>
            </w:r>
            <w:r w:rsidR="00D15702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an </w:t>
            </w:r>
            <w:r w:rsidR="00626EEE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11</w:t>
            </w:r>
            <w:r w:rsidR="00D15702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E97B6B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on</w:t>
            </w:r>
            <w:r w:rsidR="00521982" w:rsidRPr="00521982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multiplication and division</w:t>
            </w:r>
            <w:r w:rsidR="00D15702">
              <w:rPr>
                <w:rFonts w:ascii="Comic Sans MS" w:hAnsi="Comic Sans MS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. </w:t>
            </w:r>
            <w:r w:rsidR="00D15702" w:rsidRPr="00757043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This will be marked on </w:t>
            </w:r>
            <w:r w:rsidR="00D15702">
              <w:rPr>
                <w:rFonts w:ascii="Comic Sans MS" w:hAnsi="Comic Sans MS"/>
                <w:color w:val="000000"/>
                <w:sz w:val="22"/>
                <w:szCs w:val="22"/>
                <w:highlight w:val="yellow"/>
                <w:u w:val="single"/>
                <w:shd w:val="clear" w:color="auto" w:fill="FFFFFF"/>
              </w:rPr>
              <w:t>Friday</w:t>
            </w:r>
            <w:r w:rsidR="00D15702" w:rsidRPr="00757043">
              <w:rPr>
                <w:rFonts w:ascii="Comic Sans MS" w:hAnsi="Comic Sans MS"/>
                <w:color w:val="000000"/>
                <w:sz w:val="22"/>
                <w:szCs w:val="22"/>
                <w:highlight w:val="yellow"/>
                <w:u w:val="single"/>
                <w:shd w:val="clear" w:color="auto" w:fill="FFFFFF"/>
              </w:rPr>
              <w:t xml:space="preserve"> 1</w:t>
            </w:r>
            <w:r w:rsidR="00E97B6B">
              <w:rPr>
                <w:rFonts w:ascii="Comic Sans MS" w:hAnsi="Comic Sans MS"/>
                <w:color w:val="000000"/>
                <w:sz w:val="22"/>
                <w:szCs w:val="22"/>
                <w:highlight w:val="yellow"/>
                <w:u w:val="single"/>
                <w:shd w:val="clear" w:color="auto" w:fill="FFFFFF"/>
              </w:rPr>
              <w:t>6</w:t>
            </w:r>
            <w:r w:rsidR="00D15702" w:rsidRPr="00757043">
              <w:rPr>
                <w:rFonts w:ascii="Comic Sans MS" w:hAnsi="Comic Sans MS"/>
                <w:color w:val="000000"/>
                <w:sz w:val="22"/>
                <w:szCs w:val="22"/>
                <w:highlight w:val="yellow"/>
                <w:u w:val="single"/>
                <w:shd w:val="clear" w:color="auto" w:fill="FFFFFF"/>
              </w:rPr>
              <w:t xml:space="preserve">th </w:t>
            </w:r>
            <w:r w:rsidR="00D15702" w:rsidRPr="00E97B6B">
              <w:rPr>
                <w:rFonts w:ascii="Comic Sans MS" w:hAnsi="Comic Sans MS"/>
                <w:color w:val="000000"/>
                <w:sz w:val="22"/>
                <w:szCs w:val="22"/>
                <w:highlight w:val="yellow"/>
                <w:u w:val="single"/>
                <w:shd w:val="clear" w:color="auto" w:fill="FFFFFF"/>
              </w:rPr>
              <w:t>January</w:t>
            </w:r>
            <w:r w:rsidR="00D15702" w:rsidRPr="00E97B6B">
              <w:rPr>
                <w:rFonts w:ascii="Comic Sans MS" w:hAnsi="Comic Sans MS"/>
                <w:color w:val="000000"/>
                <w:sz w:val="22"/>
                <w:szCs w:val="22"/>
                <w:highlight w:val="yellow"/>
                <w:shd w:val="clear" w:color="auto" w:fill="FFFFFF"/>
              </w:rPr>
              <w:t>.</w:t>
            </w:r>
            <w:r w:rsidR="00D15702" w:rsidRPr="00757043">
              <w:rPr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Make sure your book is in school on this date.</w:t>
            </w:r>
          </w:p>
        </w:tc>
        <w:tc>
          <w:tcPr>
            <w:tcW w:w="500" w:type="dxa"/>
          </w:tcPr>
          <w:p w14:paraId="00A3441E" w14:textId="77777777" w:rsidR="001A7DF6" w:rsidRDefault="001A7DF6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14:paraId="085B0A89" w14:textId="2B87AD5D" w:rsidR="00686233" w:rsidRPr="00934C07" w:rsidRDefault="00686233">
      <w:pPr>
        <w:rPr>
          <w:sz w:val="10"/>
          <w:szCs w:val="10"/>
        </w:rPr>
      </w:pPr>
    </w:p>
    <w:p w14:paraId="4264A8D8" w14:textId="3EF94C99" w:rsidR="00C5386B" w:rsidRDefault="00436366" w:rsidP="00620430">
      <w:pPr>
        <w:ind w:left="284"/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7119BB6D" wp14:editId="43EB1359">
            <wp:simplePos x="0" y="0"/>
            <wp:positionH relativeFrom="column">
              <wp:posOffset>6183780</wp:posOffset>
            </wp:positionH>
            <wp:positionV relativeFrom="paragraph">
              <wp:posOffset>72048</wp:posOffset>
            </wp:positionV>
            <wp:extent cx="859155" cy="1236345"/>
            <wp:effectExtent l="133350" t="76200" r="131445" b="78105"/>
            <wp:wrapTight wrapText="bothSides">
              <wp:wrapPolygon edited="0">
                <wp:start x="-1017" y="130"/>
                <wp:lineTo x="-847" y="5547"/>
                <wp:lineTo x="-2722" y="5821"/>
                <wp:lineTo x="-630" y="20820"/>
                <wp:lineTo x="1071" y="21591"/>
                <wp:lineTo x="19201" y="21663"/>
                <wp:lineTo x="19670" y="21594"/>
                <wp:lineTo x="22013" y="21252"/>
                <wp:lineTo x="22162" y="18510"/>
                <wp:lineTo x="21821" y="7676"/>
                <wp:lineTo x="22119" y="2191"/>
                <wp:lineTo x="21232" y="-740"/>
                <wp:lineTo x="11637" y="-1719"/>
                <wp:lineTo x="1326" y="-212"/>
                <wp:lineTo x="-1017" y="130"/>
              </wp:wrapPolygon>
            </wp:wrapTight>
            <wp:docPr id="2102756226" name="Picture 1" descr="Last Bear by Hannah Gold, Levi Pinfol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st Bear by Hannah Gold, Levi Pinfold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2438">
                      <a:off x="0" y="0"/>
                      <a:ext cx="85915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E54" w:rsidRPr="00AB7918">
        <w:rPr>
          <w:rFonts w:ascii="Comic Sans MS" w:hAnsi="Comic Sans MS"/>
          <w:b/>
          <w:sz w:val="22"/>
          <w:szCs w:val="22"/>
          <w:u w:val="single"/>
        </w:rPr>
        <w:t>Next week</w:t>
      </w:r>
      <w:r w:rsidR="008A1941">
        <w:rPr>
          <w:rFonts w:ascii="Comic Sans MS" w:hAnsi="Comic Sans MS"/>
          <w:b/>
          <w:sz w:val="22"/>
          <w:szCs w:val="22"/>
          <w:u w:val="single"/>
        </w:rPr>
        <w:t>:</w:t>
      </w:r>
    </w:p>
    <w:p w14:paraId="5B335D65" w14:textId="30E707BF" w:rsidR="00166A6C" w:rsidRDefault="00166A6C" w:rsidP="00620430">
      <w:pPr>
        <w:ind w:left="284"/>
        <w:rPr>
          <w:rFonts w:ascii="Comic Sans MS" w:hAnsi="Comic Sans MS"/>
          <w:bCs/>
          <w:sz w:val="22"/>
          <w:szCs w:val="22"/>
        </w:rPr>
      </w:pPr>
      <w:r w:rsidRPr="003D5EAF">
        <w:rPr>
          <w:rFonts w:ascii="Comic Sans MS" w:hAnsi="Comic Sans MS"/>
          <w:b/>
          <w:sz w:val="22"/>
          <w:szCs w:val="22"/>
        </w:rPr>
        <w:t>English</w:t>
      </w:r>
      <w:r w:rsidRPr="003D5EAF">
        <w:rPr>
          <w:rFonts w:ascii="Comic Sans MS" w:hAnsi="Comic Sans MS"/>
          <w:bCs/>
          <w:sz w:val="22"/>
          <w:szCs w:val="22"/>
        </w:rPr>
        <w:t xml:space="preserve"> </w:t>
      </w:r>
      <w:r>
        <w:rPr>
          <w:rFonts w:ascii="Comic Sans MS" w:hAnsi="Comic Sans MS"/>
          <w:bCs/>
          <w:sz w:val="22"/>
          <w:szCs w:val="22"/>
        </w:rPr>
        <w:t>–</w:t>
      </w:r>
      <w:r w:rsidRPr="00166A6C">
        <w:rPr>
          <w:rFonts w:ascii="Comic Sans MS" w:hAnsi="Comic Sans MS"/>
          <w:bCs/>
          <w:sz w:val="22"/>
          <w:szCs w:val="22"/>
        </w:rPr>
        <w:t xml:space="preserve"> </w:t>
      </w:r>
      <w:r w:rsidR="00844C9E">
        <w:rPr>
          <w:rFonts w:ascii="Comic Sans MS" w:hAnsi="Comic Sans MS"/>
          <w:bCs/>
          <w:sz w:val="22"/>
          <w:szCs w:val="22"/>
        </w:rPr>
        <w:t xml:space="preserve">we will be beginning </w:t>
      </w:r>
      <w:r w:rsidR="004223B7">
        <w:rPr>
          <w:rFonts w:ascii="Comic Sans MS" w:hAnsi="Comic Sans MS"/>
          <w:bCs/>
          <w:sz w:val="22"/>
          <w:szCs w:val="22"/>
        </w:rPr>
        <w:t>to read</w:t>
      </w:r>
      <w:r>
        <w:rPr>
          <w:rFonts w:ascii="Comic Sans MS" w:hAnsi="Comic Sans MS"/>
          <w:bCs/>
          <w:sz w:val="22"/>
          <w:szCs w:val="22"/>
        </w:rPr>
        <w:t xml:space="preserve"> </w:t>
      </w:r>
      <w:r w:rsidRPr="00C220C8">
        <w:rPr>
          <w:rFonts w:ascii="Comic Sans MS" w:hAnsi="Comic Sans MS"/>
          <w:b/>
          <w:sz w:val="22"/>
          <w:szCs w:val="22"/>
        </w:rPr>
        <w:t>‘The Last Bear’ by Hannah Gold</w:t>
      </w:r>
      <w:r>
        <w:rPr>
          <w:rFonts w:ascii="Comic Sans MS" w:hAnsi="Comic Sans MS"/>
          <w:bCs/>
          <w:sz w:val="22"/>
          <w:szCs w:val="22"/>
        </w:rPr>
        <w:t xml:space="preserve">. If you have a copy at home, please feel free to bring it into school </w:t>
      </w:r>
      <w:r w:rsidR="008D53AE">
        <w:rPr>
          <w:rFonts w:ascii="Comic Sans MS" w:hAnsi="Comic Sans MS"/>
          <w:bCs/>
          <w:sz w:val="22"/>
          <w:szCs w:val="22"/>
        </w:rPr>
        <w:t>(write your full name</w:t>
      </w:r>
      <w:r w:rsidR="00C220C8">
        <w:rPr>
          <w:rFonts w:ascii="Comic Sans MS" w:hAnsi="Comic Sans MS"/>
          <w:bCs/>
          <w:sz w:val="22"/>
          <w:szCs w:val="22"/>
        </w:rPr>
        <w:t xml:space="preserve"> </w:t>
      </w:r>
      <w:r w:rsidR="008D53AE">
        <w:rPr>
          <w:rFonts w:ascii="Comic Sans MS" w:hAnsi="Comic Sans MS"/>
          <w:bCs/>
          <w:sz w:val="22"/>
          <w:szCs w:val="22"/>
        </w:rPr>
        <w:t>ins</w:t>
      </w:r>
      <w:r w:rsidR="00C220C8">
        <w:rPr>
          <w:rFonts w:ascii="Comic Sans MS" w:hAnsi="Comic Sans MS"/>
          <w:bCs/>
          <w:sz w:val="22"/>
          <w:szCs w:val="22"/>
        </w:rPr>
        <w:t>ide).</w:t>
      </w:r>
    </w:p>
    <w:p w14:paraId="42C68F74" w14:textId="77777777" w:rsidR="007548DB" w:rsidRDefault="007548DB" w:rsidP="00620430">
      <w:pPr>
        <w:ind w:left="284"/>
        <w:rPr>
          <w:rFonts w:ascii="Comic Sans MS" w:hAnsi="Comic Sans MS"/>
          <w:bCs/>
          <w:sz w:val="22"/>
          <w:szCs w:val="22"/>
        </w:rPr>
      </w:pPr>
    </w:p>
    <w:p w14:paraId="06040855" w14:textId="4194AD38" w:rsidR="007548DB" w:rsidRDefault="007548DB" w:rsidP="00620430">
      <w:pPr>
        <w:ind w:left="284"/>
        <w:rPr>
          <w:rFonts w:ascii="Comic Sans MS" w:hAnsi="Comic Sans MS"/>
          <w:bCs/>
          <w:sz w:val="22"/>
          <w:szCs w:val="22"/>
        </w:rPr>
      </w:pPr>
      <w:r w:rsidRPr="003D5EAF">
        <w:rPr>
          <w:rFonts w:ascii="Comic Sans MS" w:hAnsi="Comic Sans MS"/>
          <w:b/>
          <w:sz w:val="22"/>
          <w:szCs w:val="22"/>
        </w:rPr>
        <w:t>Maths</w:t>
      </w:r>
      <w:r w:rsidRPr="003D5EAF">
        <w:rPr>
          <w:rFonts w:ascii="Comic Sans MS" w:hAnsi="Comic Sans MS"/>
          <w:bCs/>
          <w:sz w:val="22"/>
          <w:szCs w:val="22"/>
        </w:rPr>
        <w:t xml:space="preserve"> </w:t>
      </w:r>
      <w:r w:rsidR="000572F9">
        <w:rPr>
          <w:rFonts w:ascii="Comic Sans MS" w:hAnsi="Comic Sans MS"/>
          <w:bCs/>
          <w:sz w:val="22"/>
          <w:szCs w:val="22"/>
        </w:rPr>
        <w:t>–</w:t>
      </w:r>
      <w:r>
        <w:rPr>
          <w:rFonts w:ascii="Comic Sans MS" w:hAnsi="Comic Sans MS"/>
          <w:bCs/>
          <w:sz w:val="22"/>
          <w:szCs w:val="22"/>
        </w:rPr>
        <w:t xml:space="preserve"> </w:t>
      </w:r>
      <w:r w:rsidR="008E4D67">
        <w:rPr>
          <w:rFonts w:ascii="Comic Sans MS" w:hAnsi="Comic Sans MS"/>
          <w:bCs/>
          <w:sz w:val="22"/>
          <w:szCs w:val="22"/>
        </w:rPr>
        <w:t xml:space="preserve">we will be </w:t>
      </w:r>
      <w:r w:rsidR="00024850">
        <w:rPr>
          <w:rFonts w:ascii="Comic Sans MS" w:hAnsi="Comic Sans MS"/>
          <w:bCs/>
          <w:sz w:val="22"/>
          <w:szCs w:val="22"/>
        </w:rPr>
        <w:t>learning about angles</w:t>
      </w:r>
      <w:r w:rsidR="006B372C">
        <w:rPr>
          <w:rFonts w:ascii="Comic Sans MS" w:hAnsi="Comic Sans MS"/>
          <w:bCs/>
          <w:sz w:val="22"/>
          <w:szCs w:val="22"/>
        </w:rPr>
        <w:t xml:space="preserve">. </w:t>
      </w:r>
    </w:p>
    <w:p w14:paraId="687C1F1E" w14:textId="77777777" w:rsidR="00CE716E" w:rsidRDefault="00E81C70" w:rsidP="00CE716E">
      <w:pPr>
        <w:ind w:firstLine="284"/>
        <w:rPr>
          <w:rFonts w:ascii="Comic Sans MS" w:hAnsi="Comic Sans MS"/>
          <w:b/>
          <w:color w:val="00B05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3" behindDoc="1" locked="0" layoutInCell="1" allowOverlap="1" wp14:anchorId="377B1F65" wp14:editId="44E1C580">
            <wp:simplePos x="0" y="0"/>
            <wp:positionH relativeFrom="column">
              <wp:posOffset>181610</wp:posOffset>
            </wp:positionH>
            <wp:positionV relativeFrom="paragraph">
              <wp:posOffset>61595</wp:posOffset>
            </wp:positionV>
            <wp:extent cx="1416685" cy="806450"/>
            <wp:effectExtent l="0" t="0" r="0" b="0"/>
            <wp:wrapTight wrapText="bothSides">
              <wp:wrapPolygon edited="0">
                <wp:start x="0" y="0"/>
                <wp:lineTo x="0" y="20920"/>
                <wp:lineTo x="21203" y="20920"/>
                <wp:lineTo x="21203" y="0"/>
                <wp:lineTo x="0" y="0"/>
              </wp:wrapPolygon>
            </wp:wrapTight>
            <wp:docPr id="1519802358" name="Picture 3" descr="3,900+ Flashlight Clipart Stock Illustrations, Royalty-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,900+ Flashlight Clipart Stock Illustrations, Royalty-Free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C01A1" w14:textId="77C4F8DD" w:rsidR="005670C5" w:rsidRDefault="00F3699E" w:rsidP="00CE716E">
      <w:pPr>
        <w:rPr>
          <w:rFonts w:ascii="Comic Sans MS" w:hAnsi="Comic Sans MS"/>
          <w:bCs/>
          <w:sz w:val="22"/>
          <w:szCs w:val="22"/>
        </w:rPr>
      </w:pPr>
      <w:r w:rsidRPr="00844C9E">
        <w:rPr>
          <w:rFonts w:ascii="Comic Sans MS" w:hAnsi="Comic Sans MS"/>
          <w:b/>
          <w:sz w:val="22"/>
          <w:szCs w:val="22"/>
        </w:rPr>
        <w:t>Science</w:t>
      </w:r>
      <w:r>
        <w:rPr>
          <w:rFonts w:ascii="Comic Sans MS" w:hAnsi="Comic Sans MS"/>
          <w:bCs/>
          <w:color w:val="00B050"/>
          <w:sz w:val="22"/>
          <w:szCs w:val="22"/>
        </w:rPr>
        <w:t xml:space="preserve"> </w:t>
      </w:r>
      <w:r w:rsidR="00EB54BC">
        <w:rPr>
          <w:rFonts w:ascii="Comic Sans MS" w:hAnsi="Comic Sans MS"/>
          <w:bCs/>
          <w:sz w:val="22"/>
          <w:szCs w:val="22"/>
        </w:rPr>
        <w:t>–</w:t>
      </w:r>
      <w:r w:rsidRPr="00F3699E">
        <w:rPr>
          <w:rFonts w:ascii="Comic Sans MS" w:hAnsi="Comic Sans MS"/>
          <w:bCs/>
          <w:sz w:val="22"/>
          <w:szCs w:val="22"/>
        </w:rPr>
        <w:t xml:space="preserve"> </w:t>
      </w:r>
      <w:r w:rsidR="00EB54BC">
        <w:rPr>
          <w:rFonts w:ascii="Comic Sans MS" w:hAnsi="Comic Sans MS"/>
          <w:bCs/>
          <w:sz w:val="22"/>
          <w:szCs w:val="22"/>
        </w:rPr>
        <w:t xml:space="preserve">our new unit of learning is </w:t>
      </w:r>
      <w:r w:rsidR="00346C6F">
        <w:rPr>
          <w:rFonts w:ascii="Comic Sans MS" w:hAnsi="Comic Sans MS"/>
          <w:bCs/>
          <w:sz w:val="22"/>
          <w:szCs w:val="22"/>
        </w:rPr>
        <w:t>‘</w:t>
      </w:r>
      <w:r w:rsidR="00EB54BC" w:rsidRPr="00B867DB">
        <w:rPr>
          <w:rFonts w:ascii="Comic Sans MS" w:hAnsi="Comic Sans MS"/>
          <w:b/>
          <w:sz w:val="22"/>
          <w:szCs w:val="22"/>
        </w:rPr>
        <w:t>Light</w:t>
      </w:r>
      <w:r w:rsidR="00346C6F" w:rsidRPr="00B867DB">
        <w:rPr>
          <w:rFonts w:ascii="Comic Sans MS" w:hAnsi="Comic Sans MS"/>
          <w:b/>
          <w:sz w:val="22"/>
          <w:szCs w:val="22"/>
        </w:rPr>
        <w:t>’</w:t>
      </w:r>
      <w:r w:rsidR="00EB54BC">
        <w:rPr>
          <w:rFonts w:ascii="Comic Sans MS" w:hAnsi="Comic Sans MS"/>
          <w:bCs/>
          <w:sz w:val="22"/>
          <w:szCs w:val="22"/>
        </w:rPr>
        <w:t xml:space="preserve">. </w:t>
      </w:r>
      <w:r w:rsidR="00535829">
        <w:rPr>
          <w:rFonts w:ascii="Comic Sans MS" w:hAnsi="Comic Sans MS"/>
          <w:bCs/>
          <w:sz w:val="22"/>
          <w:szCs w:val="22"/>
        </w:rPr>
        <w:t>As w</w:t>
      </w:r>
      <w:r w:rsidR="00EB54BC">
        <w:rPr>
          <w:rFonts w:ascii="Comic Sans MS" w:hAnsi="Comic Sans MS"/>
          <w:bCs/>
          <w:sz w:val="22"/>
          <w:szCs w:val="22"/>
        </w:rPr>
        <w:t>e will be conducting lots of practical activities and investigation</w:t>
      </w:r>
      <w:r w:rsidR="00D04929">
        <w:rPr>
          <w:rFonts w:ascii="Comic Sans MS" w:hAnsi="Comic Sans MS"/>
          <w:bCs/>
          <w:sz w:val="22"/>
          <w:szCs w:val="22"/>
        </w:rPr>
        <w:t>s</w:t>
      </w:r>
      <w:r w:rsidR="00535829">
        <w:rPr>
          <w:rFonts w:ascii="Comic Sans MS" w:hAnsi="Comic Sans MS"/>
          <w:bCs/>
          <w:sz w:val="22"/>
          <w:szCs w:val="22"/>
        </w:rPr>
        <w:t xml:space="preserve">, we would </w:t>
      </w:r>
      <w:r w:rsidR="00AD4D39">
        <w:rPr>
          <w:rFonts w:ascii="Comic Sans MS" w:hAnsi="Comic Sans MS"/>
          <w:bCs/>
          <w:sz w:val="22"/>
          <w:szCs w:val="22"/>
        </w:rPr>
        <w:t xml:space="preserve">be grateful if you have a small torch at home, </w:t>
      </w:r>
      <w:r w:rsidR="002D2AAA">
        <w:rPr>
          <w:rFonts w:ascii="Comic Sans MS" w:hAnsi="Comic Sans MS"/>
          <w:bCs/>
          <w:sz w:val="22"/>
          <w:szCs w:val="22"/>
        </w:rPr>
        <w:t>please bring it in to use in our lesson</w:t>
      </w:r>
      <w:r w:rsidR="004E3C29">
        <w:rPr>
          <w:rFonts w:ascii="Comic Sans MS" w:hAnsi="Comic Sans MS"/>
          <w:bCs/>
          <w:sz w:val="22"/>
          <w:szCs w:val="22"/>
        </w:rPr>
        <w:t>s.</w:t>
      </w:r>
    </w:p>
    <w:p w14:paraId="53E15677" w14:textId="1A070199" w:rsidR="00BB2FB2" w:rsidRDefault="00BB2FB2" w:rsidP="00BB2FB2">
      <w:pPr>
        <w:ind w:left="284"/>
        <w:rPr>
          <w:rFonts w:ascii="Comic Sans MS" w:hAnsi="Comic Sans MS"/>
          <w:bCs/>
          <w:sz w:val="22"/>
          <w:szCs w:val="22"/>
        </w:rPr>
      </w:pPr>
    </w:p>
    <w:p w14:paraId="337888F3" w14:textId="5D3D3D23" w:rsidR="00986125" w:rsidRPr="00166A6C" w:rsidRDefault="00BB2FB2" w:rsidP="00620430">
      <w:pPr>
        <w:ind w:left="284"/>
        <w:rPr>
          <w:rFonts w:ascii="Comic Sans MS" w:hAnsi="Comic Sans MS"/>
          <w:bCs/>
          <w:sz w:val="22"/>
          <w:szCs w:val="22"/>
        </w:rPr>
      </w:pPr>
      <w:r w:rsidRPr="00BE64F3">
        <w:rPr>
          <w:noProof/>
          <w:color w:val="FF0000"/>
          <w:sz w:val="32"/>
          <w:szCs w:val="32"/>
        </w:rPr>
        <w:drawing>
          <wp:anchor distT="0" distB="0" distL="114300" distR="114300" simplePos="0" relativeHeight="251660289" behindDoc="1" locked="0" layoutInCell="1" allowOverlap="1" wp14:anchorId="18621C77" wp14:editId="38EB8E0B">
            <wp:simplePos x="0" y="0"/>
            <wp:positionH relativeFrom="column">
              <wp:posOffset>222250</wp:posOffset>
            </wp:positionH>
            <wp:positionV relativeFrom="paragraph">
              <wp:posOffset>12065</wp:posOffset>
            </wp:positionV>
            <wp:extent cx="2313495" cy="971550"/>
            <wp:effectExtent l="0" t="0" r="0" b="0"/>
            <wp:wrapTight wrapText="bothSides">
              <wp:wrapPolygon edited="0">
                <wp:start x="0" y="0"/>
                <wp:lineTo x="0" y="21176"/>
                <wp:lineTo x="21345" y="21176"/>
                <wp:lineTo x="21345" y="0"/>
                <wp:lineTo x="0" y="0"/>
              </wp:wrapPolygon>
            </wp:wrapTight>
            <wp:docPr id="1919391626" name="Picture 2" descr="Christmas Thank You Images – Browse 20,670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Thank You Images – Browse 20,670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49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CEA">
        <w:rPr>
          <w:rFonts w:ascii="Comic Sans MS" w:hAnsi="Comic Sans MS"/>
          <w:bCs/>
          <w:color w:val="FF0000"/>
          <w:sz w:val="28"/>
          <w:szCs w:val="28"/>
        </w:rPr>
        <w:t>A</w:t>
      </w:r>
      <w:r w:rsidR="00AD4D39">
        <w:rPr>
          <w:rFonts w:ascii="Comic Sans MS" w:hAnsi="Comic Sans MS"/>
          <w:bCs/>
          <w:color w:val="FF0000"/>
          <w:sz w:val="28"/>
          <w:szCs w:val="28"/>
        </w:rPr>
        <w:t xml:space="preserve"> </w:t>
      </w:r>
      <w:r w:rsidR="00C8658C" w:rsidRPr="00BE64F3">
        <w:rPr>
          <w:rFonts w:ascii="Comic Sans MS" w:hAnsi="Comic Sans MS"/>
          <w:bCs/>
          <w:color w:val="FF0000"/>
          <w:sz w:val="28"/>
          <w:szCs w:val="28"/>
        </w:rPr>
        <w:t>big thank you from all the Y6 Team for the lovely cards and presen</w:t>
      </w:r>
      <w:r w:rsidR="00BE64F3">
        <w:rPr>
          <w:rFonts w:ascii="Comic Sans MS" w:hAnsi="Comic Sans MS"/>
          <w:bCs/>
          <w:color w:val="FF0000"/>
          <w:sz w:val="28"/>
          <w:szCs w:val="28"/>
        </w:rPr>
        <w:t>ts</w:t>
      </w:r>
      <w:r w:rsidR="00C8658C" w:rsidRPr="00BE64F3">
        <w:rPr>
          <w:rFonts w:ascii="Comic Sans MS" w:hAnsi="Comic Sans MS"/>
          <w:bCs/>
          <w:color w:val="FF0000"/>
          <w:sz w:val="28"/>
          <w:szCs w:val="28"/>
        </w:rPr>
        <w:t xml:space="preserve"> we received for Christmas. </w:t>
      </w:r>
      <w:r w:rsidR="008238AE" w:rsidRPr="00BE64F3">
        <w:rPr>
          <w:rFonts w:ascii="Comic Sans MS" w:hAnsi="Comic Sans MS"/>
          <w:bCs/>
          <w:color w:val="FF0000"/>
          <w:sz w:val="28"/>
          <w:szCs w:val="28"/>
        </w:rPr>
        <w:t xml:space="preserve">We are very grateful and feel very </w:t>
      </w:r>
      <w:r w:rsidR="00BE64F3" w:rsidRPr="00BE64F3">
        <w:rPr>
          <w:rFonts w:ascii="Comic Sans MS" w:hAnsi="Comic Sans MS"/>
          <w:bCs/>
          <w:color w:val="FF0000"/>
          <w:sz w:val="28"/>
          <w:szCs w:val="28"/>
        </w:rPr>
        <w:t>appreciated</w:t>
      </w:r>
      <w:r w:rsidR="005163E1">
        <w:rPr>
          <w:rFonts w:ascii="Comic Sans MS" w:hAnsi="Comic Sans MS"/>
          <w:bCs/>
          <w:color w:val="FF0000"/>
          <w:sz w:val="28"/>
          <w:szCs w:val="28"/>
        </w:rPr>
        <w:t xml:space="preserve"> </w:t>
      </w:r>
      <w:r w:rsidR="005163E1" w:rsidRPr="005163E1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bCs/>
          <w:color w:val="FF0000"/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5163E1">
        <w:rPr>
          <w:rFonts w:ascii="Comic Sans MS" w:hAnsi="Comic Sans MS"/>
          <w:bCs/>
          <w:color w:val="FF0000"/>
          <w:sz w:val="28"/>
          <w:szCs w:val="28"/>
        </w:rPr>
        <w:t xml:space="preserve"> Happy New Year to you all!</w:t>
      </w:r>
      <w:r w:rsidR="00BE64F3" w:rsidRPr="00BE64F3">
        <w:rPr>
          <w:rFonts w:ascii="Comic Sans MS" w:hAnsi="Comic Sans MS"/>
          <w:bCs/>
          <w:color w:val="FF0000"/>
          <w:sz w:val="28"/>
          <w:szCs w:val="28"/>
        </w:rPr>
        <w:t xml:space="preserve"> </w:t>
      </w:r>
    </w:p>
    <w:p w14:paraId="78E0554B" w14:textId="2F90CBA4" w:rsidR="00620430" w:rsidRPr="00166A6C" w:rsidRDefault="00620430" w:rsidP="00620430">
      <w:pPr>
        <w:ind w:left="284"/>
        <w:rPr>
          <w:rFonts w:ascii="Comic Sans MS" w:hAnsi="Comic Sans MS"/>
          <w:bCs/>
          <w:sz w:val="22"/>
          <w:szCs w:val="22"/>
        </w:rPr>
      </w:pPr>
    </w:p>
    <w:p w14:paraId="42D0E17B" w14:textId="77777777" w:rsidR="00824446" w:rsidRDefault="00824446" w:rsidP="00B867DB">
      <w:pPr>
        <w:rPr>
          <w:rFonts w:ascii="Comic Sans MS" w:hAnsi="Comic Sans MS"/>
          <w:b/>
          <w:color w:val="FF0000"/>
          <w:sz w:val="22"/>
          <w:szCs w:val="22"/>
        </w:rPr>
      </w:pPr>
    </w:p>
    <w:sectPr w:rsidR="00824446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979A7" w14:textId="77777777" w:rsidR="006A1BE8" w:rsidRDefault="006A1BE8" w:rsidP="000D64A5">
      <w:r>
        <w:separator/>
      </w:r>
    </w:p>
  </w:endnote>
  <w:endnote w:type="continuationSeparator" w:id="0">
    <w:p w14:paraId="4C667300" w14:textId="77777777" w:rsidR="006A1BE8" w:rsidRDefault="006A1BE8" w:rsidP="000D64A5">
      <w:r>
        <w:continuationSeparator/>
      </w:r>
    </w:p>
  </w:endnote>
  <w:endnote w:type="continuationNotice" w:id="1">
    <w:p w14:paraId="447648F5" w14:textId="77777777" w:rsidR="006A1BE8" w:rsidRDefault="006A1B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07EC" w14:textId="77777777" w:rsidR="006A1BE8" w:rsidRDefault="006A1BE8" w:rsidP="000D64A5">
      <w:r>
        <w:separator/>
      </w:r>
    </w:p>
  </w:footnote>
  <w:footnote w:type="continuationSeparator" w:id="0">
    <w:p w14:paraId="314513DA" w14:textId="77777777" w:rsidR="006A1BE8" w:rsidRDefault="006A1BE8" w:rsidP="000D64A5">
      <w:r>
        <w:continuationSeparator/>
      </w:r>
    </w:p>
  </w:footnote>
  <w:footnote w:type="continuationNotice" w:id="1">
    <w:p w14:paraId="157BFF42" w14:textId="77777777" w:rsidR="006A1BE8" w:rsidRDefault="006A1B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609868">
    <w:abstractNumId w:val="4"/>
  </w:num>
  <w:num w:numId="2" w16cid:durableId="919369823">
    <w:abstractNumId w:val="0"/>
  </w:num>
  <w:num w:numId="3" w16cid:durableId="1056274742">
    <w:abstractNumId w:val="1"/>
  </w:num>
  <w:num w:numId="4" w16cid:durableId="1999310728">
    <w:abstractNumId w:val="5"/>
  </w:num>
  <w:num w:numId="5" w16cid:durableId="1636643158">
    <w:abstractNumId w:val="2"/>
  </w:num>
  <w:num w:numId="6" w16cid:durableId="58747429">
    <w:abstractNumId w:val="6"/>
  </w:num>
  <w:num w:numId="7" w16cid:durableId="1503742216">
    <w:abstractNumId w:val="7"/>
  </w:num>
  <w:num w:numId="8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0C0F"/>
    <w:rsid w:val="000175CB"/>
    <w:rsid w:val="00024850"/>
    <w:rsid w:val="00027012"/>
    <w:rsid w:val="000272FF"/>
    <w:rsid w:val="000303A7"/>
    <w:rsid w:val="00031E54"/>
    <w:rsid w:val="00040995"/>
    <w:rsid w:val="0005485B"/>
    <w:rsid w:val="000572F9"/>
    <w:rsid w:val="00063B8B"/>
    <w:rsid w:val="00077497"/>
    <w:rsid w:val="0008062F"/>
    <w:rsid w:val="000831CB"/>
    <w:rsid w:val="0008561E"/>
    <w:rsid w:val="000941D7"/>
    <w:rsid w:val="00095F8D"/>
    <w:rsid w:val="00096950"/>
    <w:rsid w:val="00097573"/>
    <w:rsid w:val="000C4154"/>
    <w:rsid w:val="000C49D7"/>
    <w:rsid w:val="000C5934"/>
    <w:rsid w:val="000C67AF"/>
    <w:rsid w:val="000D4456"/>
    <w:rsid w:val="000D64A5"/>
    <w:rsid w:val="000E4660"/>
    <w:rsid w:val="000F75EB"/>
    <w:rsid w:val="00102574"/>
    <w:rsid w:val="00102676"/>
    <w:rsid w:val="00111F6B"/>
    <w:rsid w:val="00117C09"/>
    <w:rsid w:val="00122E46"/>
    <w:rsid w:val="00122F5E"/>
    <w:rsid w:val="00123B92"/>
    <w:rsid w:val="0012709D"/>
    <w:rsid w:val="00127552"/>
    <w:rsid w:val="0013118F"/>
    <w:rsid w:val="00131975"/>
    <w:rsid w:val="00140B9F"/>
    <w:rsid w:val="001450F7"/>
    <w:rsid w:val="00145D98"/>
    <w:rsid w:val="00146510"/>
    <w:rsid w:val="00150521"/>
    <w:rsid w:val="0016134A"/>
    <w:rsid w:val="00164690"/>
    <w:rsid w:val="001648E6"/>
    <w:rsid w:val="00164EED"/>
    <w:rsid w:val="00166A6C"/>
    <w:rsid w:val="0017088A"/>
    <w:rsid w:val="00172AA8"/>
    <w:rsid w:val="00174DF1"/>
    <w:rsid w:val="00177A97"/>
    <w:rsid w:val="00177EB1"/>
    <w:rsid w:val="00183437"/>
    <w:rsid w:val="0018512F"/>
    <w:rsid w:val="00186236"/>
    <w:rsid w:val="00194259"/>
    <w:rsid w:val="00197B35"/>
    <w:rsid w:val="001A2224"/>
    <w:rsid w:val="001A2F24"/>
    <w:rsid w:val="001A78DF"/>
    <w:rsid w:val="001A7DF6"/>
    <w:rsid w:val="001B1370"/>
    <w:rsid w:val="001B2A19"/>
    <w:rsid w:val="001B55F6"/>
    <w:rsid w:val="001C4440"/>
    <w:rsid w:val="001C5000"/>
    <w:rsid w:val="001C730F"/>
    <w:rsid w:val="001C73FA"/>
    <w:rsid w:val="001D3E2F"/>
    <w:rsid w:val="001D6FC4"/>
    <w:rsid w:val="001E36C2"/>
    <w:rsid w:val="001F0BB8"/>
    <w:rsid w:val="001F0C46"/>
    <w:rsid w:val="001F2484"/>
    <w:rsid w:val="002007BB"/>
    <w:rsid w:val="0020398D"/>
    <w:rsid w:val="00203A34"/>
    <w:rsid w:val="00205576"/>
    <w:rsid w:val="002156E4"/>
    <w:rsid w:val="00216706"/>
    <w:rsid w:val="002170D9"/>
    <w:rsid w:val="0022579D"/>
    <w:rsid w:val="00231BAD"/>
    <w:rsid w:val="00236C76"/>
    <w:rsid w:val="00237560"/>
    <w:rsid w:val="00247A70"/>
    <w:rsid w:val="00287703"/>
    <w:rsid w:val="002927EF"/>
    <w:rsid w:val="002934A6"/>
    <w:rsid w:val="00293978"/>
    <w:rsid w:val="002A0660"/>
    <w:rsid w:val="002A3B41"/>
    <w:rsid w:val="002A5883"/>
    <w:rsid w:val="002A7467"/>
    <w:rsid w:val="002A7570"/>
    <w:rsid w:val="002B056A"/>
    <w:rsid w:val="002B6EDC"/>
    <w:rsid w:val="002B79B1"/>
    <w:rsid w:val="002C0679"/>
    <w:rsid w:val="002C7B0B"/>
    <w:rsid w:val="002D069A"/>
    <w:rsid w:val="002D0811"/>
    <w:rsid w:val="002D25AF"/>
    <w:rsid w:val="002D2AAA"/>
    <w:rsid w:val="002D4B3F"/>
    <w:rsid w:val="002D61FA"/>
    <w:rsid w:val="002E0DD2"/>
    <w:rsid w:val="002E7188"/>
    <w:rsid w:val="002F15A0"/>
    <w:rsid w:val="0031584A"/>
    <w:rsid w:val="003170A3"/>
    <w:rsid w:val="00317ADA"/>
    <w:rsid w:val="00320944"/>
    <w:rsid w:val="00320DD5"/>
    <w:rsid w:val="00322760"/>
    <w:rsid w:val="00325FD9"/>
    <w:rsid w:val="00337234"/>
    <w:rsid w:val="00344574"/>
    <w:rsid w:val="00345FEA"/>
    <w:rsid w:val="00346C6F"/>
    <w:rsid w:val="00361776"/>
    <w:rsid w:val="003631D8"/>
    <w:rsid w:val="00365A5F"/>
    <w:rsid w:val="00366E4A"/>
    <w:rsid w:val="0036721F"/>
    <w:rsid w:val="00371E7F"/>
    <w:rsid w:val="0037373A"/>
    <w:rsid w:val="003752B5"/>
    <w:rsid w:val="003867DE"/>
    <w:rsid w:val="0039363E"/>
    <w:rsid w:val="00394209"/>
    <w:rsid w:val="0039603E"/>
    <w:rsid w:val="003A4AAA"/>
    <w:rsid w:val="003A4E47"/>
    <w:rsid w:val="003A79C2"/>
    <w:rsid w:val="003B4722"/>
    <w:rsid w:val="003B736A"/>
    <w:rsid w:val="003D4C60"/>
    <w:rsid w:val="003D5EAF"/>
    <w:rsid w:val="003E3AA6"/>
    <w:rsid w:val="003F3968"/>
    <w:rsid w:val="003F4374"/>
    <w:rsid w:val="00405A20"/>
    <w:rsid w:val="004149F1"/>
    <w:rsid w:val="0042138A"/>
    <w:rsid w:val="004223B7"/>
    <w:rsid w:val="00426714"/>
    <w:rsid w:val="004317BF"/>
    <w:rsid w:val="00432FAE"/>
    <w:rsid w:val="00433E4E"/>
    <w:rsid w:val="00436366"/>
    <w:rsid w:val="00450407"/>
    <w:rsid w:val="00454500"/>
    <w:rsid w:val="00455248"/>
    <w:rsid w:val="00461440"/>
    <w:rsid w:val="00472A5A"/>
    <w:rsid w:val="004736B2"/>
    <w:rsid w:val="00476407"/>
    <w:rsid w:val="00482030"/>
    <w:rsid w:val="00482A1F"/>
    <w:rsid w:val="00485CC0"/>
    <w:rsid w:val="004947CA"/>
    <w:rsid w:val="00496322"/>
    <w:rsid w:val="004A13EC"/>
    <w:rsid w:val="004A3F66"/>
    <w:rsid w:val="004A6BD7"/>
    <w:rsid w:val="004C6432"/>
    <w:rsid w:val="004C65FD"/>
    <w:rsid w:val="004D0D90"/>
    <w:rsid w:val="004D2D1D"/>
    <w:rsid w:val="004D5C51"/>
    <w:rsid w:val="004D7610"/>
    <w:rsid w:val="004E1D50"/>
    <w:rsid w:val="004E3C29"/>
    <w:rsid w:val="004F3AC5"/>
    <w:rsid w:val="004F3C04"/>
    <w:rsid w:val="004F545D"/>
    <w:rsid w:val="004F5E61"/>
    <w:rsid w:val="0050138E"/>
    <w:rsid w:val="00501C88"/>
    <w:rsid w:val="005056AF"/>
    <w:rsid w:val="00506158"/>
    <w:rsid w:val="005103A3"/>
    <w:rsid w:val="005158A1"/>
    <w:rsid w:val="005163E1"/>
    <w:rsid w:val="00521982"/>
    <w:rsid w:val="00522C8D"/>
    <w:rsid w:val="00524191"/>
    <w:rsid w:val="005273E9"/>
    <w:rsid w:val="00533195"/>
    <w:rsid w:val="00533D68"/>
    <w:rsid w:val="00535829"/>
    <w:rsid w:val="00540DAD"/>
    <w:rsid w:val="00546164"/>
    <w:rsid w:val="00547694"/>
    <w:rsid w:val="005544EA"/>
    <w:rsid w:val="00554F4C"/>
    <w:rsid w:val="0056080C"/>
    <w:rsid w:val="00564710"/>
    <w:rsid w:val="00565EA0"/>
    <w:rsid w:val="005670C5"/>
    <w:rsid w:val="005738DD"/>
    <w:rsid w:val="0057400B"/>
    <w:rsid w:val="005771D8"/>
    <w:rsid w:val="00577401"/>
    <w:rsid w:val="00582F04"/>
    <w:rsid w:val="00587CCA"/>
    <w:rsid w:val="00591362"/>
    <w:rsid w:val="005A5753"/>
    <w:rsid w:val="005B011D"/>
    <w:rsid w:val="005B5A50"/>
    <w:rsid w:val="005C0B49"/>
    <w:rsid w:val="005C1A67"/>
    <w:rsid w:val="005D2D4A"/>
    <w:rsid w:val="005D3EAE"/>
    <w:rsid w:val="005D4BB1"/>
    <w:rsid w:val="005D6537"/>
    <w:rsid w:val="005D7CE8"/>
    <w:rsid w:val="005E3D71"/>
    <w:rsid w:val="005E5E5A"/>
    <w:rsid w:val="005E72B5"/>
    <w:rsid w:val="005F0AC7"/>
    <w:rsid w:val="005F5DA3"/>
    <w:rsid w:val="006027E6"/>
    <w:rsid w:val="006059AA"/>
    <w:rsid w:val="00612FFA"/>
    <w:rsid w:val="00613904"/>
    <w:rsid w:val="00613CA4"/>
    <w:rsid w:val="006160F9"/>
    <w:rsid w:val="00616C88"/>
    <w:rsid w:val="00616EDE"/>
    <w:rsid w:val="00617161"/>
    <w:rsid w:val="00620430"/>
    <w:rsid w:val="006216BA"/>
    <w:rsid w:val="00624C67"/>
    <w:rsid w:val="00626EEE"/>
    <w:rsid w:val="00627860"/>
    <w:rsid w:val="006355F9"/>
    <w:rsid w:val="006402A6"/>
    <w:rsid w:val="00640939"/>
    <w:rsid w:val="0064480E"/>
    <w:rsid w:val="006453A1"/>
    <w:rsid w:val="006476BA"/>
    <w:rsid w:val="00650054"/>
    <w:rsid w:val="00650F14"/>
    <w:rsid w:val="00655FC0"/>
    <w:rsid w:val="00661010"/>
    <w:rsid w:val="00662AB4"/>
    <w:rsid w:val="006642B4"/>
    <w:rsid w:val="00664CE0"/>
    <w:rsid w:val="00670B2D"/>
    <w:rsid w:val="00671E21"/>
    <w:rsid w:val="00672F47"/>
    <w:rsid w:val="0067637A"/>
    <w:rsid w:val="00680F0B"/>
    <w:rsid w:val="0068195B"/>
    <w:rsid w:val="0068320A"/>
    <w:rsid w:val="00686233"/>
    <w:rsid w:val="0069229D"/>
    <w:rsid w:val="00692327"/>
    <w:rsid w:val="00693607"/>
    <w:rsid w:val="00697CE9"/>
    <w:rsid w:val="006A1BE8"/>
    <w:rsid w:val="006A31BC"/>
    <w:rsid w:val="006A675B"/>
    <w:rsid w:val="006B2190"/>
    <w:rsid w:val="006B372C"/>
    <w:rsid w:val="006B487E"/>
    <w:rsid w:val="006C6325"/>
    <w:rsid w:val="006C65EB"/>
    <w:rsid w:val="006D2D5C"/>
    <w:rsid w:val="006D52D4"/>
    <w:rsid w:val="006D59BA"/>
    <w:rsid w:val="006D6BAB"/>
    <w:rsid w:val="006D7694"/>
    <w:rsid w:val="006E29F2"/>
    <w:rsid w:val="006E3E60"/>
    <w:rsid w:val="006F3DF3"/>
    <w:rsid w:val="006F3E84"/>
    <w:rsid w:val="00700980"/>
    <w:rsid w:val="00714617"/>
    <w:rsid w:val="0072002A"/>
    <w:rsid w:val="007238AA"/>
    <w:rsid w:val="007244FB"/>
    <w:rsid w:val="00726FE9"/>
    <w:rsid w:val="00731404"/>
    <w:rsid w:val="00732C47"/>
    <w:rsid w:val="00732DA3"/>
    <w:rsid w:val="007352A4"/>
    <w:rsid w:val="00736D99"/>
    <w:rsid w:val="0073704B"/>
    <w:rsid w:val="0074167B"/>
    <w:rsid w:val="00741969"/>
    <w:rsid w:val="00742ED3"/>
    <w:rsid w:val="007452A6"/>
    <w:rsid w:val="00746428"/>
    <w:rsid w:val="007548DB"/>
    <w:rsid w:val="00763601"/>
    <w:rsid w:val="007675AB"/>
    <w:rsid w:val="007748E6"/>
    <w:rsid w:val="00775DFD"/>
    <w:rsid w:val="00780A4C"/>
    <w:rsid w:val="00784795"/>
    <w:rsid w:val="007925EE"/>
    <w:rsid w:val="00793E0B"/>
    <w:rsid w:val="007946E1"/>
    <w:rsid w:val="007A1BA7"/>
    <w:rsid w:val="007A290E"/>
    <w:rsid w:val="007B1A7D"/>
    <w:rsid w:val="007B63DF"/>
    <w:rsid w:val="007B6A74"/>
    <w:rsid w:val="007C0548"/>
    <w:rsid w:val="007D6ECD"/>
    <w:rsid w:val="007D76CC"/>
    <w:rsid w:val="007E4095"/>
    <w:rsid w:val="007F0CF9"/>
    <w:rsid w:val="007F1F2A"/>
    <w:rsid w:val="0080181C"/>
    <w:rsid w:val="008101B1"/>
    <w:rsid w:val="00811839"/>
    <w:rsid w:val="0081652C"/>
    <w:rsid w:val="00820996"/>
    <w:rsid w:val="008217CC"/>
    <w:rsid w:val="008238AE"/>
    <w:rsid w:val="00823F28"/>
    <w:rsid w:val="00824446"/>
    <w:rsid w:val="00826547"/>
    <w:rsid w:val="00831730"/>
    <w:rsid w:val="00833810"/>
    <w:rsid w:val="0083470C"/>
    <w:rsid w:val="0084236E"/>
    <w:rsid w:val="00844B48"/>
    <w:rsid w:val="00844C9E"/>
    <w:rsid w:val="00846C64"/>
    <w:rsid w:val="008537AB"/>
    <w:rsid w:val="0086155C"/>
    <w:rsid w:val="0087222A"/>
    <w:rsid w:val="008733FC"/>
    <w:rsid w:val="00877BA3"/>
    <w:rsid w:val="0088181B"/>
    <w:rsid w:val="00884F1D"/>
    <w:rsid w:val="008A0367"/>
    <w:rsid w:val="008A1941"/>
    <w:rsid w:val="008B0D12"/>
    <w:rsid w:val="008B38AB"/>
    <w:rsid w:val="008C1F52"/>
    <w:rsid w:val="008D23E5"/>
    <w:rsid w:val="008D4548"/>
    <w:rsid w:val="008D5385"/>
    <w:rsid w:val="008D53AE"/>
    <w:rsid w:val="008D604E"/>
    <w:rsid w:val="008E275D"/>
    <w:rsid w:val="008E3B25"/>
    <w:rsid w:val="008E4D67"/>
    <w:rsid w:val="008E7BE9"/>
    <w:rsid w:val="008F1155"/>
    <w:rsid w:val="008F1C9B"/>
    <w:rsid w:val="008F3343"/>
    <w:rsid w:val="008F3F81"/>
    <w:rsid w:val="008F4141"/>
    <w:rsid w:val="00911DDB"/>
    <w:rsid w:val="009160C3"/>
    <w:rsid w:val="00916DD5"/>
    <w:rsid w:val="00916E21"/>
    <w:rsid w:val="0092175E"/>
    <w:rsid w:val="00921BAF"/>
    <w:rsid w:val="00924C5F"/>
    <w:rsid w:val="00934C07"/>
    <w:rsid w:val="00936B3D"/>
    <w:rsid w:val="009425D4"/>
    <w:rsid w:val="00947DDB"/>
    <w:rsid w:val="009542B2"/>
    <w:rsid w:val="009543EF"/>
    <w:rsid w:val="00955038"/>
    <w:rsid w:val="009557D5"/>
    <w:rsid w:val="00963FCA"/>
    <w:rsid w:val="00965F1C"/>
    <w:rsid w:val="00971D7C"/>
    <w:rsid w:val="00973A38"/>
    <w:rsid w:val="00975644"/>
    <w:rsid w:val="00981130"/>
    <w:rsid w:val="00984D9C"/>
    <w:rsid w:val="00986125"/>
    <w:rsid w:val="00993A1D"/>
    <w:rsid w:val="0099442F"/>
    <w:rsid w:val="009A05CE"/>
    <w:rsid w:val="009A10B9"/>
    <w:rsid w:val="009A454E"/>
    <w:rsid w:val="009A7615"/>
    <w:rsid w:val="009A7C45"/>
    <w:rsid w:val="009B72DE"/>
    <w:rsid w:val="009C2086"/>
    <w:rsid w:val="009C40C6"/>
    <w:rsid w:val="009C6476"/>
    <w:rsid w:val="009D08EB"/>
    <w:rsid w:val="009D6913"/>
    <w:rsid w:val="009E3BDB"/>
    <w:rsid w:val="009F1541"/>
    <w:rsid w:val="009F3F47"/>
    <w:rsid w:val="00A01A9B"/>
    <w:rsid w:val="00A046DE"/>
    <w:rsid w:val="00A1112D"/>
    <w:rsid w:val="00A13864"/>
    <w:rsid w:val="00A15951"/>
    <w:rsid w:val="00A17727"/>
    <w:rsid w:val="00A22228"/>
    <w:rsid w:val="00A25D46"/>
    <w:rsid w:val="00A34500"/>
    <w:rsid w:val="00A47F54"/>
    <w:rsid w:val="00A52301"/>
    <w:rsid w:val="00A56667"/>
    <w:rsid w:val="00A60AC2"/>
    <w:rsid w:val="00A61F11"/>
    <w:rsid w:val="00A73820"/>
    <w:rsid w:val="00A7650D"/>
    <w:rsid w:val="00A84292"/>
    <w:rsid w:val="00A86A2E"/>
    <w:rsid w:val="00A924C7"/>
    <w:rsid w:val="00A93270"/>
    <w:rsid w:val="00A93358"/>
    <w:rsid w:val="00A966CB"/>
    <w:rsid w:val="00A97CD3"/>
    <w:rsid w:val="00AA08F1"/>
    <w:rsid w:val="00AA55A5"/>
    <w:rsid w:val="00AA6308"/>
    <w:rsid w:val="00AA6FA6"/>
    <w:rsid w:val="00AB06A9"/>
    <w:rsid w:val="00AB52C1"/>
    <w:rsid w:val="00AB5D91"/>
    <w:rsid w:val="00AB6C1A"/>
    <w:rsid w:val="00AB7918"/>
    <w:rsid w:val="00AB7BF8"/>
    <w:rsid w:val="00AB7C0A"/>
    <w:rsid w:val="00AC1CC7"/>
    <w:rsid w:val="00AC4AD3"/>
    <w:rsid w:val="00AC4E0B"/>
    <w:rsid w:val="00AD0202"/>
    <w:rsid w:val="00AD4D39"/>
    <w:rsid w:val="00AD6EA9"/>
    <w:rsid w:val="00AE1E59"/>
    <w:rsid w:val="00AE4AEF"/>
    <w:rsid w:val="00AF080F"/>
    <w:rsid w:val="00AF0C54"/>
    <w:rsid w:val="00AF11D1"/>
    <w:rsid w:val="00AF1955"/>
    <w:rsid w:val="00AF4C27"/>
    <w:rsid w:val="00AF6E40"/>
    <w:rsid w:val="00B007CF"/>
    <w:rsid w:val="00B03E2B"/>
    <w:rsid w:val="00B15394"/>
    <w:rsid w:val="00B20328"/>
    <w:rsid w:val="00B21211"/>
    <w:rsid w:val="00B240BD"/>
    <w:rsid w:val="00B24996"/>
    <w:rsid w:val="00B2564F"/>
    <w:rsid w:val="00B32296"/>
    <w:rsid w:val="00B36B8C"/>
    <w:rsid w:val="00B37003"/>
    <w:rsid w:val="00B37B8D"/>
    <w:rsid w:val="00B438D6"/>
    <w:rsid w:val="00B56787"/>
    <w:rsid w:val="00B63911"/>
    <w:rsid w:val="00B756E6"/>
    <w:rsid w:val="00B76575"/>
    <w:rsid w:val="00B77DB6"/>
    <w:rsid w:val="00B867DB"/>
    <w:rsid w:val="00B917E9"/>
    <w:rsid w:val="00BA1419"/>
    <w:rsid w:val="00BA4E12"/>
    <w:rsid w:val="00BA7136"/>
    <w:rsid w:val="00BA7620"/>
    <w:rsid w:val="00BB2FB2"/>
    <w:rsid w:val="00BB4840"/>
    <w:rsid w:val="00BC0957"/>
    <w:rsid w:val="00BC27DF"/>
    <w:rsid w:val="00BD26A8"/>
    <w:rsid w:val="00BD4C7A"/>
    <w:rsid w:val="00BE22C0"/>
    <w:rsid w:val="00BE64F3"/>
    <w:rsid w:val="00BF2ADF"/>
    <w:rsid w:val="00BF486E"/>
    <w:rsid w:val="00BF6E8F"/>
    <w:rsid w:val="00C00368"/>
    <w:rsid w:val="00C13F0B"/>
    <w:rsid w:val="00C21669"/>
    <w:rsid w:val="00C220C8"/>
    <w:rsid w:val="00C230EB"/>
    <w:rsid w:val="00C25DAF"/>
    <w:rsid w:val="00C27564"/>
    <w:rsid w:val="00C35EE7"/>
    <w:rsid w:val="00C36C28"/>
    <w:rsid w:val="00C4533F"/>
    <w:rsid w:val="00C45716"/>
    <w:rsid w:val="00C46591"/>
    <w:rsid w:val="00C5386B"/>
    <w:rsid w:val="00C6216B"/>
    <w:rsid w:val="00C725DE"/>
    <w:rsid w:val="00C727B9"/>
    <w:rsid w:val="00C76F6D"/>
    <w:rsid w:val="00C77B32"/>
    <w:rsid w:val="00C806F5"/>
    <w:rsid w:val="00C82E3E"/>
    <w:rsid w:val="00C82F3E"/>
    <w:rsid w:val="00C84E3D"/>
    <w:rsid w:val="00C8658C"/>
    <w:rsid w:val="00C87C4C"/>
    <w:rsid w:val="00C904F8"/>
    <w:rsid w:val="00C90E9D"/>
    <w:rsid w:val="00C97A34"/>
    <w:rsid w:val="00CA1C7D"/>
    <w:rsid w:val="00CA57B9"/>
    <w:rsid w:val="00CA61BE"/>
    <w:rsid w:val="00CB1AD2"/>
    <w:rsid w:val="00CB712A"/>
    <w:rsid w:val="00CB7438"/>
    <w:rsid w:val="00CC2D5B"/>
    <w:rsid w:val="00CD1470"/>
    <w:rsid w:val="00CD5697"/>
    <w:rsid w:val="00CE42AB"/>
    <w:rsid w:val="00CE716E"/>
    <w:rsid w:val="00CF114D"/>
    <w:rsid w:val="00CF2AD3"/>
    <w:rsid w:val="00CF42CA"/>
    <w:rsid w:val="00D04929"/>
    <w:rsid w:val="00D04EB9"/>
    <w:rsid w:val="00D051B6"/>
    <w:rsid w:val="00D13623"/>
    <w:rsid w:val="00D136CB"/>
    <w:rsid w:val="00D15702"/>
    <w:rsid w:val="00D17E17"/>
    <w:rsid w:val="00D21812"/>
    <w:rsid w:val="00D23DA1"/>
    <w:rsid w:val="00D334BE"/>
    <w:rsid w:val="00D35CD8"/>
    <w:rsid w:val="00D4096C"/>
    <w:rsid w:val="00D4696A"/>
    <w:rsid w:val="00D47B51"/>
    <w:rsid w:val="00D5038A"/>
    <w:rsid w:val="00D50D6B"/>
    <w:rsid w:val="00D56A5B"/>
    <w:rsid w:val="00D577F5"/>
    <w:rsid w:val="00D64CEA"/>
    <w:rsid w:val="00D65A74"/>
    <w:rsid w:val="00D665AC"/>
    <w:rsid w:val="00D71D98"/>
    <w:rsid w:val="00D73806"/>
    <w:rsid w:val="00D8067D"/>
    <w:rsid w:val="00D840C7"/>
    <w:rsid w:val="00D875E7"/>
    <w:rsid w:val="00D91496"/>
    <w:rsid w:val="00D9532E"/>
    <w:rsid w:val="00DA20B3"/>
    <w:rsid w:val="00DA3AA2"/>
    <w:rsid w:val="00DB3436"/>
    <w:rsid w:val="00DC5A4B"/>
    <w:rsid w:val="00DC6C8D"/>
    <w:rsid w:val="00DD4182"/>
    <w:rsid w:val="00DD43C5"/>
    <w:rsid w:val="00DD7A5B"/>
    <w:rsid w:val="00DD7D07"/>
    <w:rsid w:val="00DE73E0"/>
    <w:rsid w:val="00DF0A2C"/>
    <w:rsid w:val="00DF18C7"/>
    <w:rsid w:val="00E00969"/>
    <w:rsid w:val="00E00988"/>
    <w:rsid w:val="00E104D8"/>
    <w:rsid w:val="00E22525"/>
    <w:rsid w:val="00E22FF8"/>
    <w:rsid w:val="00E268B2"/>
    <w:rsid w:val="00E300E6"/>
    <w:rsid w:val="00E30A46"/>
    <w:rsid w:val="00E31802"/>
    <w:rsid w:val="00E37984"/>
    <w:rsid w:val="00E407DB"/>
    <w:rsid w:val="00E426B7"/>
    <w:rsid w:val="00E440AE"/>
    <w:rsid w:val="00E44B36"/>
    <w:rsid w:val="00E47C3D"/>
    <w:rsid w:val="00E56035"/>
    <w:rsid w:val="00E573EC"/>
    <w:rsid w:val="00E77E63"/>
    <w:rsid w:val="00E81C70"/>
    <w:rsid w:val="00E832EC"/>
    <w:rsid w:val="00E86048"/>
    <w:rsid w:val="00E913B2"/>
    <w:rsid w:val="00E91C6E"/>
    <w:rsid w:val="00E92006"/>
    <w:rsid w:val="00E95174"/>
    <w:rsid w:val="00E97B6B"/>
    <w:rsid w:val="00EA0E7E"/>
    <w:rsid w:val="00EA38A8"/>
    <w:rsid w:val="00EA5071"/>
    <w:rsid w:val="00EB07CE"/>
    <w:rsid w:val="00EB0A7D"/>
    <w:rsid w:val="00EB429F"/>
    <w:rsid w:val="00EB54BC"/>
    <w:rsid w:val="00EB564B"/>
    <w:rsid w:val="00EB5C30"/>
    <w:rsid w:val="00EC53B2"/>
    <w:rsid w:val="00ED3C10"/>
    <w:rsid w:val="00ED6579"/>
    <w:rsid w:val="00EE241C"/>
    <w:rsid w:val="00EE5E20"/>
    <w:rsid w:val="00EF0DC9"/>
    <w:rsid w:val="00EF629C"/>
    <w:rsid w:val="00EF7F9B"/>
    <w:rsid w:val="00F03A93"/>
    <w:rsid w:val="00F060D1"/>
    <w:rsid w:val="00F077A7"/>
    <w:rsid w:val="00F15416"/>
    <w:rsid w:val="00F2320E"/>
    <w:rsid w:val="00F336B6"/>
    <w:rsid w:val="00F34135"/>
    <w:rsid w:val="00F34D15"/>
    <w:rsid w:val="00F35560"/>
    <w:rsid w:val="00F3699E"/>
    <w:rsid w:val="00F4287D"/>
    <w:rsid w:val="00F43186"/>
    <w:rsid w:val="00F52268"/>
    <w:rsid w:val="00F53F28"/>
    <w:rsid w:val="00F548D6"/>
    <w:rsid w:val="00F62418"/>
    <w:rsid w:val="00F62953"/>
    <w:rsid w:val="00F64A4B"/>
    <w:rsid w:val="00F65F1B"/>
    <w:rsid w:val="00F7521C"/>
    <w:rsid w:val="00F75FA3"/>
    <w:rsid w:val="00F77789"/>
    <w:rsid w:val="00F822D2"/>
    <w:rsid w:val="00F8513E"/>
    <w:rsid w:val="00F92E94"/>
    <w:rsid w:val="00F93174"/>
    <w:rsid w:val="00F946B4"/>
    <w:rsid w:val="00FA1923"/>
    <w:rsid w:val="00FA2E4F"/>
    <w:rsid w:val="00FA4375"/>
    <w:rsid w:val="00FA58D3"/>
    <w:rsid w:val="00FA7567"/>
    <w:rsid w:val="00FB02AE"/>
    <w:rsid w:val="00FB225F"/>
    <w:rsid w:val="00FB51F8"/>
    <w:rsid w:val="00FB5E53"/>
    <w:rsid w:val="00FC0562"/>
    <w:rsid w:val="00FC244F"/>
    <w:rsid w:val="00FC5095"/>
    <w:rsid w:val="00FC5B91"/>
    <w:rsid w:val="00FC6AAF"/>
    <w:rsid w:val="00FC6F18"/>
    <w:rsid w:val="00FD06FF"/>
    <w:rsid w:val="00FD4E6E"/>
    <w:rsid w:val="00FE202E"/>
    <w:rsid w:val="00FE7DA8"/>
    <w:rsid w:val="00FF06BE"/>
    <w:rsid w:val="00FF6EDC"/>
    <w:rsid w:val="055D0AC0"/>
    <w:rsid w:val="08CED740"/>
    <w:rsid w:val="17EEFDA8"/>
    <w:rsid w:val="2493DB36"/>
    <w:rsid w:val="35A96D70"/>
    <w:rsid w:val="42E08B26"/>
    <w:rsid w:val="4C725D6E"/>
    <w:rsid w:val="66DED99E"/>
    <w:rsid w:val="6A2FD6A8"/>
    <w:rsid w:val="7228112F"/>
    <w:rsid w:val="727DA360"/>
    <w:rsid w:val="79C44013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314BAF1-9CF6-4240-AC63-634E8C55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character" w:customStyle="1" w:styleId="xxwixui-rich-texttext">
    <w:name w:val="x_xwixui-rich-texttext"/>
    <w:basedOn w:val="DefaultParagraphFont"/>
    <w:rsid w:val="0039363E"/>
  </w:style>
  <w:style w:type="character" w:styleId="UnresolvedMention">
    <w:name w:val="Unresolved Mention"/>
    <w:basedOn w:val="DefaultParagraphFont"/>
    <w:uiPriority w:val="99"/>
    <w:semiHidden/>
    <w:unhideWhenUsed/>
    <w:rsid w:val="002055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6KK6NY3JTKCC-849450956-416459</_dlc_DocId>
    <_dlc_DocIdUrl xmlns="7306e3d0-0ae3-4289-81b3-f719923149d7">
      <Url>https://8602326.sharepoint.com/sites/TRJTeachingSharedDrive/_layouts/15/DocIdRedir.aspx?ID=6KK6NY3JTKCC-849450956-416459</Url>
      <Description>6KK6NY3JTKCC-849450956-416459</Description>
    </_dlc_DocIdUrl>
  </documentManagement>
</p:properties>
</file>

<file path=customXml/itemProps1.xml><?xml version="1.0" encoding="utf-8"?>
<ds:datastoreItem xmlns:ds="http://schemas.openxmlformats.org/officeDocument/2006/customXml" ds:itemID="{C4BD2525-4EC1-49D7-9008-E797D0673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125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Miss C Murfin</cp:lastModifiedBy>
  <cp:revision>104</cp:revision>
  <cp:lastPrinted>2025-01-09T14:09:00Z</cp:lastPrinted>
  <dcterms:created xsi:type="dcterms:W3CDTF">2025-01-09T10:49:00Z</dcterms:created>
  <dcterms:modified xsi:type="dcterms:W3CDTF">2026-01-09T15:24:00Z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7b94cdba-e806-4e95-bb21-6548f97fd177</vt:lpwstr>
  </property>
</Properties>
</file>