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56EC4F6F">
            <wp:simplePos x="0" y="0"/>
            <wp:positionH relativeFrom="margin">
              <wp:posOffset>6091831</wp:posOffset>
            </wp:positionH>
            <wp:positionV relativeFrom="paragraph">
              <wp:posOffset>607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49C55" w14:textId="054EF63E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07624D">
        <w:rPr>
          <w:rFonts w:ascii="Comic Sans MS" w:hAnsi="Comic Sans MS"/>
          <w:sz w:val="28"/>
          <w:szCs w:val="28"/>
        </w:rPr>
        <w:t>2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07624D">
        <w:rPr>
          <w:rFonts w:ascii="Comic Sans MS" w:hAnsi="Comic Sans MS"/>
          <w:sz w:val="28"/>
          <w:szCs w:val="28"/>
        </w:rPr>
        <w:t>16</w:t>
      </w:r>
      <w:r w:rsidR="0007624D" w:rsidRPr="0007624D">
        <w:rPr>
          <w:rFonts w:ascii="Comic Sans MS" w:hAnsi="Comic Sans MS"/>
          <w:sz w:val="28"/>
          <w:szCs w:val="28"/>
          <w:vertAlign w:val="superscript"/>
        </w:rPr>
        <w:t>th</w:t>
      </w:r>
      <w:r w:rsidR="0007624D">
        <w:rPr>
          <w:rFonts w:ascii="Comic Sans MS" w:hAnsi="Comic Sans MS"/>
          <w:sz w:val="28"/>
          <w:szCs w:val="28"/>
        </w:rPr>
        <w:t xml:space="preserve"> </w:t>
      </w:r>
      <w:r w:rsidR="00167236">
        <w:rPr>
          <w:rFonts w:ascii="Comic Sans MS" w:hAnsi="Comic Sans MS"/>
          <w:sz w:val="28"/>
          <w:szCs w:val="28"/>
        </w:rPr>
        <w:t xml:space="preserve">January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D92C66" w:rsidRDefault="000D7377" w:rsidP="001C108A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D92C66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Reading: </w:t>
            </w:r>
          </w:p>
          <w:p w14:paraId="1DFFF58A" w14:textId="337F64DA" w:rsidR="00E00BD1" w:rsidRPr="00D92C66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Reading Records will be collected in on</w:t>
            </w:r>
            <w:r w:rsidR="00A00B9A" w:rsidRPr="00D92C66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D92C66" w:rsidRDefault="000D7377" w:rsidP="001C108A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Reading Plus </w:t>
            </w:r>
          </w:p>
          <w:p w14:paraId="70BE805C" w14:textId="69064658" w:rsidR="002D6CD5" w:rsidRPr="00D92C66" w:rsidRDefault="00BC375D" w:rsidP="00421539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Work hard to try and c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omplete your x5</w:t>
            </w:r>
            <w:r w:rsidR="00421539" w:rsidRPr="00D92C66">
              <w:rPr>
                <w:rFonts w:ascii="Comic Sans MS" w:hAnsi="Comic Sans MS"/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sessions</w:t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. </w:t>
            </w:r>
          </w:p>
          <w:p w14:paraId="4930BAB4" w14:textId="30C58273" w:rsidR="00421539" w:rsidRPr="00D92C66" w:rsidRDefault="00611139" w:rsidP="00421539">
            <w:pPr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</w:pPr>
            <w:r w:rsidRPr="00D92C66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8241" behindDoc="0" locked="0" layoutInCell="1" allowOverlap="1" wp14:anchorId="421A70E0" wp14:editId="37F08647">
                  <wp:simplePos x="0" y="0"/>
                  <wp:positionH relativeFrom="column">
                    <wp:posOffset>5052054</wp:posOffset>
                  </wp:positionH>
                  <wp:positionV relativeFrom="paragraph">
                    <wp:posOffset>661090</wp:posOffset>
                  </wp:positionV>
                  <wp:extent cx="1152912" cy="417217"/>
                  <wp:effectExtent l="0" t="0" r="9525" b="1905"/>
                  <wp:wrapThrough wrapText="bothSides">
                    <wp:wrapPolygon edited="0">
                      <wp:start x="0" y="0"/>
                      <wp:lineTo x="0" y="20712"/>
                      <wp:lineTo x="21421" y="20712"/>
                      <wp:lineTo x="21421" y="0"/>
                      <wp:lineTo x="0" y="0"/>
                    </wp:wrapPolygon>
                  </wp:wrapThrough>
                  <wp:docPr id="160298147" name="Picture 1" descr="Reading Plus - Bohunt School Liph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ding Plus - Bohunt School Liph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912" cy="417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="002D6CD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="002D6CD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7DFE5F70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472509" w:rsidR="000D7377" w:rsidRPr="00D92C66" w:rsidRDefault="000D7377" w:rsidP="001C108A">
            <w:pPr>
              <w:rPr>
                <w:rFonts w:ascii="Comic Sans MS" w:hAnsi="Comic Sans MS"/>
                <w:b w:val="0"/>
                <w:sz w:val="22"/>
                <w:szCs w:val="22"/>
                <w:u w:val="single"/>
              </w:rPr>
            </w:pPr>
            <w:r w:rsidRPr="00D92C66"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  <w:t>Spellings: Please refer to Medium Term Plan - Stage 4  page 4</w:t>
            </w:r>
          </w:p>
          <w:p w14:paraId="7EB3389F" w14:textId="77777777" w:rsidR="00FD69D9" w:rsidRPr="00D92C66" w:rsidRDefault="000D7377" w:rsidP="009A766D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>This can be found on TRJS website: our learning: year 4 – 4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tab down titled spelling yearly overview</w:t>
            </w:r>
            <w:r w:rsidR="00C23DF4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– page 4</w:t>
            </w:r>
            <w:r w:rsidR="00FC7EC9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. </w:t>
            </w:r>
          </w:p>
          <w:p w14:paraId="037A62E5" w14:textId="77777777" w:rsidR="00FD69D9" w:rsidRPr="00D92C66" w:rsidRDefault="000D7377" w:rsidP="009A766D">
            <w:pPr>
              <w:rPr>
                <w:rFonts w:ascii="Comic Sans MS" w:hAnsi="Comic Sans MS"/>
                <w:b w:val="0"/>
                <w:sz w:val="22"/>
                <w:szCs w:val="22"/>
                <w:u w:val="single"/>
              </w:rPr>
            </w:pPr>
            <w:r w:rsidRPr="00D92C66"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  <w:t xml:space="preserve">These are your spellings to practice: </w:t>
            </w:r>
          </w:p>
          <w:p w14:paraId="0763EFB5" w14:textId="64F46F51" w:rsidR="00167236" w:rsidRPr="00D92C66" w:rsidRDefault="009A766D" w:rsidP="009A766D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Step 17:</w:t>
            </w:r>
            <w:r w:rsidR="00FD69D9" w:rsidRPr="00D92C66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Words ending in</w:t>
            </w:r>
            <w:r w:rsidR="005024B7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’-</w:t>
            </w:r>
            <w:proofErr w:type="spellStart"/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ious’</w:t>
            </w:r>
            <w:proofErr w:type="spellEnd"/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 and ‘</w:t>
            </w:r>
            <w:proofErr w:type="spellStart"/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eous</w:t>
            </w:r>
            <w:proofErr w:type="spellEnd"/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’</w:t>
            </w:r>
          </w:p>
          <w:p w14:paraId="31A42547" w14:textId="39EA5B2C" w:rsidR="0007624D" w:rsidRPr="00D92C66" w:rsidRDefault="005024B7" w:rsidP="005024B7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serious, obvious, curious, hideous, spontaneous, courteous, furious, various, victorious, gaseous</w:t>
            </w:r>
          </w:p>
          <w:p w14:paraId="343F6515" w14:textId="77777777" w:rsidR="0007624D" w:rsidRPr="00D92C66" w:rsidRDefault="0007624D" w:rsidP="000973E1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76288D6C" w14:textId="523C3DC7" w:rsidR="00E00BD1" w:rsidRPr="00D92C66" w:rsidRDefault="00AE5C9A" w:rsidP="000973E1">
            <w:pPr>
              <w:rPr>
                <w:rFonts w:ascii="Comic Sans MS" w:hAnsi="Comic Sans MS"/>
                <w:b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Practise your spellings 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the sheet and/or </w:t>
            </w:r>
            <w:r w:rsidR="005D0B12" w:rsidRPr="00D92C6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proofErr w:type="spellStart"/>
            <w:r w:rsidR="00E73F6E" w:rsidRPr="00D92C66">
              <w:rPr>
                <w:rFonts w:ascii="Comic Sans MS" w:hAnsi="Comic Sans MS"/>
                <w:sz w:val="22"/>
                <w:szCs w:val="22"/>
              </w:rPr>
              <w:t>EdShed</w:t>
            </w:r>
            <w:proofErr w:type="spellEnd"/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290DBE20" w14:textId="014F4701" w:rsidR="00E73F6E" w:rsidRPr="00D92C66" w:rsidRDefault="00E73F6E" w:rsidP="002A49C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3478DA68" w14:textId="304BDD75" w:rsidR="000D7377" w:rsidRPr="00D92C66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Times Tables</w:t>
            </w:r>
            <w:r w:rsidR="00FD69D9" w:rsidRPr="00D92C66">
              <w:rPr>
                <w:rFonts w:ascii="Comic Sans MS" w:hAnsi="Comic Sans MS"/>
                <w:sz w:val="22"/>
                <w:szCs w:val="22"/>
              </w:rPr>
              <w:t xml:space="preserve">: </w:t>
            </w:r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Remember to practise </w:t>
            </w:r>
            <w:proofErr w:type="spellStart"/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>TTRockstars</w:t>
            </w:r>
            <w:proofErr w:type="spellEnd"/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and </w:t>
            </w:r>
            <w:proofErr w:type="spellStart"/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>Numbots</w:t>
            </w:r>
            <w:proofErr w:type="spellEnd"/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</w:t>
            </w:r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>at home</w:t>
            </w:r>
            <w:r w:rsidR="005A1A71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. </w:t>
            </w:r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</w:t>
            </w:r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</w:t>
            </w:r>
          </w:p>
          <w:p w14:paraId="08021EEE" w14:textId="5C1A7BCB" w:rsidR="000D7377" w:rsidRPr="00D92C66" w:rsidRDefault="000D7377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026EA3C3" w14:textId="4BD070FF" w:rsidR="00C04265" w:rsidRPr="00D92C66" w:rsidRDefault="00C04265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MATHS</w:t>
      </w:r>
      <w:r w:rsidRPr="00D92C66">
        <w:rPr>
          <w:rFonts w:ascii="Comic Sans MS" w:hAnsi="Comic Sans MS"/>
          <w:sz w:val="22"/>
          <w:szCs w:val="22"/>
        </w:rPr>
        <w:t xml:space="preserve">: </w:t>
      </w:r>
      <w:r w:rsidR="005024B7" w:rsidRPr="00D92C66">
        <w:rPr>
          <w:rFonts w:ascii="Comic Sans MS" w:hAnsi="Comic Sans MS"/>
          <w:sz w:val="22"/>
          <w:szCs w:val="22"/>
        </w:rPr>
        <w:t>Time</w:t>
      </w:r>
      <w:r w:rsidR="00167236" w:rsidRPr="00D92C66">
        <w:rPr>
          <w:rFonts w:ascii="Comic Sans MS" w:hAnsi="Comic Sans MS"/>
          <w:sz w:val="22"/>
          <w:szCs w:val="22"/>
        </w:rPr>
        <w:t xml:space="preserve">. </w:t>
      </w:r>
      <w:r w:rsidR="00195C5B" w:rsidRPr="00D92C66">
        <w:rPr>
          <w:rFonts w:ascii="Comic Sans MS" w:hAnsi="Comic Sans MS"/>
          <w:sz w:val="22"/>
          <w:szCs w:val="22"/>
        </w:rPr>
        <w:t xml:space="preserve"> </w:t>
      </w:r>
    </w:p>
    <w:p w14:paraId="6C74F8F0" w14:textId="77777777" w:rsidR="00FD69D9" w:rsidRPr="00D92C66" w:rsidRDefault="00FD69D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598A83F7" w14:textId="7C32DF1B" w:rsidR="00C04265" w:rsidRPr="00D92C66" w:rsidRDefault="00C04265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ENGLISH</w:t>
      </w:r>
      <w:r w:rsidRPr="00D92C66">
        <w:rPr>
          <w:rFonts w:ascii="Comic Sans MS" w:hAnsi="Comic Sans MS"/>
          <w:sz w:val="22"/>
          <w:szCs w:val="22"/>
        </w:rPr>
        <w:t xml:space="preserve">:  </w:t>
      </w:r>
      <w:r w:rsidR="00167236" w:rsidRPr="00D92C66">
        <w:rPr>
          <w:rFonts w:ascii="Comic Sans MS" w:hAnsi="Comic Sans MS"/>
          <w:sz w:val="22"/>
          <w:szCs w:val="22"/>
        </w:rPr>
        <w:t xml:space="preserve">Recounts </w:t>
      </w:r>
      <w:r w:rsidR="00195C5B" w:rsidRPr="00D92C66">
        <w:rPr>
          <w:rFonts w:ascii="Comic Sans MS" w:hAnsi="Comic Sans MS"/>
          <w:sz w:val="22"/>
          <w:szCs w:val="22"/>
        </w:rPr>
        <w:t xml:space="preserve"> </w:t>
      </w:r>
    </w:p>
    <w:p w14:paraId="4AA3CAE7" w14:textId="515ECEB7" w:rsidR="00FD69D9" w:rsidRPr="00D92C66" w:rsidRDefault="00FD69D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2AD1F8C8" w14:textId="6A804086" w:rsidR="00F62239" w:rsidRPr="00D92C66" w:rsidRDefault="00F62239" w:rsidP="00F62239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1E4D2C02" wp14:editId="5D7879EE">
            <wp:simplePos x="0" y="0"/>
            <wp:positionH relativeFrom="column">
              <wp:posOffset>5885815</wp:posOffset>
            </wp:positionH>
            <wp:positionV relativeFrom="paragraph">
              <wp:posOffset>124460</wp:posOffset>
            </wp:positionV>
            <wp:extent cx="945515" cy="1931670"/>
            <wp:effectExtent l="0" t="0" r="6985" b="0"/>
            <wp:wrapThrough wrapText="bothSides">
              <wp:wrapPolygon edited="0">
                <wp:start x="0" y="0"/>
                <wp:lineTo x="0" y="21302"/>
                <wp:lineTo x="21324" y="21302"/>
                <wp:lineTo x="21324" y="0"/>
                <wp:lineTo x="0" y="0"/>
              </wp:wrapPolygon>
            </wp:wrapThrough>
            <wp:docPr id="1928463401" name="Picture 3" descr="DIY Table Lamp Projects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Y Table Lamp Projects for Kids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D9C" w:rsidRPr="00D92C66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DT:</w:t>
      </w:r>
      <w:r w:rsidR="00511D9C" w:rsidRPr="00D92C66">
        <w:rPr>
          <w:rFonts w:ascii="Comic Sans MS" w:hAnsi="Comic Sans MS"/>
          <w:sz w:val="22"/>
          <w:szCs w:val="22"/>
        </w:rPr>
        <w:t xml:space="preserve"> </w:t>
      </w:r>
      <w:r w:rsidRPr="00D92C66">
        <w:rPr>
          <w:rFonts w:ascii="Comic Sans MS" w:hAnsi="Comic Sans MS"/>
          <w:sz w:val="22"/>
          <w:szCs w:val="22"/>
        </w:rPr>
        <w:t xml:space="preserve">Making a lamp from a range of materials – cardboard, plastic, tissue paper etc. </w:t>
      </w:r>
    </w:p>
    <w:p w14:paraId="79F96481" w14:textId="2FB4A898" w:rsidR="00F62239" w:rsidRPr="00D92C66" w:rsidRDefault="00F6223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0AFAA67B" w14:textId="4659E429" w:rsidR="00FC7EC9" w:rsidRPr="00D92C66" w:rsidRDefault="00FC7EC9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sz w:val="22"/>
          <w:szCs w:val="22"/>
        </w:rPr>
        <w:t xml:space="preserve">In DT this term, children will be designing and creating their own bedside lamp made from a range of materials such as cardboard, plastic, tissue paper etc. </w:t>
      </w:r>
    </w:p>
    <w:p w14:paraId="1C60A8B2" w14:textId="4613390B" w:rsidR="00FC7EC9" w:rsidRPr="00D92C66" w:rsidRDefault="00FC7EC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71D2651F" w14:textId="15090E85" w:rsidR="005024B7" w:rsidRPr="00D92C66" w:rsidRDefault="00FC7EC9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sz w:val="22"/>
          <w:szCs w:val="22"/>
        </w:rPr>
        <w:t xml:space="preserve">So that they can keep their electrical equipment - bulb and holder, cell and three wires, we ask for a </w:t>
      </w:r>
      <w:r w:rsidRPr="00D92C66">
        <w:rPr>
          <w:rFonts w:ascii="Comic Sans MS" w:hAnsi="Comic Sans MS"/>
          <w:b/>
          <w:bCs/>
          <w:sz w:val="22"/>
          <w:szCs w:val="22"/>
        </w:rPr>
        <w:t>voluntary contribution of £2.50</w:t>
      </w:r>
      <w:r w:rsidRPr="00D92C66">
        <w:rPr>
          <w:rFonts w:ascii="Comic Sans MS" w:hAnsi="Comic Sans MS"/>
          <w:sz w:val="22"/>
          <w:szCs w:val="22"/>
        </w:rPr>
        <w:t xml:space="preserve"> which can be paid via parent pay.  Please make sure this is completed by </w:t>
      </w:r>
      <w:r w:rsidRPr="00D92C66">
        <w:rPr>
          <w:rFonts w:ascii="Comic Sans MS" w:hAnsi="Comic Sans MS"/>
          <w:b/>
          <w:bCs/>
          <w:sz w:val="22"/>
          <w:szCs w:val="22"/>
        </w:rPr>
        <w:t>Friday 30th January</w:t>
      </w:r>
      <w:r w:rsidRPr="00D92C66">
        <w:rPr>
          <w:rFonts w:ascii="Comic Sans MS" w:hAnsi="Comic Sans MS"/>
          <w:sz w:val="22"/>
          <w:szCs w:val="22"/>
        </w:rPr>
        <w:t xml:space="preserve">. </w:t>
      </w:r>
    </w:p>
    <w:p w14:paraId="1BC81091" w14:textId="77777777" w:rsidR="005024B7" w:rsidRPr="00D92C66" w:rsidRDefault="005024B7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4395088A" w14:textId="77777777" w:rsidR="00CB31A9" w:rsidRPr="00D92C66" w:rsidRDefault="00511D9C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sz w:val="22"/>
          <w:szCs w:val="22"/>
        </w:rPr>
        <w:t xml:space="preserve">Please start to collect items which would help to make </w:t>
      </w:r>
      <w:r w:rsidR="00CB31A9" w:rsidRPr="00D92C66">
        <w:rPr>
          <w:rFonts w:ascii="Comic Sans MS" w:hAnsi="Comic Sans MS"/>
          <w:sz w:val="22"/>
          <w:szCs w:val="22"/>
        </w:rPr>
        <w:t>your</w:t>
      </w:r>
      <w:r w:rsidRPr="00D92C66">
        <w:rPr>
          <w:rFonts w:ascii="Comic Sans MS" w:hAnsi="Comic Sans MS"/>
          <w:sz w:val="22"/>
          <w:szCs w:val="22"/>
        </w:rPr>
        <w:t xml:space="preserve"> lamp. </w:t>
      </w:r>
      <w:r w:rsidR="00CB31A9" w:rsidRPr="00D92C66">
        <w:rPr>
          <w:rFonts w:ascii="Comic Sans MS" w:hAnsi="Comic Sans MS"/>
          <w:sz w:val="22"/>
          <w:szCs w:val="22"/>
        </w:rPr>
        <w:t xml:space="preserve">Keep any recyclable items that you might want to use. </w:t>
      </w:r>
    </w:p>
    <w:p w14:paraId="4804C8F9" w14:textId="77777777" w:rsidR="00F62239" w:rsidRPr="00D92C66" w:rsidRDefault="00F6223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1B9D5C55" w14:textId="7E274528" w:rsidR="00511D9C" w:rsidRPr="00D92C66" w:rsidRDefault="00511D9C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sz w:val="22"/>
          <w:szCs w:val="22"/>
        </w:rPr>
        <w:t xml:space="preserve">PLEASE NOTE THE LAMP WILL BE MADE IN SCHOOL AND NOT AT HOME. </w:t>
      </w:r>
    </w:p>
    <w:p w14:paraId="1923C2A1" w14:textId="77777777" w:rsidR="005024B7" w:rsidRDefault="005024B7" w:rsidP="00C04265">
      <w:pPr>
        <w:pStyle w:val="ListParagraph"/>
        <w:rPr>
          <w:rFonts w:ascii="Comic Sans MS" w:hAnsi="Comic Sans MS"/>
        </w:rPr>
      </w:pPr>
    </w:p>
    <w:p w14:paraId="54A41B30" w14:textId="0786321B" w:rsidR="005024B7" w:rsidRPr="005024B7" w:rsidRDefault="005024B7" w:rsidP="005024B7">
      <w:pPr>
        <w:rPr>
          <w:rFonts w:ascii="Comic Sans MS" w:hAnsi="Comic Sans MS"/>
        </w:rPr>
      </w:pPr>
    </w:p>
    <w:p w14:paraId="5167B60A" w14:textId="500AC146" w:rsidR="00195C5B" w:rsidRDefault="00195C5B" w:rsidP="00C04265">
      <w:pPr>
        <w:pStyle w:val="ListParagraph"/>
        <w:rPr>
          <w:rFonts w:ascii="Comic Sans MS" w:hAnsi="Comic Sans MS"/>
        </w:rPr>
      </w:pPr>
    </w:p>
    <w:p w14:paraId="0478F929" w14:textId="44E70D6F" w:rsidR="00107809" w:rsidRDefault="00107809" w:rsidP="00167236">
      <w:pPr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E3616" w14:textId="77777777" w:rsidR="00DE5B38" w:rsidRDefault="00DE5B38" w:rsidP="000D64A5">
      <w:r>
        <w:separator/>
      </w:r>
    </w:p>
  </w:endnote>
  <w:endnote w:type="continuationSeparator" w:id="0">
    <w:p w14:paraId="17E36B97" w14:textId="77777777" w:rsidR="00DE5B38" w:rsidRDefault="00DE5B38" w:rsidP="000D64A5">
      <w:r>
        <w:continuationSeparator/>
      </w:r>
    </w:p>
  </w:endnote>
  <w:endnote w:type="continuationNotice" w:id="1">
    <w:p w14:paraId="350E71DC" w14:textId="77777777" w:rsidR="00DE5B38" w:rsidRDefault="00DE5B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9ECC6" w14:textId="77777777" w:rsidR="00DE5B38" w:rsidRDefault="00DE5B38" w:rsidP="000D64A5">
      <w:r>
        <w:separator/>
      </w:r>
    </w:p>
  </w:footnote>
  <w:footnote w:type="continuationSeparator" w:id="0">
    <w:p w14:paraId="3F55A044" w14:textId="77777777" w:rsidR="00DE5B38" w:rsidRDefault="00DE5B38" w:rsidP="000D64A5">
      <w:r>
        <w:continuationSeparator/>
      </w:r>
    </w:p>
  </w:footnote>
  <w:footnote w:type="continuationNotice" w:id="1">
    <w:p w14:paraId="2F374998" w14:textId="77777777" w:rsidR="00DE5B38" w:rsidRDefault="00DE5B38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0EA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7624D"/>
    <w:rsid w:val="000831CB"/>
    <w:rsid w:val="00087DC0"/>
    <w:rsid w:val="000973E1"/>
    <w:rsid w:val="00097573"/>
    <w:rsid w:val="000A23E6"/>
    <w:rsid w:val="000B0075"/>
    <w:rsid w:val="000B5E4C"/>
    <w:rsid w:val="000B5E92"/>
    <w:rsid w:val="000B7EB5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11ED"/>
    <w:rsid w:val="00122E46"/>
    <w:rsid w:val="00122F5E"/>
    <w:rsid w:val="00126205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8E6"/>
    <w:rsid w:val="00164EED"/>
    <w:rsid w:val="00167236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6309"/>
    <w:rsid w:val="001B050D"/>
    <w:rsid w:val="001B73EE"/>
    <w:rsid w:val="001C02D8"/>
    <w:rsid w:val="001C108A"/>
    <w:rsid w:val="001C294B"/>
    <w:rsid w:val="001C3D60"/>
    <w:rsid w:val="001C730F"/>
    <w:rsid w:val="001C73FA"/>
    <w:rsid w:val="001D5132"/>
    <w:rsid w:val="001D714D"/>
    <w:rsid w:val="001E1323"/>
    <w:rsid w:val="001E225F"/>
    <w:rsid w:val="001E2731"/>
    <w:rsid w:val="001E34B4"/>
    <w:rsid w:val="001F0BB8"/>
    <w:rsid w:val="001F0C46"/>
    <w:rsid w:val="001F2484"/>
    <w:rsid w:val="00202587"/>
    <w:rsid w:val="0020398D"/>
    <w:rsid w:val="00203A34"/>
    <w:rsid w:val="00203FE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73C6E"/>
    <w:rsid w:val="002848EA"/>
    <w:rsid w:val="00284E13"/>
    <w:rsid w:val="002875AD"/>
    <w:rsid w:val="002911D9"/>
    <w:rsid w:val="002A0660"/>
    <w:rsid w:val="002A3593"/>
    <w:rsid w:val="002A49CD"/>
    <w:rsid w:val="002A5883"/>
    <w:rsid w:val="002B056A"/>
    <w:rsid w:val="002B1AFE"/>
    <w:rsid w:val="002B2E09"/>
    <w:rsid w:val="002B79B1"/>
    <w:rsid w:val="002C0679"/>
    <w:rsid w:val="002C7B0B"/>
    <w:rsid w:val="002D069A"/>
    <w:rsid w:val="002D1D90"/>
    <w:rsid w:val="002D61FA"/>
    <w:rsid w:val="002D6CD5"/>
    <w:rsid w:val="002E0DD2"/>
    <w:rsid w:val="002E260E"/>
    <w:rsid w:val="002E3EE5"/>
    <w:rsid w:val="002E45C4"/>
    <w:rsid w:val="002F124A"/>
    <w:rsid w:val="002F1563"/>
    <w:rsid w:val="002F22D9"/>
    <w:rsid w:val="002F5923"/>
    <w:rsid w:val="002F64E9"/>
    <w:rsid w:val="002F763F"/>
    <w:rsid w:val="00307123"/>
    <w:rsid w:val="0031024E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2A86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113DC"/>
    <w:rsid w:val="0042138A"/>
    <w:rsid w:val="00421539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6DB1"/>
    <w:rsid w:val="00495319"/>
    <w:rsid w:val="00496322"/>
    <w:rsid w:val="0049684E"/>
    <w:rsid w:val="004A1AFB"/>
    <w:rsid w:val="004A3F66"/>
    <w:rsid w:val="004A62E6"/>
    <w:rsid w:val="004A6BD7"/>
    <w:rsid w:val="004B4125"/>
    <w:rsid w:val="004B4DD0"/>
    <w:rsid w:val="004B60A2"/>
    <w:rsid w:val="004D0209"/>
    <w:rsid w:val="004D5C51"/>
    <w:rsid w:val="004E65DE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103A3"/>
    <w:rsid w:val="005103EF"/>
    <w:rsid w:val="005104F4"/>
    <w:rsid w:val="00510DE3"/>
    <w:rsid w:val="00511D9C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B7A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C1A67"/>
    <w:rsid w:val="005C5E5D"/>
    <w:rsid w:val="005C658F"/>
    <w:rsid w:val="005D0B12"/>
    <w:rsid w:val="005D0E45"/>
    <w:rsid w:val="005D2D4A"/>
    <w:rsid w:val="005D4BB1"/>
    <w:rsid w:val="005D75B7"/>
    <w:rsid w:val="005E0DFD"/>
    <w:rsid w:val="005E2FA6"/>
    <w:rsid w:val="005E72B5"/>
    <w:rsid w:val="005F045E"/>
    <w:rsid w:val="005F0AC7"/>
    <w:rsid w:val="005F0DC4"/>
    <w:rsid w:val="005F1808"/>
    <w:rsid w:val="005F4D35"/>
    <w:rsid w:val="005F5DA3"/>
    <w:rsid w:val="00611139"/>
    <w:rsid w:val="00612FFA"/>
    <w:rsid w:val="00613CA4"/>
    <w:rsid w:val="00616ECA"/>
    <w:rsid w:val="00616EDE"/>
    <w:rsid w:val="00622BD7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613"/>
    <w:rsid w:val="006E3E60"/>
    <w:rsid w:val="006E5257"/>
    <w:rsid w:val="006E7A76"/>
    <w:rsid w:val="00700980"/>
    <w:rsid w:val="00701B41"/>
    <w:rsid w:val="00704F62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B3CB2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236B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440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A766D"/>
    <w:rsid w:val="009B2A07"/>
    <w:rsid w:val="009B2DCD"/>
    <w:rsid w:val="009B2F27"/>
    <w:rsid w:val="009B3AA4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E45BC"/>
    <w:rsid w:val="009F127D"/>
    <w:rsid w:val="009F1541"/>
    <w:rsid w:val="00A00B9A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85176"/>
    <w:rsid w:val="00A86787"/>
    <w:rsid w:val="00A91DE7"/>
    <w:rsid w:val="00A924C7"/>
    <w:rsid w:val="00A961C1"/>
    <w:rsid w:val="00A966CB"/>
    <w:rsid w:val="00A9719C"/>
    <w:rsid w:val="00A9777D"/>
    <w:rsid w:val="00A97CD3"/>
    <w:rsid w:val="00AA33E2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C88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30A76"/>
    <w:rsid w:val="00B35142"/>
    <w:rsid w:val="00B36812"/>
    <w:rsid w:val="00B37003"/>
    <w:rsid w:val="00B42765"/>
    <w:rsid w:val="00B438D6"/>
    <w:rsid w:val="00B43F72"/>
    <w:rsid w:val="00B46D44"/>
    <w:rsid w:val="00B53E54"/>
    <w:rsid w:val="00B56787"/>
    <w:rsid w:val="00B639EC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A2D48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70AC"/>
    <w:rsid w:val="00BD2420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28"/>
    <w:rsid w:val="00C40631"/>
    <w:rsid w:val="00C42FDF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1A9"/>
    <w:rsid w:val="00CB3AE0"/>
    <w:rsid w:val="00CC6A63"/>
    <w:rsid w:val="00CD3A39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5B38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57E32"/>
    <w:rsid w:val="00E60A55"/>
    <w:rsid w:val="00E6715A"/>
    <w:rsid w:val="00E70B66"/>
    <w:rsid w:val="00E71B9E"/>
    <w:rsid w:val="00E73475"/>
    <w:rsid w:val="00E73F6E"/>
    <w:rsid w:val="00E75443"/>
    <w:rsid w:val="00E832EC"/>
    <w:rsid w:val="00E86048"/>
    <w:rsid w:val="00E94CB3"/>
    <w:rsid w:val="00E94DA4"/>
    <w:rsid w:val="00E958B0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4C38"/>
    <w:rsid w:val="00F55336"/>
    <w:rsid w:val="00F55F9C"/>
    <w:rsid w:val="00F62239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4899"/>
    <w:rsid w:val="00FB499E"/>
    <w:rsid w:val="00FB51F8"/>
    <w:rsid w:val="00FC244F"/>
    <w:rsid w:val="00FC6AAF"/>
    <w:rsid w:val="00FC7EC9"/>
    <w:rsid w:val="00FD3C47"/>
    <w:rsid w:val="00FD5E9E"/>
    <w:rsid w:val="00FD69D9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6KK6NY3JTKCC-849450956-417185</_dlc_DocId>
    <_dlc_DocIdUrl xmlns="7306e3d0-0ae3-4289-81b3-f719923149d7">
      <Url>https://8602326.sharepoint.com/sites/TRJTeachingSharedDrive/_layouts/15/DocIdRedir.aspx?ID=6KK6NY3JTKCC-849450956-417185</Url>
      <Description>6KK6NY3JTKCC-849450956-417185</Description>
    </_dlc_DocIdUrl>
  </documentManagement>
</p:properties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0</TotalTime>
  <Pages>1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Karen Hiatt</cp:lastModifiedBy>
  <cp:revision>2</cp:revision>
  <cp:lastPrinted>2025-11-21T15:53:00Z</cp:lastPrinted>
  <dcterms:created xsi:type="dcterms:W3CDTF">2026-01-16T08:47:00Z</dcterms:created>
  <dcterms:modified xsi:type="dcterms:W3CDTF">2026-01-16T08:47:00Z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156422ac-a152-4b97-8ae1-6450f644e4b4</vt:lpwstr>
  </property>
</Properties>
</file>