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D3E30" w14:textId="77777777" w:rsidR="0079389D" w:rsidRDefault="00A20CF5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164E111F">
            <wp:simplePos x="0" y="0"/>
            <wp:positionH relativeFrom="margin">
              <wp:posOffset>5364764</wp:posOffset>
            </wp:positionH>
            <wp:positionV relativeFrom="paragraph">
              <wp:posOffset>200616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1F03">
        <w:rPr>
          <w:rFonts w:ascii="Comic Sans MS" w:hAnsi="Comic Sans MS"/>
          <w:sz w:val="28"/>
          <w:szCs w:val="28"/>
        </w:rPr>
        <w:t xml:space="preserve">   </w:t>
      </w:r>
    </w:p>
    <w:p w14:paraId="7397E5DC" w14:textId="0539D969" w:rsidR="00BE1AFF" w:rsidRDefault="000A3BD7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</w:t>
      </w:r>
      <w:r w:rsidR="0079389D">
        <w:rPr>
          <w:rFonts w:ascii="Comic Sans MS" w:hAnsi="Comic Sans MS"/>
          <w:sz w:val="28"/>
          <w:szCs w:val="28"/>
        </w:rPr>
        <w:t xml:space="preserve">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AA5191">
        <w:rPr>
          <w:rFonts w:ascii="Comic Sans MS" w:hAnsi="Comic Sans MS"/>
          <w:sz w:val="28"/>
          <w:szCs w:val="28"/>
        </w:rPr>
        <w:t>19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AA5191">
        <w:rPr>
          <w:rFonts w:ascii="Comic Sans MS" w:hAnsi="Comic Sans MS"/>
          <w:sz w:val="28"/>
          <w:szCs w:val="28"/>
        </w:rPr>
        <w:t>12</w:t>
      </w:r>
      <w:r w:rsidR="00AA5191" w:rsidRPr="00AA5191">
        <w:rPr>
          <w:rFonts w:ascii="Comic Sans MS" w:hAnsi="Comic Sans MS"/>
          <w:sz w:val="28"/>
          <w:szCs w:val="28"/>
          <w:vertAlign w:val="superscript"/>
        </w:rPr>
        <w:t>th</w:t>
      </w:r>
      <w:r w:rsidR="00AA5191">
        <w:rPr>
          <w:rFonts w:ascii="Comic Sans MS" w:hAnsi="Comic Sans MS"/>
          <w:sz w:val="28"/>
          <w:szCs w:val="28"/>
        </w:rPr>
        <w:t xml:space="preserve"> </w:t>
      </w:r>
      <w:r w:rsidR="00A7564E">
        <w:rPr>
          <w:rFonts w:ascii="Comic Sans MS" w:hAnsi="Comic Sans MS"/>
          <w:sz w:val="28"/>
          <w:szCs w:val="28"/>
        </w:rPr>
        <w:t>June</w:t>
      </w:r>
      <w:r w:rsidR="004472F0">
        <w:rPr>
          <w:rFonts w:ascii="Comic Sans MS" w:hAnsi="Comic Sans MS"/>
          <w:sz w:val="28"/>
          <w:szCs w:val="28"/>
        </w:rPr>
        <w:t xml:space="preserve">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</w:t>
      </w:r>
    </w:p>
    <w:p w14:paraId="4826FD9D" w14:textId="6213EC97" w:rsidR="00F55336" w:rsidRDefault="00BE1AFF" w:rsidP="00BE1AFF">
      <w:pPr>
        <w:tabs>
          <w:tab w:val="left" w:pos="6236"/>
        </w:tabs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 </w:t>
      </w:r>
      <w:r w:rsidR="00671E21"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391EEBE3" w14:textId="77777777" w:rsidR="0079389D" w:rsidRPr="00BE1AFF" w:rsidRDefault="0079389D" w:rsidP="00BE1AFF">
      <w:pPr>
        <w:tabs>
          <w:tab w:val="left" w:pos="6236"/>
        </w:tabs>
        <w:rPr>
          <w:rFonts w:ascii="Comic Sans MS" w:hAnsi="Comic Sans MS"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22D8C3F" w14:textId="4D68E39E" w:rsidR="000D7377" w:rsidRDefault="000D7377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>Weekly checklist</w:t>
            </w:r>
            <w:r w:rsidR="00620B30">
              <w:rPr>
                <w:rFonts w:ascii="Comic Sans MS" w:hAnsi="Comic Sans MS"/>
                <w:sz w:val="22"/>
                <w:szCs w:val="22"/>
              </w:rPr>
              <w:t>:</w:t>
            </w:r>
          </w:p>
          <w:p w14:paraId="1FE33E52" w14:textId="3E93691B" w:rsidR="00620B30" w:rsidRPr="00D92C66" w:rsidRDefault="00620B30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2742DB29" w14:textId="74D55E08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Times Tables: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8CDB153" w14:textId="347AA8F4" w:rsidR="00DA72FF" w:rsidRPr="00DA72FF" w:rsidRDefault="00A67121" w:rsidP="00DA72FF">
            <w:pP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</w:pPr>
            <w:r>
              <w:rPr>
                <w:rFonts w:ascii="Comic Sans MS" w:hAnsi="Comic Sans MS"/>
                <w:b w:val="0"/>
                <w:bCs w:val="0"/>
                <w:noProof/>
                <w:sz w:val="22"/>
                <w:szCs w:val="22"/>
              </w:rPr>
              <w:t xml:space="preserve">Please see the letter at the bottom of the sheet which informs you about the MTC check and how to support your family. </w:t>
            </w:r>
          </w:p>
          <w:p w14:paraId="3CE287EC" w14:textId="63344983" w:rsidR="000B148A" w:rsidRDefault="000B148A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</w:p>
          <w:p w14:paraId="01A5F137" w14:textId="4ADE7ED3" w:rsidR="000D7377" w:rsidRPr="00246994" w:rsidRDefault="000D7377" w:rsidP="001C108A">
            <w:pPr>
              <w:rPr>
                <w:rFonts w:ascii="Comic Sans MS" w:hAnsi="Comic Sans MS"/>
                <w:bCs w:val="0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Reading: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1DFFF58A" w14:textId="337F64DA" w:rsidR="00E00BD1" w:rsidRPr="00D92C66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92C66">
              <w:rPr>
                <w:rFonts w:ascii="Comic Sans MS" w:hAnsi="Comic Sans MS"/>
                <w:sz w:val="22"/>
                <w:szCs w:val="22"/>
              </w:rPr>
              <w:t xml:space="preserve">  Reading Records will be collected in on</w:t>
            </w:r>
            <w:r w:rsidR="00A00B9A" w:rsidRPr="00D92C66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D92C66" w:rsidRDefault="00A00B9A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246994" w:rsidRDefault="000D7377" w:rsidP="001C108A">
            <w:pPr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246994">
              <w:rPr>
                <w:rFonts w:ascii="Comic Sans MS" w:hAnsi="Comic Sans MS"/>
                <w:sz w:val="22"/>
                <w:szCs w:val="22"/>
                <w:highlight w:val="yellow"/>
                <w:u w:val="single"/>
              </w:rPr>
              <w:t>Reading Plus</w:t>
            </w:r>
            <w:r w:rsidRPr="00246994">
              <w:rPr>
                <w:rFonts w:ascii="Comic Sans MS" w:hAnsi="Comic Sans MS"/>
                <w:sz w:val="22"/>
                <w:szCs w:val="22"/>
                <w:u w:val="single"/>
              </w:rPr>
              <w:t xml:space="preserve"> </w:t>
            </w:r>
          </w:p>
          <w:p w14:paraId="70BE805C" w14:textId="35B7EA1F" w:rsidR="002D6CD5" w:rsidRPr="00D92C66" w:rsidRDefault="00BC375D" w:rsidP="00421539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Work hard to try and c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omplete your x5</w:t>
            </w:r>
            <w:r w:rsidR="00421539" w:rsidRPr="00D92C66">
              <w:rPr>
                <w:rFonts w:ascii="Comic Sans MS" w:hAnsi="Comic Sans MS"/>
                <w:b w:val="0"/>
                <w:bCs w:val="0"/>
                <w:color w:val="FF0000"/>
                <w:sz w:val="22"/>
                <w:szCs w:val="22"/>
              </w:rPr>
              <w:t xml:space="preserve"> </w:t>
            </w:r>
            <w:r w:rsidR="00421539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sessions</w:t>
            </w:r>
            <w:r w:rsidR="002D6CD5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. </w:t>
            </w:r>
          </w:p>
          <w:p w14:paraId="40B47FFA" w14:textId="77777777" w:rsidR="004F5B8A" w:rsidRDefault="002D6CD5" w:rsidP="001C108A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W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e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>do complete Reading Plus for 15 minutes</w:t>
            </w:r>
            <w:r w:rsidR="00BC375D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every </w:t>
            </w:r>
            <w:r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afternoon, but please note that this doesn’t mean you don’t have to do any at home. </w:t>
            </w:r>
            <w:r w:rsidR="00421539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 </w:t>
            </w:r>
            <w:r w:rsidR="000B007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haven’t managed your 5 reads in school this needs to be completed at home. </w:t>
            </w:r>
            <w:r w:rsidR="000B7EB5" w:rsidRPr="00D92C66">
              <w:rPr>
                <w:rFonts w:ascii="Comic Sans MS" w:hAnsi="Comic Sans MS"/>
                <w:b w:val="0"/>
                <w:bCs w:val="0"/>
                <w:i/>
                <w:iCs/>
                <w:sz w:val="22"/>
                <w:szCs w:val="22"/>
              </w:rPr>
              <w:t xml:space="preserve">If you want to do more - that’s excellent. </w:t>
            </w:r>
          </w:p>
          <w:p w14:paraId="22D354C6" w14:textId="06F6AF6C" w:rsidR="00E00BD1" w:rsidRPr="00D92C66" w:rsidRDefault="0097440C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We are aiming for 80% </w:t>
            </w:r>
            <w:r w:rsidR="001211ED" w:rsidRPr="00D92C66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or more comprehension success. </w:t>
            </w:r>
          </w:p>
          <w:p w14:paraId="4E026521" w14:textId="026C20F4" w:rsidR="001211ED" w:rsidRPr="00D92C66" w:rsidRDefault="001211ED" w:rsidP="001C108A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66E413" w:rsidR="000D7377" w:rsidRPr="00246994" w:rsidRDefault="00557261" w:rsidP="001C108A">
            <w:pPr>
              <w:rPr>
                <w:rFonts w:ascii="Comic Sans MS" w:hAnsi="Comic Sans MS"/>
                <w:b w:val="0"/>
                <w:i/>
                <w:iCs/>
                <w:sz w:val="22"/>
                <w:szCs w:val="22"/>
                <w:u w:val="single"/>
              </w:rPr>
            </w:pPr>
            <w:r w:rsidRPr="00246994">
              <w:rPr>
                <w:i/>
                <w:iCs/>
                <w:noProof/>
                <w:highlight w:val="yellow"/>
              </w:rPr>
              <w:drawing>
                <wp:anchor distT="0" distB="0" distL="114300" distR="114300" simplePos="0" relativeHeight="251658241" behindDoc="0" locked="0" layoutInCell="1" allowOverlap="1" wp14:anchorId="632884DB" wp14:editId="7C885C69">
                  <wp:simplePos x="0" y="0"/>
                  <wp:positionH relativeFrom="column">
                    <wp:posOffset>5155565</wp:posOffset>
                  </wp:positionH>
                  <wp:positionV relativeFrom="paragraph">
                    <wp:posOffset>70789</wp:posOffset>
                  </wp:positionV>
                  <wp:extent cx="1350010" cy="659765"/>
                  <wp:effectExtent l="0" t="0" r="2540" b="6985"/>
                  <wp:wrapThrough wrapText="bothSides">
                    <wp:wrapPolygon edited="0">
                      <wp:start x="0" y="0"/>
                      <wp:lineTo x="0" y="21205"/>
                      <wp:lineTo x="21336" y="21205"/>
                      <wp:lineTo x="21336" y="0"/>
                      <wp:lineTo x="0" y="0"/>
                    </wp:wrapPolygon>
                  </wp:wrapThrough>
                  <wp:docPr id="20679032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659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D7377" w:rsidRPr="00246994">
              <w:rPr>
                <w:rFonts w:ascii="Comic Sans MS" w:hAnsi="Comic Sans MS"/>
                <w:bCs w:val="0"/>
                <w:i/>
                <w:iCs/>
                <w:sz w:val="22"/>
                <w:szCs w:val="22"/>
                <w:highlight w:val="yellow"/>
                <w:u w:val="single"/>
              </w:rPr>
              <w:t>Spellings: Please refer to Medium Term Plan - Stage 4  page 4</w:t>
            </w:r>
          </w:p>
          <w:p w14:paraId="7EB3389F" w14:textId="3ACB43BC" w:rsidR="00FD69D9" w:rsidRDefault="000D7377" w:rsidP="009A766D">
            <w:pPr>
              <w:rPr>
                <w:rFonts w:ascii="Comic Sans MS" w:hAnsi="Comic Sans MS"/>
                <w:bCs w:val="0"/>
                <w:sz w:val="22"/>
                <w:szCs w:val="22"/>
              </w:rPr>
            </w:pP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>This can be found on TRJS website: our learning: year 4 – 4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  <w:vertAlign w:val="superscript"/>
              </w:rPr>
              <w:t>th</w:t>
            </w:r>
            <w:r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tab down titled spelling yearly overview</w:t>
            </w:r>
            <w:r w:rsidR="00C23DF4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 – page 4</w:t>
            </w:r>
            <w:r w:rsidR="00FC7EC9" w:rsidRPr="00D92C66">
              <w:rPr>
                <w:rFonts w:ascii="Comic Sans MS" w:hAnsi="Comic Sans MS"/>
                <w:b w:val="0"/>
                <w:sz w:val="22"/>
                <w:szCs w:val="22"/>
              </w:rPr>
              <w:t xml:space="preserve">. </w:t>
            </w:r>
          </w:p>
          <w:p w14:paraId="380894BE" w14:textId="3BC5DC5D" w:rsidR="00EE25D5" w:rsidRDefault="00896DA4" w:rsidP="0018069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Stage </w:t>
            </w:r>
            <w:r w:rsidR="00A7564E">
              <w:rPr>
                <w:rFonts w:ascii="Comic Sans MS" w:hAnsi="Comic Sans MS"/>
                <w:sz w:val="22"/>
                <w:szCs w:val="22"/>
              </w:rPr>
              <w:t>3</w:t>
            </w:r>
            <w:r w:rsidR="00AA5191">
              <w:rPr>
                <w:rFonts w:ascii="Comic Sans MS" w:hAnsi="Comic Sans MS"/>
                <w:sz w:val="22"/>
                <w:szCs w:val="22"/>
              </w:rPr>
              <w:t>4</w:t>
            </w:r>
          </w:p>
          <w:p w14:paraId="290DBE20" w14:textId="4690B1FA" w:rsidR="00E73F6E" w:rsidRPr="00D92C66" w:rsidRDefault="00AE5C9A" w:rsidP="0018069B">
            <w:pPr>
              <w:rPr>
                <w:rFonts w:ascii="Comic Sans MS" w:hAnsi="Comic Sans MS"/>
                <w:sz w:val="22"/>
                <w:szCs w:val="22"/>
              </w:rPr>
            </w:pPr>
            <w:r w:rsidRPr="00D92C66">
              <w:rPr>
                <w:rFonts w:ascii="Comic Sans MS" w:hAnsi="Comic Sans MS"/>
                <w:sz w:val="22"/>
                <w:szCs w:val="22"/>
              </w:rPr>
              <w:t xml:space="preserve">Practise your spellings using </w:t>
            </w:r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the sheet and/or </w:t>
            </w:r>
            <w:r w:rsidR="005D0B12" w:rsidRPr="00D92C6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proofErr w:type="spellStart"/>
            <w:r w:rsidR="00E73F6E" w:rsidRPr="00D92C66">
              <w:rPr>
                <w:rFonts w:ascii="Comic Sans MS" w:hAnsi="Comic Sans MS"/>
                <w:sz w:val="22"/>
                <w:szCs w:val="22"/>
              </w:rPr>
              <w:t>EdShed</w:t>
            </w:r>
            <w:proofErr w:type="spellEnd"/>
            <w:r w:rsidR="00E73F6E" w:rsidRPr="00D92C66">
              <w:rPr>
                <w:rFonts w:ascii="Comic Sans MS" w:hAnsi="Comic Sans MS"/>
                <w:sz w:val="22"/>
                <w:szCs w:val="22"/>
              </w:rPr>
              <w:t xml:space="preserve">. </w:t>
            </w: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8021EEE" w14:textId="1B08C4D4" w:rsidR="000D7377" w:rsidRPr="00250F54" w:rsidRDefault="000D7377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  <w:sz w:val="22"/>
                <w:szCs w:val="22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49C6FD7B" w14:textId="709849B1" w:rsidR="004859C6" w:rsidRDefault="00C04265" w:rsidP="00B174A3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MATHS</w:t>
      </w:r>
      <w:r w:rsidRPr="00A82680">
        <w:rPr>
          <w:rFonts w:ascii="Comic Sans MS" w:hAnsi="Comic Sans MS"/>
        </w:rPr>
        <w:t>:</w:t>
      </w:r>
      <w:r w:rsidR="00A67121" w:rsidRPr="00A82680">
        <w:rPr>
          <w:rFonts w:ascii="Comic Sans MS" w:hAnsi="Comic Sans MS"/>
        </w:rPr>
        <w:t xml:space="preserve"> </w:t>
      </w:r>
      <w:r w:rsidR="00AA5191">
        <w:rPr>
          <w:rFonts w:ascii="Comic Sans MS" w:hAnsi="Comic Sans MS"/>
        </w:rPr>
        <w:t xml:space="preserve">Assessment week </w:t>
      </w:r>
      <w:r w:rsidR="001075C5">
        <w:rPr>
          <w:rFonts w:ascii="Comic Sans MS" w:hAnsi="Comic Sans MS"/>
        </w:rPr>
        <w:t xml:space="preserve"> </w:t>
      </w:r>
    </w:p>
    <w:p w14:paraId="41D9FE98" w14:textId="77777777" w:rsidR="00232604" w:rsidRDefault="00232604" w:rsidP="00B174A3">
      <w:pPr>
        <w:pStyle w:val="ListParagraph"/>
        <w:ind w:left="284" w:hanging="11"/>
        <w:rPr>
          <w:rFonts w:ascii="Comic Sans MS" w:hAnsi="Comic Sans MS"/>
        </w:rPr>
      </w:pPr>
    </w:p>
    <w:p w14:paraId="3819B83F" w14:textId="1C6C9F68" w:rsidR="00801FB9" w:rsidRDefault="00801FB9" w:rsidP="00801FB9">
      <w:pPr>
        <w:pStyle w:val="ListParagraph"/>
        <w:ind w:left="284" w:hanging="11"/>
        <w:rPr>
          <w:rFonts w:ascii="Comic Sans MS" w:hAnsi="Comic Sans MS"/>
        </w:rPr>
      </w:pPr>
      <w:r w:rsidRPr="00A82680">
        <w:rPr>
          <w:rFonts w:ascii="Comic Sans MS" w:hAnsi="Comic Sans MS"/>
          <w:b/>
          <w:bCs/>
          <w:highlight w:val="yellow"/>
          <w:u w:val="single"/>
        </w:rPr>
        <w:t>ENGLISH</w:t>
      </w:r>
      <w:r w:rsidRPr="00A82680">
        <w:rPr>
          <w:rFonts w:ascii="Comic Sans MS" w:hAnsi="Comic Sans MS"/>
        </w:rPr>
        <w:t xml:space="preserve">:  </w:t>
      </w:r>
      <w:r w:rsidRPr="00A82680">
        <w:rPr>
          <w:rFonts w:ascii="Comic Sans MS" w:hAnsi="Comic Sans MS"/>
          <w:b/>
          <w:bCs/>
        </w:rPr>
        <w:t xml:space="preserve"> </w:t>
      </w:r>
      <w:r w:rsidR="00AA5191">
        <w:rPr>
          <w:rFonts w:ascii="Comic Sans MS" w:hAnsi="Comic Sans MS"/>
        </w:rPr>
        <w:t>Assessment week</w:t>
      </w:r>
    </w:p>
    <w:p w14:paraId="7922C4D0" w14:textId="77777777" w:rsidR="001A5D75" w:rsidRDefault="001A5D75" w:rsidP="00801FB9">
      <w:pPr>
        <w:pStyle w:val="ListParagraph"/>
        <w:ind w:left="284" w:hanging="11"/>
        <w:rPr>
          <w:rFonts w:ascii="Comic Sans MS" w:hAnsi="Comic Sans MS"/>
        </w:rPr>
      </w:pPr>
    </w:p>
    <w:p w14:paraId="0A3623C9" w14:textId="0F89C0D0" w:rsidR="001A5D75" w:rsidRDefault="009E3C69" w:rsidP="00801FB9">
      <w:pPr>
        <w:pStyle w:val="ListParagraph"/>
        <w:ind w:left="284" w:hanging="11"/>
        <w:rPr>
          <w:rFonts w:ascii="Comic Sans MS" w:hAnsi="Comic Sans MS"/>
        </w:rPr>
      </w:pPr>
      <w:r w:rsidRPr="009E3C69">
        <w:rPr>
          <w:rFonts w:ascii="Comic Sans MS" w:hAnsi="Comic Sans MS"/>
          <w:b/>
          <w:bCs/>
          <w:highlight w:val="yellow"/>
          <w:u w:val="single"/>
        </w:rPr>
        <w:t>LIBRARY VISIT MONDAY MORNING</w:t>
      </w:r>
      <w:r>
        <w:rPr>
          <w:rFonts w:ascii="Comic Sans MS" w:hAnsi="Comic Sans MS"/>
        </w:rPr>
        <w:t xml:space="preserve">. Remember your coat and library card. </w:t>
      </w:r>
    </w:p>
    <w:p w14:paraId="0D93C1E6" w14:textId="77777777" w:rsidR="00535D74" w:rsidRDefault="00535D74" w:rsidP="00801FB9">
      <w:pPr>
        <w:pStyle w:val="ListParagraph"/>
        <w:ind w:left="284" w:hanging="11"/>
        <w:rPr>
          <w:rFonts w:ascii="Comic Sans MS" w:hAnsi="Comic Sans MS"/>
        </w:rPr>
      </w:pPr>
    </w:p>
    <w:p w14:paraId="424E5663" w14:textId="5662976F" w:rsidR="00E21B79" w:rsidRDefault="00E21B79" w:rsidP="00631D7D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8C5344">
        <w:rPr>
          <w:rFonts w:ascii="Comic Sans MS" w:hAnsi="Comic Sans MS"/>
          <w:b/>
          <w:bCs/>
          <w:sz w:val="28"/>
          <w:szCs w:val="28"/>
          <w:highlight w:val="magenta"/>
        </w:rPr>
        <w:t xml:space="preserve">PLEASE </w:t>
      </w:r>
      <w:r w:rsidR="00801FB9">
        <w:rPr>
          <w:rFonts w:ascii="Comic Sans MS" w:hAnsi="Comic Sans MS"/>
          <w:b/>
          <w:bCs/>
          <w:sz w:val="28"/>
          <w:szCs w:val="28"/>
          <w:highlight w:val="magenta"/>
        </w:rPr>
        <w:t xml:space="preserve">REMEMBER TO </w:t>
      </w:r>
      <w:r w:rsidRPr="008C5344">
        <w:rPr>
          <w:rFonts w:ascii="Comic Sans MS" w:hAnsi="Comic Sans MS"/>
          <w:b/>
          <w:bCs/>
          <w:sz w:val="28"/>
          <w:szCs w:val="28"/>
          <w:highlight w:val="magenta"/>
        </w:rPr>
        <w:t xml:space="preserve">BRING IN HEADPHONES FOR FRIDAY’S SPELLING </w:t>
      </w:r>
      <w:r w:rsidR="008C5344" w:rsidRPr="008C5344">
        <w:rPr>
          <w:rFonts w:ascii="Comic Sans MS" w:hAnsi="Comic Sans MS"/>
          <w:b/>
          <w:bCs/>
          <w:sz w:val="28"/>
          <w:szCs w:val="28"/>
          <w:highlight w:val="magenta"/>
        </w:rPr>
        <w:t>LESSON</w:t>
      </w:r>
      <w:r w:rsidR="00DA2B35">
        <w:rPr>
          <w:rFonts w:ascii="Comic Sans MS" w:hAnsi="Comic Sans MS"/>
          <w:b/>
          <w:bCs/>
          <w:sz w:val="28"/>
          <w:szCs w:val="28"/>
          <w:highlight w:val="magenta"/>
        </w:rPr>
        <w:t>S</w:t>
      </w:r>
      <w:r w:rsidR="008C5344" w:rsidRPr="008C5344">
        <w:rPr>
          <w:rFonts w:ascii="Comic Sans MS" w:hAnsi="Comic Sans MS"/>
          <w:b/>
          <w:bCs/>
          <w:sz w:val="28"/>
          <w:szCs w:val="28"/>
          <w:highlight w:val="magenta"/>
        </w:rPr>
        <w:t>.</w:t>
      </w:r>
    </w:p>
    <w:p w14:paraId="550C0C92" w14:textId="77777777" w:rsidR="00D0055B" w:rsidRDefault="00D0055B" w:rsidP="00D0055B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</w:p>
    <w:p w14:paraId="27F0635B" w14:textId="21DBBE4A" w:rsidR="00643E9D" w:rsidRDefault="004654E7" w:rsidP="00CB5A07">
      <w:pPr>
        <w:pStyle w:val="ListParagraph"/>
        <w:ind w:left="284" w:hanging="11"/>
        <w:rPr>
          <w:rFonts w:ascii="Comic Sans MS" w:hAnsi="Comic Sans MS"/>
        </w:rPr>
      </w:pPr>
      <w:r w:rsidRPr="004654E7">
        <w:rPr>
          <w:rFonts w:ascii="Comic Sans MS" w:hAnsi="Comic Sans MS"/>
        </w:rPr>
        <w:t xml:space="preserve"> </w:t>
      </w:r>
    </w:p>
    <w:p w14:paraId="725D894B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88AB5D3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497B6125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5628F455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2EF7CB8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09A24D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6951B856" w14:textId="77777777" w:rsidR="00232604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3C53ADDA" w14:textId="77777777" w:rsidR="00232604" w:rsidRDefault="00232604" w:rsidP="00232604">
      <w:pPr>
        <w:rPr>
          <w:noProof/>
        </w:rPr>
      </w:pPr>
      <w:r w:rsidRPr="00E516FF">
        <w:rPr>
          <w:noProof/>
        </w:rPr>
        <w:lastRenderedPageBreak/>
        <w:drawing>
          <wp:anchor distT="0" distB="0" distL="114300" distR="114300" simplePos="0" relativeHeight="251660294" behindDoc="1" locked="0" layoutInCell="1" allowOverlap="1" wp14:anchorId="00F0F7F6" wp14:editId="37654A6C">
            <wp:simplePos x="0" y="0"/>
            <wp:positionH relativeFrom="column">
              <wp:posOffset>-315937</wp:posOffset>
            </wp:positionH>
            <wp:positionV relativeFrom="paragraph">
              <wp:posOffset>0</wp:posOffset>
            </wp:positionV>
            <wp:extent cx="1093357" cy="963637"/>
            <wp:effectExtent l="0" t="0" r="0" b="8255"/>
            <wp:wrapTight wrapText="bothSides">
              <wp:wrapPolygon edited="0">
                <wp:start x="0" y="0"/>
                <wp:lineTo x="0" y="21358"/>
                <wp:lineTo x="21085" y="21358"/>
                <wp:lineTo x="21085" y="0"/>
                <wp:lineTo x="0" y="0"/>
              </wp:wrapPolygon>
            </wp:wrapTight>
            <wp:docPr id="19301345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34572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357" cy="963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6FF">
        <w:rPr>
          <w:noProof/>
        </w:rPr>
        <w:drawing>
          <wp:anchor distT="0" distB="0" distL="114300" distR="114300" simplePos="0" relativeHeight="251661318" behindDoc="1" locked="0" layoutInCell="1" allowOverlap="1" wp14:anchorId="43E4DD19" wp14:editId="3E02DABA">
            <wp:simplePos x="0" y="0"/>
            <wp:positionH relativeFrom="column">
              <wp:posOffset>5863248</wp:posOffset>
            </wp:positionH>
            <wp:positionV relativeFrom="paragraph">
              <wp:posOffset>118</wp:posOffset>
            </wp:positionV>
            <wp:extent cx="1093357" cy="963637"/>
            <wp:effectExtent l="0" t="0" r="0" b="8255"/>
            <wp:wrapTight wrapText="bothSides">
              <wp:wrapPolygon edited="0">
                <wp:start x="0" y="0"/>
                <wp:lineTo x="0" y="21358"/>
                <wp:lineTo x="21085" y="21358"/>
                <wp:lineTo x="21085" y="0"/>
                <wp:lineTo x="0" y="0"/>
              </wp:wrapPolygon>
            </wp:wrapTight>
            <wp:docPr id="9949150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0134572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3357" cy="963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6FF">
        <w:rPr>
          <w:noProof/>
        </w:rPr>
        <w:t xml:space="preserve"> </w:t>
      </w:r>
    </w:p>
    <w:p w14:paraId="714157AA" w14:textId="271769AB" w:rsidR="00232604" w:rsidRDefault="00232604" w:rsidP="00232604">
      <w:pPr>
        <w:jc w:val="center"/>
        <w:rPr>
          <w:b/>
          <w:bCs/>
          <w:noProof/>
          <w:sz w:val="72"/>
          <w:szCs w:val="72"/>
        </w:rPr>
      </w:pPr>
      <w:r w:rsidRPr="00E516FF">
        <w:rPr>
          <w:b/>
          <w:bCs/>
          <w:noProof/>
          <w:sz w:val="72"/>
          <w:szCs w:val="72"/>
        </w:rPr>
        <w:t>OPAL STAY AND PLAY</w:t>
      </w:r>
    </w:p>
    <w:p w14:paraId="72CCFBEE" w14:textId="77777777" w:rsidR="00232604" w:rsidRDefault="00232604" w:rsidP="00232604">
      <w:pPr>
        <w:jc w:val="both"/>
        <w:rPr>
          <w:sz w:val="52"/>
          <w:szCs w:val="52"/>
        </w:rPr>
      </w:pPr>
      <w:r>
        <w:rPr>
          <w:sz w:val="52"/>
          <w:szCs w:val="52"/>
        </w:rPr>
        <w:t>Parents and carers from Y3-5 are warmly invited to visit TRJS on Monday 15</w:t>
      </w:r>
      <w:r w:rsidRPr="00885334">
        <w:rPr>
          <w:sz w:val="52"/>
          <w:szCs w:val="52"/>
          <w:vertAlign w:val="superscript"/>
        </w:rPr>
        <w:t>th</w:t>
      </w:r>
      <w:r>
        <w:rPr>
          <w:sz w:val="52"/>
          <w:szCs w:val="52"/>
        </w:rPr>
        <w:t xml:space="preserve"> June to join us for an OPAL play session. </w:t>
      </w:r>
    </w:p>
    <w:p w14:paraId="006112B5" w14:textId="77777777" w:rsidR="00232604" w:rsidRDefault="00232604" w:rsidP="00232604">
      <w:pPr>
        <w:jc w:val="both"/>
        <w:rPr>
          <w:sz w:val="52"/>
          <w:szCs w:val="52"/>
        </w:rPr>
      </w:pPr>
    </w:p>
    <w:p w14:paraId="3CE9DE4F" w14:textId="77777777" w:rsidR="00232604" w:rsidRDefault="00232604" w:rsidP="00232604">
      <w:pPr>
        <w:pStyle w:val="ListParagraph"/>
        <w:numPr>
          <w:ilvl w:val="0"/>
          <w:numId w:val="30"/>
        </w:numPr>
        <w:spacing w:after="160" w:line="278" w:lineRule="auto"/>
        <w:jc w:val="both"/>
        <w:rPr>
          <w:sz w:val="52"/>
          <w:szCs w:val="52"/>
        </w:rPr>
      </w:pPr>
      <w:r>
        <w:rPr>
          <w:sz w:val="52"/>
          <w:szCs w:val="52"/>
        </w:rPr>
        <w:t>Find out all about OPAL play and why we do it here at TRJS.</w:t>
      </w:r>
    </w:p>
    <w:p w14:paraId="7302587C" w14:textId="77777777" w:rsidR="00232604" w:rsidRDefault="00232604" w:rsidP="00232604">
      <w:pPr>
        <w:pStyle w:val="ListParagraph"/>
        <w:numPr>
          <w:ilvl w:val="0"/>
          <w:numId w:val="30"/>
        </w:numPr>
        <w:spacing w:after="160" w:line="278" w:lineRule="auto"/>
        <w:jc w:val="both"/>
        <w:rPr>
          <w:sz w:val="52"/>
          <w:szCs w:val="52"/>
        </w:rPr>
      </w:pPr>
      <w:r>
        <w:rPr>
          <w:sz w:val="52"/>
          <w:szCs w:val="52"/>
        </w:rPr>
        <w:t>Join in with a session with the children.</w:t>
      </w:r>
    </w:p>
    <w:p w14:paraId="3C097A71" w14:textId="77777777" w:rsidR="00232604" w:rsidRDefault="00232604" w:rsidP="00232604">
      <w:pPr>
        <w:ind w:left="360"/>
        <w:jc w:val="both"/>
        <w:rPr>
          <w:sz w:val="44"/>
          <w:szCs w:val="44"/>
          <w:u w:val="single"/>
        </w:rPr>
      </w:pPr>
    </w:p>
    <w:p w14:paraId="52AB2262" w14:textId="77777777" w:rsidR="00232604" w:rsidRPr="00764429" w:rsidRDefault="00232604" w:rsidP="00232604">
      <w:pPr>
        <w:ind w:left="360"/>
        <w:jc w:val="both"/>
        <w:rPr>
          <w:sz w:val="44"/>
          <w:szCs w:val="44"/>
          <w:u w:val="single"/>
        </w:rPr>
      </w:pPr>
      <w:r w:rsidRPr="00764429">
        <w:rPr>
          <w:sz w:val="44"/>
          <w:szCs w:val="44"/>
          <w:u w:val="single"/>
        </w:rPr>
        <w:t>Session Timetable</w:t>
      </w:r>
    </w:p>
    <w:p w14:paraId="0A52E192" w14:textId="77777777" w:rsidR="00232604" w:rsidRPr="00764429" w:rsidRDefault="00232604" w:rsidP="00232604">
      <w:pPr>
        <w:ind w:left="360"/>
        <w:jc w:val="both"/>
        <w:rPr>
          <w:sz w:val="44"/>
          <w:szCs w:val="44"/>
        </w:rPr>
      </w:pPr>
      <w:r w:rsidRPr="00764429">
        <w:rPr>
          <w:sz w:val="44"/>
          <w:szCs w:val="44"/>
        </w:rPr>
        <w:t>1:15pm Introduction to OPAL play</w:t>
      </w:r>
      <w:r>
        <w:rPr>
          <w:sz w:val="44"/>
          <w:szCs w:val="44"/>
        </w:rPr>
        <w:t xml:space="preserve">. </w:t>
      </w:r>
    </w:p>
    <w:p w14:paraId="28A45AF5" w14:textId="77777777" w:rsidR="00232604" w:rsidRPr="00764429" w:rsidRDefault="00232604" w:rsidP="00232604">
      <w:pPr>
        <w:ind w:left="360"/>
        <w:jc w:val="both"/>
        <w:rPr>
          <w:sz w:val="44"/>
          <w:szCs w:val="44"/>
        </w:rPr>
      </w:pPr>
      <w:r w:rsidRPr="00764429">
        <w:rPr>
          <w:sz w:val="44"/>
          <w:szCs w:val="44"/>
        </w:rPr>
        <w:t>1:50pm Play session with the children outside.</w:t>
      </w:r>
    </w:p>
    <w:p w14:paraId="44423654" w14:textId="77777777" w:rsidR="00232604" w:rsidRPr="00764429" w:rsidRDefault="00232604" w:rsidP="00232604">
      <w:pPr>
        <w:ind w:left="360"/>
        <w:jc w:val="both"/>
        <w:rPr>
          <w:sz w:val="44"/>
          <w:szCs w:val="44"/>
        </w:rPr>
      </w:pPr>
      <w:r w:rsidRPr="00764429">
        <w:rPr>
          <w:sz w:val="44"/>
          <w:szCs w:val="44"/>
        </w:rPr>
        <w:t>2:30-2:45pm Time to ask any questions and depart.</w:t>
      </w:r>
    </w:p>
    <w:p w14:paraId="3B2B1FBD" w14:textId="77777777" w:rsidR="00232604" w:rsidRDefault="00232604" w:rsidP="00232604">
      <w:pPr>
        <w:jc w:val="both"/>
        <w:rPr>
          <w:sz w:val="52"/>
          <w:szCs w:val="52"/>
        </w:rPr>
      </w:pPr>
      <w:r>
        <w:rPr>
          <w:sz w:val="52"/>
          <w:szCs w:val="52"/>
        </w:rPr>
        <w:t xml:space="preserve"> </w:t>
      </w:r>
    </w:p>
    <w:p w14:paraId="006D6CBB" w14:textId="77777777" w:rsidR="00232604" w:rsidRPr="00FE7EE0" w:rsidRDefault="00232604" w:rsidP="00232604">
      <w:pPr>
        <w:ind w:left="360"/>
        <w:jc w:val="both"/>
        <w:rPr>
          <w:sz w:val="52"/>
          <w:szCs w:val="52"/>
        </w:rPr>
      </w:pPr>
      <w:r>
        <w:rPr>
          <w:sz w:val="52"/>
          <w:szCs w:val="52"/>
        </w:rPr>
        <w:t xml:space="preserve">Please dress appropriately for being outside in all weathers and on the field! </w:t>
      </w:r>
      <w:r w:rsidRPr="00FE7EE0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52"/>
          <w:szCs w:val="52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rPr>
          <w:sz w:val="52"/>
          <w:szCs w:val="52"/>
        </w:rPr>
        <w:t xml:space="preserve"> </w:t>
      </w:r>
    </w:p>
    <w:p w14:paraId="19611447" w14:textId="77777777" w:rsidR="00232604" w:rsidRPr="00CB5A07" w:rsidRDefault="00232604" w:rsidP="00CB5A07">
      <w:pPr>
        <w:pStyle w:val="ListParagraph"/>
        <w:ind w:left="284" w:hanging="11"/>
        <w:rPr>
          <w:rFonts w:ascii="Comic Sans MS" w:hAnsi="Comic Sans MS"/>
        </w:rPr>
      </w:pPr>
    </w:p>
    <w:p w14:paraId="1F74309F" w14:textId="60AD68C0" w:rsidR="00D0055B" w:rsidRPr="008C5344" w:rsidRDefault="00900243" w:rsidP="001F2D86">
      <w:pPr>
        <w:pStyle w:val="ListParagraph"/>
        <w:ind w:left="284" w:hanging="11"/>
        <w:rPr>
          <w:rFonts w:ascii="Comic Sans MS" w:hAnsi="Comic Sans MS"/>
          <w:b/>
          <w:bCs/>
          <w:sz w:val="28"/>
          <w:szCs w:val="28"/>
        </w:rPr>
      </w:pPr>
      <w:r w:rsidRPr="00C81D2B">
        <w:rPr>
          <w:rFonts w:ascii="Comic Sans MS" w:hAnsi="Comic Sans MS"/>
          <w:b/>
          <w:bCs/>
          <w:noProof/>
          <w:sz w:val="22"/>
          <w:szCs w:val="22"/>
        </w:rPr>
        <w:lastRenderedPageBreak/>
        <w:drawing>
          <wp:inline distT="0" distB="0" distL="0" distR="0" wp14:anchorId="779870E1" wp14:editId="0442C3ED">
            <wp:extent cx="6751320" cy="4816444"/>
            <wp:effectExtent l="0" t="0" r="0" b="3810"/>
            <wp:docPr id="525590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559080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754521" cy="4818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825E5" w14:textId="3158E53F" w:rsidR="00C81D2B" w:rsidRPr="003F12CE" w:rsidRDefault="00C81D2B" w:rsidP="003E0032">
      <w:pPr>
        <w:pStyle w:val="ListParagraph"/>
        <w:ind w:left="284" w:hanging="11"/>
        <w:rPr>
          <w:rFonts w:ascii="Comic Sans MS" w:hAnsi="Comic Sans MS"/>
          <w:b/>
          <w:bCs/>
          <w:sz w:val="22"/>
          <w:szCs w:val="22"/>
        </w:rPr>
      </w:pPr>
    </w:p>
    <w:sectPr w:rsidR="00C81D2B" w:rsidRPr="003F12CE" w:rsidSect="00E100AF">
      <w:pgSz w:w="11906" w:h="16838"/>
      <w:pgMar w:top="284" w:right="707" w:bottom="99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8D947" w14:textId="77777777" w:rsidR="00754EBD" w:rsidRDefault="00754EBD" w:rsidP="000D64A5">
      <w:r>
        <w:separator/>
      </w:r>
    </w:p>
  </w:endnote>
  <w:endnote w:type="continuationSeparator" w:id="0">
    <w:p w14:paraId="0EBDFA70" w14:textId="77777777" w:rsidR="00754EBD" w:rsidRDefault="00754EBD" w:rsidP="000D64A5">
      <w:r>
        <w:continuationSeparator/>
      </w:r>
    </w:p>
  </w:endnote>
  <w:endnote w:type="continuationNotice" w:id="1">
    <w:p w14:paraId="2E2087A0" w14:textId="77777777" w:rsidR="00754EBD" w:rsidRDefault="00754EB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AA2943" w14:textId="77777777" w:rsidR="00754EBD" w:rsidRDefault="00754EBD" w:rsidP="000D64A5">
      <w:r>
        <w:separator/>
      </w:r>
    </w:p>
  </w:footnote>
  <w:footnote w:type="continuationSeparator" w:id="0">
    <w:p w14:paraId="51B6F466" w14:textId="77777777" w:rsidR="00754EBD" w:rsidRDefault="00754EBD" w:rsidP="000D64A5">
      <w:r>
        <w:continuationSeparator/>
      </w:r>
    </w:p>
  </w:footnote>
  <w:footnote w:type="continuationNotice" w:id="1">
    <w:p w14:paraId="69510472" w14:textId="77777777" w:rsidR="00754EBD" w:rsidRDefault="00754EBD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9E6292"/>
    <w:multiLevelType w:val="multilevel"/>
    <w:tmpl w:val="59AEB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DBA4A05"/>
    <w:multiLevelType w:val="hybridMultilevel"/>
    <w:tmpl w:val="E8BC1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62A1F0C"/>
    <w:multiLevelType w:val="hybridMultilevel"/>
    <w:tmpl w:val="8C1C821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1E5014"/>
    <w:multiLevelType w:val="hybridMultilevel"/>
    <w:tmpl w:val="3ADC6C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D44B74"/>
    <w:multiLevelType w:val="hybridMultilevel"/>
    <w:tmpl w:val="DAC692C4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9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10609F1"/>
    <w:multiLevelType w:val="multilevel"/>
    <w:tmpl w:val="267E06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3A80C1D"/>
    <w:multiLevelType w:val="multilevel"/>
    <w:tmpl w:val="EBF6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59038E"/>
    <w:multiLevelType w:val="hybridMultilevel"/>
    <w:tmpl w:val="0460547C"/>
    <w:lvl w:ilvl="0" w:tplc="0809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27" w15:restartNumberingAfterBreak="0">
    <w:nsid w:val="70F12FCE"/>
    <w:multiLevelType w:val="multilevel"/>
    <w:tmpl w:val="68ACF61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4"/>
  </w:num>
  <w:num w:numId="2" w16cid:durableId="919369823">
    <w:abstractNumId w:val="5"/>
  </w:num>
  <w:num w:numId="3" w16cid:durableId="1056274742">
    <w:abstractNumId w:val="9"/>
  </w:num>
  <w:num w:numId="4" w16cid:durableId="1999310728">
    <w:abstractNumId w:val="15"/>
  </w:num>
  <w:num w:numId="5" w16cid:durableId="1636643158">
    <w:abstractNumId w:val="11"/>
  </w:num>
  <w:num w:numId="6" w16cid:durableId="58747429">
    <w:abstractNumId w:val="21"/>
  </w:num>
  <w:num w:numId="7" w16cid:durableId="1503742216">
    <w:abstractNumId w:val="25"/>
  </w:num>
  <w:num w:numId="8" w16cid:durableId="1115557309">
    <w:abstractNumId w:val="12"/>
  </w:num>
  <w:num w:numId="9" w16cid:durableId="1200972437">
    <w:abstractNumId w:val="28"/>
  </w:num>
  <w:num w:numId="10" w16cid:durableId="1822840963">
    <w:abstractNumId w:val="1"/>
  </w:num>
  <w:num w:numId="11" w16cid:durableId="1019354677">
    <w:abstractNumId w:val="7"/>
  </w:num>
  <w:num w:numId="12" w16cid:durableId="1263294124">
    <w:abstractNumId w:val="22"/>
  </w:num>
  <w:num w:numId="13" w16cid:durableId="1689135316">
    <w:abstractNumId w:val="6"/>
  </w:num>
  <w:num w:numId="14" w16cid:durableId="1597596071">
    <w:abstractNumId w:val="0"/>
  </w:num>
  <w:num w:numId="15" w16cid:durableId="1667054477">
    <w:abstractNumId w:val="20"/>
  </w:num>
  <w:num w:numId="16" w16cid:durableId="2055497932">
    <w:abstractNumId w:val="8"/>
  </w:num>
  <w:num w:numId="17" w16cid:durableId="1471363889">
    <w:abstractNumId w:val="29"/>
  </w:num>
  <w:num w:numId="18" w16cid:durableId="1120298017">
    <w:abstractNumId w:val="10"/>
  </w:num>
  <w:num w:numId="19" w16cid:durableId="1471946386">
    <w:abstractNumId w:val="4"/>
  </w:num>
  <w:num w:numId="20" w16cid:durableId="156112004">
    <w:abstractNumId w:val="19"/>
  </w:num>
  <w:num w:numId="21" w16cid:durableId="1512573316">
    <w:abstractNumId w:val="17"/>
  </w:num>
  <w:num w:numId="22" w16cid:durableId="537012473">
    <w:abstractNumId w:val="23"/>
  </w:num>
  <w:num w:numId="23" w16cid:durableId="70393868">
    <w:abstractNumId w:val="27"/>
  </w:num>
  <w:num w:numId="24" w16cid:durableId="1167329961">
    <w:abstractNumId w:val="2"/>
  </w:num>
  <w:num w:numId="25" w16cid:durableId="1611232909">
    <w:abstractNumId w:val="16"/>
  </w:num>
  <w:num w:numId="26" w16cid:durableId="285162310">
    <w:abstractNumId w:val="18"/>
  </w:num>
  <w:num w:numId="27" w16cid:durableId="1704357684">
    <w:abstractNumId w:val="24"/>
  </w:num>
  <w:num w:numId="28" w16cid:durableId="1084037365">
    <w:abstractNumId w:val="13"/>
  </w:num>
  <w:num w:numId="29" w16cid:durableId="1606226317">
    <w:abstractNumId w:val="26"/>
  </w:num>
  <w:num w:numId="30" w16cid:durableId="16669315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65DB"/>
    <w:rsid w:val="00027012"/>
    <w:rsid w:val="0003177B"/>
    <w:rsid w:val="00031E54"/>
    <w:rsid w:val="000334E5"/>
    <w:rsid w:val="0003747E"/>
    <w:rsid w:val="00042B24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17A"/>
    <w:rsid w:val="00071620"/>
    <w:rsid w:val="00075069"/>
    <w:rsid w:val="0007624D"/>
    <w:rsid w:val="000831CB"/>
    <w:rsid w:val="00086342"/>
    <w:rsid w:val="00087CEC"/>
    <w:rsid w:val="00087DC0"/>
    <w:rsid w:val="000973E1"/>
    <w:rsid w:val="00097573"/>
    <w:rsid w:val="000A23E6"/>
    <w:rsid w:val="000A3BD7"/>
    <w:rsid w:val="000B0075"/>
    <w:rsid w:val="000B148A"/>
    <w:rsid w:val="000B2C8A"/>
    <w:rsid w:val="000B5A42"/>
    <w:rsid w:val="000B5E4C"/>
    <w:rsid w:val="000B5E92"/>
    <w:rsid w:val="000B7EB5"/>
    <w:rsid w:val="000C1DD5"/>
    <w:rsid w:val="000C2298"/>
    <w:rsid w:val="000C49D7"/>
    <w:rsid w:val="000C6512"/>
    <w:rsid w:val="000C76E7"/>
    <w:rsid w:val="000D0FED"/>
    <w:rsid w:val="000D39D7"/>
    <w:rsid w:val="000D47C5"/>
    <w:rsid w:val="000D64A5"/>
    <w:rsid w:val="000D64DF"/>
    <w:rsid w:val="000D7377"/>
    <w:rsid w:val="000E03D9"/>
    <w:rsid w:val="000E389C"/>
    <w:rsid w:val="000E4660"/>
    <w:rsid w:val="000E6692"/>
    <w:rsid w:val="000E6D85"/>
    <w:rsid w:val="000F0F44"/>
    <w:rsid w:val="000F1DDE"/>
    <w:rsid w:val="00101456"/>
    <w:rsid w:val="00102676"/>
    <w:rsid w:val="001030E9"/>
    <w:rsid w:val="00105299"/>
    <w:rsid w:val="00105636"/>
    <w:rsid w:val="001075C5"/>
    <w:rsid w:val="00107809"/>
    <w:rsid w:val="00114410"/>
    <w:rsid w:val="001147E8"/>
    <w:rsid w:val="001174C9"/>
    <w:rsid w:val="00120359"/>
    <w:rsid w:val="001211ED"/>
    <w:rsid w:val="00122E46"/>
    <w:rsid w:val="00122F5E"/>
    <w:rsid w:val="00126205"/>
    <w:rsid w:val="0012749A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06A"/>
    <w:rsid w:val="001648E6"/>
    <w:rsid w:val="00164EED"/>
    <w:rsid w:val="00167236"/>
    <w:rsid w:val="00167430"/>
    <w:rsid w:val="001706FF"/>
    <w:rsid w:val="0017088A"/>
    <w:rsid w:val="0017237B"/>
    <w:rsid w:val="00174DF1"/>
    <w:rsid w:val="00177A97"/>
    <w:rsid w:val="0018069B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5D75"/>
    <w:rsid w:val="001A6309"/>
    <w:rsid w:val="001B050D"/>
    <w:rsid w:val="001B73EE"/>
    <w:rsid w:val="001C02D8"/>
    <w:rsid w:val="001C108A"/>
    <w:rsid w:val="001C294B"/>
    <w:rsid w:val="001C3D60"/>
    <w:rsid w:val="001C730F"/>
    <w:rsid w:val="001C73FA"/>
    <w:rsid w:val="001D01FD"/>
    <w:rsid w:val="001D2FC5"/>
    <w:rsid w:val="001D5132"/>
    <w:rsid w:val="001D714D"/>
    <w:rsid w:val="001D7CC8"/>
    <w:rsid w:val="001E1323"/>
    <w:rsid w:val="001E225F"/>
    <w:rsid w:val="001E2731"/>
    <w:rsid w:val="001E34B4"/>
    <w:rsid w:val="001E4CA3"/>
    <w:rsid w:val="001E71C5"/>
    <w:rsid w:val="001F0BB8"/>
    <w:rsid w:val="001F0C46"/>
    <w:rsid w:val="001F2484"/>
    <w:rsid w:val="001F2D86"/>
    <w:rsid w:val="001F3628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3C6C"/>
    <w:rsid w:val="0022579D"/>
    <w:rsid w:val="0022681D"/>
    <w:rsid w:val="00230422"/>
    <w:rsid w:val="00231BAD"/>
    <w:rsid w:val="00232604"/>
    <w:rsid w:val="00232AE6"/>
    <w:rsid w:val="00236C76"/>
    <w:rsid w:val="0023784B"/>
    <w:rsid w:val="00244858"/>
    <w:rsid w:val="00246994"/>
    <w:rsid w:val="002477CE"/>
    <w:rsid w:val="00250F54"/>
    <w:rsid w:val="00253056"/>
    <w:rsid w:val="00254087"/>
    <w:rsid w:val="0025614B"/>
    <w:rsid w:val="00262492"/>
    <w:rsid w:val="00265398"/>
    <w:rsid w:val="0027396F"/>
    <w:rsid w:val="002848EA"/>
    <w:rsid w:val="00284E13"/>
    <w:rsid w:val="00285001"/>
    <w:rsid w:val="002875AD"/>
    <w:rsid w:val="002911D9"/>
    <w:rsid w:val="00297C62"/>
    <w:rsid w:val="002A0660"/>
    <w:rsid w:val="002A3593"/>
    <w:rsid w:val="002A49CD"/>
    <w:rsid w:val="002A5883"/>
    <w:rsid w:val="002B056A"/>
    <w:rsid w:val="002B064D"/>
    <w:rsid w:val="002B1AFE"/>
    <w:rsid w:val="002B2E09"/>
    <w:rsid w:val="002B79B1"/>
    <w:rsid w:val="002C0679"/>
    <w:rsid w:val="002C588F"/>
    <w:rsid w:val="002C7B0B"/>
    <w:rsid w:val="002D069A"/>
    <w:rsid w:val="002D1D90"/>
    <w:rsid w:val="002D33B2"/>
    <w:rsid w:val="002D3E39"/>
    <w:rsid w:val="002D61FA"/>
    <w:rsid w:val="002D6CD5"/>
    <w:rsid w:val="002E0DD2"/>
    <w:rsid w:val="002E260E"/>
    <w:rsid w:val="002E3EE5"/>
    <w:rsid w:val="002E45C4"/>
    <w:rsid w:val="002F124A"/>
    <w:rsid w:val="002F1563"/>
    <w:rsid w:val="002F1912"/>
    <w:rsid w:val="002F22D9"/>
    <w:rsid w:val="002F5923"/>
    <w:rsid w:val="002F64E9"/>
    <w:rsid w:val="002F6B67"/>
    <w:rsid w:val="002F763F"/>
    <w:rsid w:val="0030137B"/>
    <w:rsid w:val="00302D67"/>
    <w:rsid w:val="00307123"/>
    <w:rsid w:val="0031024E"/>
    <w:rsid w:val="00314BCC"/>
    <w:rsid w:val="00314C89"/>
    <w:rsid w:val="0031522E"/>
    <w:rsid w:val="00321DF4"/>
    <w:rsid w:val="00330AB7"/>
    <w:rsid w:val="00332918"/>
    <w:rsid w:val="00334395"/>
    <w:rsid w:val="00334C25"/>
    <w:rsid w:val="00337542"/>
    <w:rsid w:val="00340A79"/>
    <w:rsid w:val="003443D1"/>
    <w:rsid w:val="00344574"/>
    <w:rsid w:val="00344DBD"/>
    <w:rsid w:val="00345FEA"/>
    <w:rsid w:val="00346FC2"/>
    <w:rsid w:val="0035311E"/>
    <w:rsid w:val="0035597A"/>
    <w:rsid w:val="00355E8E"/>
    <w:rsid w:val="00356939"/>
    <w:rsid w:val="00360987"/>
    <w:rsid w:val="00361776"/>
    <w:rsid w:val="0036227E"/>
    <w:rsid w:val="003631D8"/>
    <w:rsid w:val="003634AF"/>
    <w:rsid w:val="00363860"/>
    <w:rsid w:val="00364E0E"/>
    <w:rsid w:val="0036580C"/>
    <w:rsid w:val="0036721F"/>
    <w:rsid w:val="00370913"/>
    <w:rsid w:val="00371AFF"/>
    <w:rsid w:val="00372C3F"/>
    <w:rsid w:val="00380F91"/>
    <w:rsid w:val="00382336"/>
    <w:rsid w:val="003868A5"/>
    <w:rsid w:val="00396E4E"/>
    <w:rsid w:val="003A1BA1"/>
    <w:rsid w:val="003A1BE2"/>
    <w:rsid w:val="003A1C07"/>
    <w:rsid w:val="003A4E47"/>
    <w:rsid w:val="003A5D9C"/>
    <w:rsid w:val="003A6AC6"/>
    <w:rsid w:val="003A7F9E"/>
    <w:rsid w:val="003A7FDC"/>
    <w:rsid w:val="003B4442"/>
    <w:rsid w:val="003B4C9B"/>
    <w:rsid w:val="003B63F4"/>
    <w:rsid w:val="003B736A"/>
    <w:rsid w:val="003B7459"/>
    <w:rsid w:val="003B7BB0"/>
    <w:rsid w:val="003C2F30"/>
    <w:rsid w:val="003C332E"/>
    <w:rsid w:val="003C38A1"/>
    <w:rsid w:val="003C50E3"/>
    <w:rsid w:val="003D2A86"/>
    <w:rsid w:val="003D4704"/>
    <w:rsid w:val="003D4C60"/>
    <w:rsid w:val="003D5870"/>
    <w:rsid w:val="003E0032"/>
    <w:rsid w:val="003E3AA6"/>
    <w:rsid w:val="003E3C6B"/>
    <w:rsid w:val="003E52A1"/>
    <w:rsid w:val="003F12CE"/>
    <w:rsid w:val="003F16ED"/>
    <w:rsid w:val="003F2E2C"/>
    <w:rsid w:val="003F5850"/>
    <w:rsid w:val="003F5AAA"/>
    <w:rsid w:val="003F5D44"/>
    <w:rsid w:val="00400552"/>
    <w:rsid w:val="00405A20"/>
    <w:rsid w:val="00405D46"/>
    <w:rsid w:val="004113DC"/>
    <w:rsid w:val="00412FA9"/>
    <w:rsid w:val="00414AD8"/>
    <w:rsid w:val="0042138A"/>
    <w:rsid w:val="00421539"/>
    <w:rsid w:val="00427829"/>
    <w:rsid w:val="00427E1B"/>
    <w:rsid w:val="00430E7F"/>
    <w:rsid w:val="00431368"/>
    <w:rsid w:val="00431E74"/>
    <w:rsid w:val="0043218C"/>
    <w:rsid w:val="00433E4E"/>
    <w:rsid w:val="00435CBF"/>
    <w:rsid w:val="004406F4"/>
    <w:rsid w:val="00440765"/>
    <w:rsid w:val="004422C5"/>
    <w:rsid w:val="00445C10"/>
    <w:rsid w:val="00446818"/>
    <w:rsid w:val="00446989"/>
    <w:rsid w:val="004472F0"/>
    <w:rsid w:val="004477C9"/>
    <w:rsid w:val="00447ADA"/>
    <w:rsid w:val="004527C8"/>
    <w:rsid w:val="00454500"/>
    <w:rsid w:val="00455248"/>
    <w:rsid w:val="00461F03"/>
    <w:rsid w:val="004630EA"/>
    <w:rsid w:val="00464140"/>
    <w:rsid w:val="004653AB"/>
    <w:rsid w:val="004654E7"/>
    <w:rsid w:val="004662A5"/>
    <w:rsid w:val="0046694F"/>
    <w:rsid w:val="004672F4"/>
    <w:rsid w:val="00467B66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59C6"/>
    <w:rsid w:val="00486DB1"/>
    <w:rsid w:val="00493F38"/>
    <w:rsid w:val="00494BBD"/>
    <w:rsid w:val="00495319"/>
    <w:rsid w:val="00496322"/>
    <w:rsid w:val="0049684E"/>
    <w:rsid w:val="004A1AFB"/>
    <w:rsid w:val="004A3F66"/>
    <w:rsid w:val="004A62E6"/>
    <w:rsid w:val="004A6BD7"/>
    <w:rsid w:val="004A7DE1"/>
    <w:rsid w:val="004B4125"/>
    <w:rsid w:val="004B4DD0"/>
    <w:rsid w:val="004B60A2"/>
    <w:rsid w:val="004D0209"/>
    <w:rsid w:val="004D5C51"/>
    <w:rsid w:val="004D7D71"/>
    <w:rsid w:val="004E2CC8"/>
    <w:rsid w:val="004E65DE"/>
    <w:rsid w:val="004E71B1"/>
    <w:rsid w:val="004F0654"/>
    <w:rsid w:val="004F3AC5"/>
    <w:rsid w:val="004F437A"/>
    <w:rsid w:val="004F4608"/>
    <w:rsid w:val="004F545D"/>
    <w:rsid w:val="004F5B8A"/>
    <w:rsid w:val="004F5E61"/>
    <w:rsid w:val="004F5F33"/>
    <w:rsid w:val="004F766F"/>
    <w:rsid w:val="00500A23"/>
    <w:rsid w:val="0050138E"/>
    <w:rsid w:val="005024B7"/>
    <w:rsid w:val="005049F2"/>
    <w:rsid w:val="005056AF"/>
    <w:rsid w:val="00506158"/>
    <w:rsid w:val="00506295"/>
    <w:rsid w:val="00507729"/>
    <w:rsid w:val="005103A3"/>
    <w:rsid w:val="005103EF"/>
    <w:rsid w:val="005104F4"/>
    <w:rsid w:val="00510DE3"/>
    <w:rsid w:val="00511D9C"/>
    <w:rsid w:val="005158A1"/>
    <w:rsid w:val="0051599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75B"/>
    <w:rsid w:val="00533D68"/>
    <w:rsid w:val="00534AAB"/>
    <w:rsid w:val="00535D74"/>
    <w:rsid w:val="00540B7A"/>
    <w:rsid w:val="00540DAD"/>
    <w:rsid w:val="00541973"/>
    <w:rsid w:val="00544517"/>
    <w:rsid w:val="00544770"/>
    <w:rsid w:val="00545777"/>
    <w:rsid w:val="00545F9A"/>
    <w:rsid w:val="00546A3D"/>
    <w:rsid w:val="005471CD"/>
    <w:rsid w:val="00547694"/>
    <w:rsid w:val="005544EA"/>
    <w:rsid w:val="00554920"/>
    <w:rsid w:val="005550F7"/>
    <w:rsid w:val="00557261"/>
    <w:rsid w:val="005632E4"/>
    <w:rsid w:val="00566C4E"/>
    <w:rsid w:val="00567744"/>
    <w:rsid w:val="0057167E"/>
    <w:rsid w:val="0057205C"/>
    <w:rsid w:val="00573ED1"/>
    <w:rsid w:val="0057400B"/>
    <w:rsid w:val="005765A0"/>
    <w:rsid w:val="00582296"/>
    <w:rsid w:val="005824DF"/>
    <w:rsid w:val="0058250B"/>
    <w:rsid w:val="00582F04"/>
    <w:rsid w:val="00584FBD"/>
    <w:rsid w:val="00586873"/>
    <w:rsid w:val="00594206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B71B7"/>
    <w:rsid w:val="005C1A67"/>
    <w:rsid w:val="005C5E5D"/>
    <w:rsid w:val="005C658F"/>
    <w:rsid w:val="005C7971"/>
    <w:rsid w:val="005D0B12"/>
    <w:rsid w:val="005D0E45"/>
    <w:rsid w:val="005D2D4A"/>
    <w:rsid w:val="005D4BB1"/>
    <w:rsid w:val="005D75B7"/>
    <w:rsid w:val="005E0DFD"/>
    <w:rsid w:val="005E1046"/>
    <w:rsid w:val="005E2FA6"/>
    <w:rsid w:val="005E72B5"/>
    <w:rsid w:val="005F045E"/>
    <w:rsid w:val="005F0AC7"/>
    <w:rsid w:val="005F0DC4"/>
    <w:rsid w:val="005F1808"/>
    <w:rsid w:val="005F4D35"/>
    <w:rsid w:val="005F5DA3"/>
    <w:rsid w:val="00600587"/>
    <w:rsid w:val="00611139"/>
    <w:rsid w:val="00612FFA"/>
    <w:rsid w:val="00613CA4"/>
    <w:rsid w:val="00616ECA"/>
    <w:rsid w:val="00616EDE"/>
    <w:rsid w:val="00620B30"/>
    <w:rsid w:val="00621509"/>
    <w:rsid w:val="00622BD7"/>
    <w:rsid w:val="00623EFC"/>
    <w:rsid w:val="00625431"/>
    <w:rsid w:val="00631D7D"/>
    <w:rsid w:val="00632F49"/>
    <w:rsid w:val="00633C91"/>
    <w:rsid w:val="00634B5D"/>
    <w:rsid w:val="006355F9"/>
    <w:rsid w:val="006402A6"/>
    <w:rsid w:val="00640CA2"/>
    <w:rsid w:val="006430EE"/>
    <w:rsid w:val="00643E9D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67B90"/>
    <w:rsid w:val="00671E21"/>
    <w:rsid w:val="006726D4"/>
    <w:rsid w:val="0067344F"/>
    <w:rsid w:val="00675539"/>
    <w:rsid w:val="00686233"/>
    <w:rsid w:val="00692327"/>
    <w:rsid w:val="0069719C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D7457"/>
    <w:rsid w:val="006E3613"/>
    <w:rsid w:val="006E3E60"/>
    <w:rsid w:val="006E5257"/>
    <w:rsid w:val="006E7A76"/>
    <w:rsid w:val="006F2C12"/>
    <w:rsid w:val="00700980"/>
    <w:rsid w:val="00701B41"/>
    <w:rsid w:val="00704F62"/>
    <w:rsid w:val="00705458"/>
    <w:rsid w:val="007055C8"/>
    <w:rsid w:val="0070FA2F"/>
    <w:rsid w:val="007102F0"/>
    <w:rsid w:val="007126E4"/>
    <w:rsid w:val="00712E24"/>
    <w:rsid w:val="007134B1"/>
    <w:rsid w:val="00717EF6"/>
    <w:rsid w:val="0072002A"/>
    <w:rsid w:val="0072231F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5119B"/>
    <w:rsid w:val="00754EBD"/>
    <w:rsid w:val="0075524E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9389D"/>
    <w:rsid w:val="007A1FE1"/>
    <w:rsid w:val="007B14FD"/>
    <w:rsid w:val="007B2F93"/>
    <w:rsid w:val="007B3CB2"/>
    <w:rsid w:val="007B50B4"/>
    <w:rsid w:val="007B5F74"/>
    <w:rsid w:val="007B74FE"/>
    <w:rsid w:val="007C2373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5AA9"/>
    <w:rsid w:val="007E661C"/>
    <w:rsid w:val="007F09B8"/>
    <w:rsid w:val="007F1F2A"/>
    <w:rsid w:val="007F2535"/>
    <w:rsid w:val="007F3AD6"/>
    <w:rsid w:val="007F7F96"/>
    <w:rsid w:val="00801FB9"/>
    <w:rsid w:val="00802B21"/>
    <w:rsid w:val="00814C05"/>
    <w:rsid w:val="0081652C"/>
    <w:rsid w:val="0081756E"/>
    <w:rsid w:val="00817F0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1808"/>
    <w:rsid w:val="0085236B"/>
    <w:rsid w:val="00854369"/>
    <w:rsid w:val="008562E6"/>
    <w:rsid w:val="00860F78"/>
    <w:rsid w:val="008629F6"/>
    <w:rsid w:val="00864575"/>
    <w:rsid w:val="00867F84"/>
    <w:rsid w:val="00870CA8"/>
    <w:rsid w:val="0087222A"/>
    <w:rsid w:val="008744F1"/>
    <w:rsid w:val="008768C9"/>
    <w:rsid w:val="00877BA3"/>
    <w:rsid w:val="00884286"/>
    <w:rsid w:val="00884F1D"/>
    <w:rsid w:val="008873F6"/>
    <w:rsid w:val="00887D42"/>
    <w:rsid w:val="00893DEC"/>
    <w:rsid w:val="00896DA4"/>
    <w:rsid w:val="008A0367"/>
    <w:rsid w:val="008A1F29"/>
    <w:rsid w:val="008A4617"/>
    <w:rsid w:val="008A5C0C"/>
    <w:rsid w:val="008A68EF"/>
    <w:rsid w:val="008A6945"/>
    <w:rsid w:val="008B38AB"/>
    <w:rsid w:val="008B5A45"/>
    <w:rsid w:val="008C1F52"/>
    <w:rsid w:val="008C21C9"/>
    <w:rsid w:val="008C480A"/>
    <w:rsid w:val="008C5344"/>
    <w:rsid w:val="008D05A5"/>
    <w:rsid w:val="008D5385"/>
    <w:rsid w:val="008D6CC1"/>
    <w:rsid w:val="008D7C07"/>
    <w:rsid w:val="008E0418"/>
    <w:rsid w:val="008E7BE9"/>
    <w:rsid w:val="008F0F0E"/>
    <w:rsid w:val="008F1C9B"/>
    <w:rsid w:val="008F2BE0"/>
    <w:rsid w:val="008F3343"/>
    <w:rsid w:val="008F3F81"/>
    <w:rsid w:val="008F4B33"/>
    <w:rsid w:val="008F720A"/>
    <w:rsid w:val="00900243"/>
    <w:rsid w:val="00902BF0"/>
    <w:rsid w:val="0090362C"/>
    <w:rsid w:val="00910220"/>
    <w:rsid w:val="00911DDB"/>
    <w:rsid w:val="00912E9E"/>
    <w:rsid w:val="00915980"/>
    <w:rsid w:val="00916DD5"/>
    <w:rsid w:val="009233C6"/>
    <w:rsid w:val="00923B83"/>
    <w:rsid w:val="00924C5F"/>
    <w:rsid w:val="009323C5"/>
    <w:rsid w:val="00934915"/>
    <w:rsid w:val="00936337"/>
    <w:rsid w:val="00936B3D"/>
    <w:rsid w:val="009425D4"/>
    <w:rsid w:val="00942656"/>
    <w:rsid w:val="0094316E"/>
    <w:rsid w:val="00947DDB"/>
    <w:rsid w:val="009508E3"/>
    <w:rsid w:val="00953847"/>
    <w:rsid w:val="009543EF"/>
    <w:rsid w:val="00954AE1"/>
    <w:rsid w:val="009553BA"/>
    <w:rsid w:val="00960232"/>
    <w:rsid w:val="00961C26"/>
    <w:rsid w:val="009626A9"/>
    <w:rsid w:val="00962BB0"/>
    <w:rsid w:val="00965EA6"/>
    <w:rsid w:val="009670BF"/>
    <w:rsid w:val="00971D7C"/>
    <w:rsid w:val="009724A3"/>
    <w:rsid w:val="0097313F"/>
    <w:rsid w:val="0097440C"/>
    <w:rsid w:val="00975266"/>
    <w:rsid w:val="00975644"/>
    <w:rsid w:val="00981130"/>
    <w:rsid w:val="0098262A"/>
    <w:rsid w:val="00984D9C"/>
    <w:rsid w:val="00987575"/>
    <w:rsid w:val="009906BE"/>
    <w:rsid w:val="00993A1D"/>
    <w:rsid w:val="00995072"/>
    <w:rsid w:val="009954C8"/>
    <w:rsid w:val="00997962"/>
    <w:rsid w:val="009A10B9"/>
    <w:rsid w:val="009A1662"/>
    <w:rsid w:val="009A3ACC"/>
    <w:rsid w:val="009A659F"/>
    <w:rsid w:val="009A7615"/>
    <w:rsid w:val="009A766D"/>
    <w:rsid w:val="009B2A07"/>
    <w:rsid w:val="009B2DCD"/>
    <w:rsid w:val="009B2F27"/>
    <w:rsid w:val="009B3AA4"/>
    <w:rsid w:val="009B51FC"/>
    <w:rsid w:val="009B71BB"/>
    <w:rsid w:val="009B72DE"/>
    <w:rsid w:val="009C0BE0"/>
    <w:rsid w:val="009C1C07"/>
    <w:rsid w:val="009C2086"/>
    <w:rsid w:val="009C26DB"/>
    <w:rsid w:val="009C3B5A"/>
    <w:rsid w:val="009C738A"/>
    <w:rsid w:val="009D08EB"/>
    <w:rsid w:val="009D3617"/>
    <w:rsid w:val="009D4D78"/>
    <w:rsid w:val="009D6913"/>
    <w:rsid w:val="009D7080"/>
    <w:rsid w:val="009D7CEA"/>
    <w:rsid w:val="009E0779"/>
    <w:rsid w:val="009E16D2"/>
    <w:rsid w:val="009E1D0F"/>
    <w:rsid w:val="009E3085"/>
    <w:rsid w:val="009E3C69"/>
    <w:rsid w:val="009E40BA"/>
    <w:rsid w:val="009E45BC"/>
    <w:rsid w:val="009F127D"/>
    <w:rsid w:val="009F1541"/>
    <w:rsid w:val="009F2259"/>
    <w:rsid w:val="00A00B9A"/>
    <w:rsid w:val="00A013C1"/>
    <w:rsid w:val="00A02381"/>
    <w:rsid w:val="00A103E3"/>
    <w:rsid w:val="00A14D9D"/>
    <w:rsid w:val="00A1650E"/>
    <w:rsid w:val="00A175BC"/>
    <w:rsid w:val="00A20CF5"/>
    <w:rsid w:val="00A20EC4"/>
    <w:rsid w:val="00A25602"/>
    <w:rsid w:val="00A26C5B"/>
    <w:rsid w:val="00A310E8"/>
    <w:rsid w:val="00A34500"/>
    <w:rsid w:val="00A34A8F"/>
    <w:rsid w:val="00A47F54"/>
    <w:rsid w:val="00A52301"/>
    <w:rsid w:val="00A54504"/>
    <w:rsid w:val="00A61B44"/>
    <w:rsid w:val="00A659C0"/>
    <w:rsid w:val="00A67121"/>
    <w:rsid w:val="00A73820"/>
    <w:rsid w:val="00A73ED1"/>
    <w:rsid w:val="00A74A35"/>
    <w:rsid w:val="00A7564E"/>
    <w:rsid w:val="00A7589F"/>
    <w:rsid w:val="00A82296"/>
    <w:rsid w:val="00A82680"/>
    <w:rsid w:val="00A84292"/>
    <w:rsid w:val="00A84A85"/>
    <w:rsid w:val="00A85176"/>
    <w:rsid w:val="00A86787"/>
    <w:rsid w:val="00A902F1"/>
    <w:rsid w:val="00A91DE7"/>
    <w:rsid w:val="00A924C7"/>
    <w:rsid w:val="00A961C1"/>
    <w:rsid w:val="00A966CB"/>
    <w:rsid w:val="00A9719C"/>
    <w:rsid w:val="00A9777D"/>
    <w:rsid w:val="00A97CD3"/>
    <w:rsid w:val="00AA0032"/>
    <w:rsid w:val="00AA33E2"/>
    <w:rsid w:val="00AA5191"/>
    <w:rsid w:val="00AA5A39"/>
    <w:rsid w:val="00AA7455"/>
    <w:rsid w:val="00AB06A9"/>
    <w:rsid w:val="00AB3A3B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A12"/>
    <w:rsid w:val="00AD2C88"/>
    <w:rsid w:val="00AD32F5"/>
    <w:rsid w:val="00AE2B6F"/>
    <w:rsid w:val="00AE4C40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174A3"/>
    <w:rsid w:val="00B20328"/>
    <w:rsid w:val="00B20620"/>
    <w:rsid w:val="00B25501"/>
    <w:rsid w:val="00B27D5C"/>
    <w:rsid w:val="00B30A76"/>
    <w:rsid w:val="00B35142"/>
    <w:rsid w:val="00B36812"/>
    <w:rsid w:val="00B37003"/>
    <w:rsid w:val="00B42765"/>
    <w:rsid w:val="00B438D6"/>
    <w:rsid w:val="00B43F72"/>
    <w:rsid w:val="00B46D44"/>
    <w:rsid w:val="00B46EE2"/>
    <w:rsid w:val="00B53E54"/>
    <w:rsid w:val="00B56787"/>
    <w:rsid w:val="00B639EC"/>
    <w:rsid w:val="00B639EE"/>
    <w:rsid w:val="00B7179A"/>
    <w:rsid w:val="00B82928"/>
    <w:rsid w:val="00B83B7F"/>
    <w:rsid w:val="00B83C45"/>
    <w:rsid w:val="00B8736F"/>
    <w:rsid w:val="00B9110D"/>
    <w:rsid w:val="00B93324"/>
    <w:rsid w:val="00B93B94"/>
    <w:rsid w:val="00B94A70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47F1"/>
    <w:rsid w:val="00BC6C58"/>
    <w:rsid w:val="00BC70AC"/>
    <w:rsid w:val="00BD2420"/>
    <w:rsid w:val="00BD4360"/>
    <w:rsid w:val="00BD43A8"/>
    <w:rsid w:val="00BE1AFF"/>
    <w:rsid w:val="00BE4098"/>
    <w:rsid w:val="00BE7F22"/>
    <w:rsid w:val="00BF2ADF"/>
    <w:rsid w:val="00BF30F1"/>
    <w:rsid w:val="00BF36A0"/>
    <w:rsid w:val="00C00368"/>
    <w:rsid w:val="00C02236"/>
    <w:rsid w:val="00C03BE6"/>
    <w:rsid w:val="00C04265"/>
    <w:rsid w:val="00C07426"/>
    <w:rsid w:val="00C12F37"/>
    <w:rsid w:val="00C13CF4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05"/>
    <w:rsid w:val="00C36C28"/>
    <w:rsid w:val="00C40631"/>
    <w:rsid w:val="00C42FDF"/>
    <w:rsid w:val="00C45088"/>
    <w:rsid w:val="00C46B07"/>
    <w:rsid w:val="00C4739B"/>
    <w:rsid w:val="00C53977"/>
    <w:rsid w:val="00C60F0B"/>
    <w:rsid w:val="00C618FF"/>
    <w:rsid w:val="00C61CA7"/>
    <w:rsid w:val="00C620EE"/>
    <w:rsid w:val="00C62C0F"/>
    <w:rsid w:val="00C62C1E"/>
    <w:rsid w:val="00C64C12"/>
    <w:rsid w:val="00C64F1C"/>
    <w:rsid w:val="00C65221"/>
    <w:rsid w:val="00C65EEA"/>
    <w:rsid w:val="00C70069"/>
    <w:rsid w:val="00C75B57"/>
    <w:rsid w:val="00C76613"/>
    <w:rsid w:val="00C76F6D"/>
    <w:rsid w:val="00C77B32"/>
    <w:rsid w:val="00C81D2B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1A9"/>
    <w:rsid w:val="00CB3AE0"/>
    <w:rsid w:val="00CB5A07"/>
    <w:rsid w:val="00CB7454"/>
    <w:rsid w:val="00CC6A63"/>
    <w:rsid w:val="00CD3A39"/>
    <w:rsid w:val="00CD5697"/>
    <w:rsid w:val="00CE2A5E"/>
    <w:rsid w:val="00CE2C8E"/>
    <w:rsid w:val="00CF0961"/>
    <w:rsid w:val="00CF1A5E"/>
    <w:rsid w:val="00CF2AD3"/>
    <w:rsid w:val="00CF3619"/>
    <w:rsid w:val="00CF4134"/>
    <w:rsid w:val="00CF547A"/>
    <w:rsid w:val="00CF617E"/>
    <w:rsid w:val="00CF6804"/>
    <w:rsid w:val="00CF7DF2"/>
    <w:rsid w:val="00D0055B"/>
    <w:rsid w:val="00D03053"/>
    <w:rsid w:val="00D030B9"/>
    <w:rsid w:val="00D034AF"/>
    <w:rsid w:val="00D044D5"/>
    <w:rsid w:val="00D10FFB"/>
    <w:rsid w:val="00D136CB"/>
    <w:rsid w:val="00D1468C"/>
    <w:rsid w:val="00D14F97"/>
    <w:rsid w:val="00D150F8"/>
    <w:rsid w:val="00D15C3D"/>
    <w:rsid w:val="00D16DB4"/>
    <w:rsid w:val="00D20918"/>
    <w:rsid w:val="00D23712"/>
    <w:rsid w:val="00D23DA1"/>
    <w:rsid w:val="00D27710"/>
    <w:rsid w:val="00D334BE"/>
    <w:rsid w:val="00D33CD6"/>
    <w:rsid w:val="00D36C08"/>
    <w:rsid w:val="00D37DC9"/>
    <w:rsid w:val="00D4314D"/>
    <w:rsid w:val="00D447D5"/>
    <w:rsid w:val="00D45249"/>
    <w:rsid w:val="00D461BA"/>
    <w:rsid w:val="00D4696A"/>
    <w:rsid w:val="00D47F31"/>
    <w:rsid w:val="00D5061B"/>
    <w:rsid w:val="00D50D6B"/>
    <w:rsid w:val="00D51937"/>
    <w:rsid w:val="00D60769"/>
    <w:rsid w:val="00D63E94"/>
    <w:rsid w:val="00D65A74"/>
    <w:rsid w:val="00D71D98"/>
    <w:rsid w:val="00D72A01"/>
    <w:rsid w:val="00D77BAA"/>
    <w:rsid w:val="00D80145"/>
    <w:rsid w:val="00D8170C"/>
    <w:rsid w:val="00D840C7"/>
    <w:rsid w:val="00D875E7"/>
    <w:rsid w:val="00D92C66"/>
    <w:rsid w:val="00D9532E"/>
    <w:rsid w:val="00D96808"/>
    <w:rsid w:val="00D96DDD"/>
    <w:rsid w:val="00D97C92"/>
    <w:rsid w:val="00D97DF1"/>
    <w:rsid w:val="00DA21AD"/>
    <w:rsid w:val="00DA2B35"/>
    <w:rsid w:val="00DA3AA2"/>
    <w:rsid w:val="00DA584F"/>
    <w:rsid w:val="00DA72FF"/>
    <w:rsid w:val="00DA7E45"/>
    <w:rsid w:val="00DB2677"/>
    <w:rsid w:val="00DB4DA0"/>
    <w:rsid w:val="00DB5083"/>
    <w:rsid w:val="00DC002A"/>
    <w:rsid w:val="00DC0C8D"/>
    <w:rsid w:val="00DC324B"/>
    <w:rsid w:val="00DC40FF"/>
    <w:rsid w:val="00DC6C8D"/>
    <w:rsid w:val="00DD43C5"/>
    <w:rsid w:val="00DD4994"/>
    <w:rsid w:val="00DD5971"/>
    <w:rsid w:val="00DD7A5B"/>
    <w:rsid w:val="00DE00DF"/>
    <w:rsid w:val="00DE35A7"/>
    <w:rsid w:val="00DE5987"/>
    <w:rsid w:val="00DE7595"/>
    <w:rsid w:val="00DF0A2C"/>
    <w:rsid w:val="00DF77EB"/>
    <w:rsid w:val="00DF7A22"/>
    <w:rsid w:val="00E00BD1"/>
    <w:rsid w:val="00E019E5"/>
    <w:rsid w:val="00E01E2C"/>
    <w:rsid w:val="00E02B24"/>
    <w:rsid w:val="00E04891"/>
    <w:rsid w:val="00E06989"/>
    <w:rsid w:val="00E100AF"/>
    <w:rsid w:val="00E1057D"/>
    <w:rsid w:val="00E16B17"/>
    <w:rsid w:val="00E16F58"/>
    <w:rsid w:val="00E21B79"/>
    <w:rsid w:val="00E235F6"/>
    <w:rsid w:val="00E27A1B"/>
    <w:rsid w:val="00E31E10"/>
    <w:rsid w:val="00E3258A"/>
    <w:rsid w:val="00E370D4"/>
    <w:rsid w:val="00E37BAE"/>
    <w:rsid w:val="00E407DB"/>
    <w:rsid w:val="00E440AE"/>
    <w:rsid w:val="00E46BEC"/>
    <w:rsid w:val="00E471C6"/>
    <w:rsid w:val="00E47C3D"/>
    <w:rsid w:val="00E54CAC"/>
    <w:rsid w:val="00E573EC"/>
    <w:rsid w:val="00E57B9A"/>
    <w:rsid w:val="00E57E32"/>
    <w:rsid w:val="00E60A55"/>
    <w:rsid w:val="00E6715A"/>
    <w:rsid w:val="00E70B66"/>
    <w:rsid w:val="00E719F2"/>
    <w:rsid w:val="00E71B9E"/>
    <w:rsid w:val="00E73475"/>
    <w:rsid w:val="00E73F6E"/>
    <w:rsid w:val="00E75443"/>
    <w:rsid w:val="00E832EC"/>
    <w:rsid w:val="00E86048"/>
    <w:rsid w:val="00E94CB3"/>
    <w:rsid w:val="00E94DA4"/>
    <w:rsid w:val="00E958B0"/>
    <w:rsid w:val="00EA036C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C69E1"/>
    <w:rsid w:val="00ED0E8B"/>
    <w:rsid w:val="00ED17BF"/>
    <w:rsid w:val="00ED2456"/>
    <w:rsid w:val="00ED4CF6"/>
    <w:rsid w:val="00EE192E"/>
    <w:rsid w:val="00EE241C"/>
    <w:rsid w:val="00EE25D5"/>
    <w:rsid w:val="00EE3627"/>
    <w:rsid w:val="00EF0BA6"/>
    <w:rsid w:val="00EF0DC9"/>
    <w:rsid w:val="00EF1C1D"/>
    <w:rsid w:val="00EF50D1"/>
    <w:rsid w:val="00EF5A67"/>
    <w:rsid w:val="00EF60F9"/>
    <w:rsid w:val="00EF7F9B"/>
    <w:rsid w:val="00F0049D"/>
    <w:rsid w:val="00F0295D"/>
    <w:rsid w:val="00F03565"/>
    <w:rsid w:val="00F03A93"/>
    <w:rsid w:val="00F04CDA"/>
    <w:rsid w:val="00F106BD"/>
    <w:rsid w:val="00F11688"/>
    <w:rsid w:val="00F15416"/>
    <w:rsid w:val="00F17839"/>
    <w:rsid w:val="00F201F4"/>
    <w:rsid w:val="00F25AE4"/>
    <w:rsid w:val="00F27334"/>
    <w:rsid w:val="00F305B0"/>
    <w:rsid w:val="00F34D15"/>
    <w:rsid w:val="00F35560"/>
    <w:rsid w:val="00F356C6"/>
    <w:rsid w:val="00F377F9"/>
    <w:rsid w:val="00F42ECE"/>
    <w:rsid w:val="00F43186"/>
    <w:rsid w:val="00F511E4"/>
    <w:rsid w:val="00F53D72"/>
    <w:rsid w:val="00F53F28"/>
    <w:rsid w:val="00F549AF"/>
    <w:rsid w:val="00F54C38"/>
    <w:rsid w:val="00F55336"/>
    <w:rsid w:val="00F55F9C"/>
    <w:rsid w:val="00F62239"/>
    <w:rsid w:val="00F62418"/>
    <w:rsid w:val="00F64A4B"/>
    <w:rsid w:val="00F65BE2"/>
    <w:rsid w:val="00F65F1B"/>
    <w:rsid w:val="00F70C23"/>
    <w:rsid w:val="00F71236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095F"/>
    <w:rsid w:val="00FB4899"/>
    <w:rsid w:val="00FB499E"/>
    <w:rsid w:val="00FB51F8"/>
    <w:rsid w:val="00FC244F"/>
    <w:rsid w:val="00FC6AAF"/>
    <w:rsid w:val="00FC7EC9"/>
    <w:rsid w:val="00FD3C47"/>
    <w:rsid w:val="00FD5E9E"/>
    <w:rsid w:val="00FD69D9"/>
    <w:rsid w:val="00FE0021"/>
    <w:rsid w:val="00FE2ED7"/>
    <w:rsid w:val="00FE4CC0"/>
    <w:rsid w:val="00FF0E6F"/>
    <w:rsid w:val="00FF4D0D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6D732B20-22A0-40BA-8CE3-03AF7B3AB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uiPriority w:val="39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6KK6NY3JTKCC-849450956-431764</_dlc_DocId>
    <_dlc_DocIdUrl xmlns="7306e3d0-0ae3-4289-81b3-f719923149d7">
      <Url>https://8602326.sharepoint.com/sites/TRJTeachingSharedDrive/_layouts/15/DocIdRedir.aspx?ID=6KK6NY3JTKCC-849450956-431764</Url>
      <Description>6KK6NY3JTKCC-849450956-431764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2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1BBDCD-9813-4828-BD62-3518A433E9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325198-93BA-4591-8963-96CAB633F7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28</TotalTime>
  <Pages>3</Pages>
  <Words>273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12</cp:revision>
  <cp:lastPrinted>2025-11-22T07:53:00Z</cp:lastPrinted>
  <dcterms:created xsi:type="dcterms:W3CDTF">2026-06-11T13:26:00Z</dcterms:created>
  <dcterms:modified xsi:type="dcterms:W3CDTF">2026-06-11T14:39:00Z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19734614-8fdd-4819-abf9-59255581a120</vt:lpwstr>
  </property>
</Properties>
</file>