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D3E30" w14:textId="77777777" w:rsidR="0079389D" w:rsidRDefault="00A20CF5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700D6B30">
            <wp:simplePos x="0" y="0"/>
            <wp:positionH relativeFrom="margin">
              <wp:posOffset>5364764</wp:posOffset>
            </wp:positionH>
            <wp:positionV relativeFrom="paragraph">
              <wp:posOffset>200616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F03">
        <w:rPr>
          <w:rFonts w:ascii="Comic Sans MS" w:hAnsi="Comic Sans MS"/>
          <w:sz w:val="28"/>
          <w:szCs w:val="28"/>
        </w:rPr>
        <w:t xml:space="preserve">   </w:t>
      </w:r>
    </w:p>
    <w:p w14:paraId="7397E5DC" w14:textId="789DEE81" w:rsidR="00BE1AFF" w:rsidRDefault="000A3BD7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79389D">
        <w:rPr>
          <w:rFonts w:ascii="Comic Sans MS" w:hAnsi="Comic Sans MS"/>
          <w:sz w:val="28"/>
          <w:szCs w:val="28"/>
        </w:rPr>
        <w:t xml:space="preserve">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F636AC">
        <w:rPr>
          <w:rFonts w:ascii="Comic Sans MS" w:hAnsi="Comic Sans MS"/>
          <w:sz w:val="28"/>
          <w:szCs w:val="28"/>
        </w:rPr>
        <w:t>21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F636AC">
        <w:rPr>
          <w:rFonts w:ascii="Comic Sans MS" w:hAnsi="Comic Sans MS"/>
          <w:sz w:val="28"/>
          <w:szCs w:val="28"/>
        </w:rPr>
        <w:t>3</w:t>
      </w:r>
      <w:r w:rsidR="00F636AC" w:rsidRPr="00F636AC">
        <w:rPr>
          <w:rFonts w:ascii="Comic Sans MS" w:hAnsi="Comic Sans MS"/>
          <w:sz w:val="28"/>
          <w:szCs w:val="28"/>
          <w:vertAlign w:val="superscript"/>
        </w:rPr>
        <w:t>rd</w:t>
      </w:r>
      <w:r w:rsidR="00F636AC">
        <w:rPr>
          <w:rFonts w:ascii="Comic Sans MS" w:hAnsi="Comic Sans MS"/>
          <w:sz w:val="28"/>
          <w:szCs w:val="28"/>
        </w:rPr>
        <w:t xml:space="preserve"> July</w:t>
      </w:r>
      <w:r w:rsidR="004472F0">
        <w:rPr>
          <w:rFonts w:ascii="Comic Sans MS" w:hAnsi="Comic Sans MS"/>
          <w:sz w:val="28"/>
          <w:szCs w:val="28"/>
        </w:rPr>
        <w:t xml:space="preserve"> </w:t>
      </w:r>
      <w:r w:rsidR="005F0DC4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167236">
        <w:rPr>
          <w:rFonts w:ascii="Comic Sans MS" w:hAnsi="Comic Sans MS"/>
          <w:sz w:val="28"/>
          <w:szCs w:val="28"/>
        </w:rPr>
        <w:t>6</w:t>
      </w:r>
      <w:r w:rsidR="004F5E61" w:rsidRPr="00867F84">
        <w:rPr>
          <w:rFonts w:ascii="Comic Sans MS" w:hAnsi="Comic Sans MS"/>
          <w:sz w:val="28"/>
          <w:szCs w:val="28"/>
        </w:rPr>
        <w:t xml:space="preserve"> </w:t>
      </w:r>
      <w:r w:rsidR="00EF0DC9" w:rsidRPr="00867F84">
        <w:rPr>
          <w:rFonts w:ascii="Comic Sans MS" w:hAnsi="Comic Sans MS"/>
          <w:sz w:val="28"/>
          <w:szCs w:val="28"/>
        </w:rPr>
        <w:t xml:space="preserve">    </w:t>
      </w:r>
    </w:p>
    <w:p w14:paraId="4826FD9D" w14:textId="6213EC97" w:rsidR="00F55336" w:rsidRDefault="00BE1AFF" w:rsidP="00BE1AFF">
      <w:pPr>
        <w:tabs>
          <w:tab w:val="left" w:pos="6236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</w:t>
      </w:r>
      <w:r w:rsidR="00671E21"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391EEBE3" w14:textId="77777777" w:rsidR="0079389D" w:rsidRDefault="0079389D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</w:p>
    <w:p w14:paraId="1104A261" w14:textId="5661AFBC" w:rsidR="00DC081F" w:rsidRDefault="00DC081F" w:rsidP="00DC081F">
      <w:pPr>
        <w:pStyle w:val="ListParagraph"/>
        <w:ind w:left="284" w:hanging="11"/>
        <w:rPr>
          <w:rFonts w:ascii="Comic Sans MS" w:hAnsi="Comic Sans MS"/>
        </w:rPr>
      </w:pPr>
      <w:r w:rsidRPr="00A82680">
        <w:rPr>
          <w:rFonts w:ascii="Comic Sans MS" w:hAnsi="Comic Sans MS"/>
          <w:b/>
          <w:bCs/>
          <w:highlight w:val="yellow"/>
          <w:u w:val="single"/>
        </w:rPr>
        <w:t>MATHS</w:t>
      </w:r>
      <w:r w:rsidRPr="00A82680">
        <w:rPr>
          <w:rFonts w:ascii="Comic Sans MS" w:hAnsi="Comic Sans MS"/>
        </w:rPr>
        <w:t xml:space="preserve">: </w:t>
      </w:r>
      <w:r w:rsidR="00F636AC">
        <w:rPr>
          <w:rFonts w:ascii="Comic Sans MS" w:hAnsi="Comic Sans MS"/>
        </w:rPr>
        <w:t>My Money Week</w:t>
      </w:r>
    </w:p>
    <w:p w14:paraId="79D623AC" w14:textId="77777777" w:rsidR="00DC081F" w:rsidRDefault="00DC081F" w:rsidP="00DC081F">
      <w:pPr>
        <w:pStyle w:val="ListParagraph"/>
        <w:ind w:left="284" w:hanging="11"/>
        <w:rPr>
          <w:rFonts w:ascii="Comic Sans MS" w:hAnsi="Comic Sans MS"/>
        </w:rPr>
      </w:pPr>
    </w:p>
    <w:p w14:paraId="272385C8" w14:textId="26A3BCE4" w:rsidR="00DC081F" w:rsidRPr="0074427F" w:rsidRDefault="00DC081F" w:rsidP="00DC081F">
      <w:pPr>
        <w:pStyle w:val="ListParagraph"/>
        <w:ind w:left="284" w:hanging="11"/>
        <w:rPr>
          <w:rFonts w:ascii="Comic Sans MS" w:hAnsi="Comic Sans MS"/>
        </w:rPr>
      </w:pPr>
      <w:r w:rsidRPr="00A82680">
        <w:rPr>
          <w:rFonts w:ascii="Comic Sans MS" w:hAnsi="Comic Sans MS"/>
          <w:b/>
          <w:bCs/>
          <w:highlight w:val="yellow"/>
          <w:u w:val="single"/>
        </w:rPr>
        <w:t>ENGLISH</w:t>
      </w:r>
      <w:r w:rsidRPr="00A82680">
        <w:rPr>
          <w:rFonts w:ascii="Comic Sans MS" w:hAnsi="Comic Sans MS"/>
        </w:rPr>
        <w:t xml:space="preserve">:  </w:t>
      </w:r>
      <w:r w:rsidRPr="00A82680">
        <w:rPr>
          <w:rFonts w:ascii="Comic Sans MS" w:hAnsi="Comic Sans MS"/>
          <w:b/>
          <w:bCs/>
        </w:rPr>
        <w:t xml:space="preserve"> </w:t>
      </w:r>
      <w:r w:rsidRPr="0074427F">
        <w:rPr>
          <w:rFonts w:ascii="Comic Sans MS" w:hAnsi="Comic Sans MS"/>
        </w:rPr>
        <w:t>Character descriptions using antonyms</w:t>
      </w:r>
      <w:r>
        <w:rPr>
          <w:rFonts w:ascii="Comic Sans MS" w:hAnsi="Comic Sans MS"/>
        </w:rPr>
        <w:t xml:space="preserve">, Planning </w:t>
      </w:r>
      <w:r w:rsidR="00F636AC">
        <w:rPr>
          <w:rFonts w:ascii="Comic Sans MS" w:hAnsi="Comic Sans MS"/>
        </w:rPr>
        <w:t xml:space="preserve">and writing </w:t>
      </w:r>
      <w:r>
        <w:rPr>
          <w:rFonts w:ascii="Comic Sans MS" w:hAnsi="Comic Sans MS"/>
        </w:rPr>
        <w:t xml:space="preserve">a short story. </w:t>
      </w:r>
    </w:p>
    <w:p w14:paraId="18D00CB8" w14:textId="77777777" w:rsidR="00DC081F" w:rsidRDefault="00DC081F" w:rsidP="00DC081F">
      <w:pPr>
        <w:pStyle w:val="ListParagraph"/>
        <w:ind w:left="284" w:hanging="11"/>
        <w:rPr>
          <w:rFonts w:ascii="Comic Sans MS" w:hAnsi="Comic Sans MS"/>
        </w:rPr>
      </w:pPr>
    </w:p>
    <w:p w14:paraId="35DD975D" w14:textId="77777777" w:rsidR="00DC081F" w:rsidRPr="00BE1AFF" w:rsidRDefault="00DC081F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B30A8" w:rsidR="00620B30" w:rsidRPr="00631D8A" w:rsidRDefault="000D7377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Weekly checklist</w:t>
            </w:r>
            <w:r w:rsidR="00620B30">
              <w:rPr>
                <w:rFonts w:ascii="Comic Sans MS" w:hAnsi="Comic Sans MS"/>
                <w:sz w:val="22"/>
                <w:szCs w:val="22"/>
              </w:rPr>
              <w:t>: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2742DB29" w14:textId="74D55E08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Times Tables: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78CDB153" w14:textId="347AA8F4" w:rsidR="00DA72FF" w:rsidRPr="00DA72FF" w:rsidRDefault="00A67121" w:rsidP="00DA72FF">
            <w:pP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  <w:t xml:space="preserve">Please see the letter at the bottom of the sheet which informs you about the MTC check and how to support your family. </w:t>
            </w:r>
          </w:p>
          <w:p w14:paraId="3CE287EC" w14:textId="63344983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</w:p>
          <w:p w14:paraId="01A5F137" w14:textId="4ADE7ED3" w:rsidR="000D7377" w:rsidRPr="00246994" w:rsidRDefault="000D7377" w:rsidP="001C108A">
            <w:pPr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Reading: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1DFFF58A" w14:textId="337F64DA" w:rsidR="00E00BD1" w:rsidRPr="00D92C66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five times per week (at least 2 of those to be your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 Reading Records will be collected in on</w:t>
            </w:r>
            <w:r w:rsidR="00A00B9A" w:rsidRPr="00D92C66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D92C66" w:rsidRDefault="00A00B9A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246994" w:rsidRDefault="000D7377" w:rsidP="001C108A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 Plus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70BE805C" w14:textId="35B7EA1F" w:rsidR="002D6CD5" w:rsidRPr="00D92C66" w:rsidRDefault="00BC375D" w:rsidP="00421539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Work hard to try and c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omplete your x5</w:t>
            </w:r>
            <w:r w:rsidR="00421539" w:rsidRPr="00D92C66">
              <w:rPr>
                <w:rFonts w:ascii="Comic Sans MS" w:hAnsi="Comic Sans MS"/>
                <w:b w:val="0"/>
                <w:bCs w:val="0"/>
                <w:color w:val="FF0000"/>
                <w:sz w:val="22"/>
                <w:szCs w:val="22"/>
              </w:rPr>
              <w:t xml:space="preserve"> 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sessions</w:t>
            </w:r>
            <w:r w:rsidR="002D6CD5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. </w:t>
            </w:r>
          </w:p>
          <w:p w14:paraId="40B47FFA" w14:textId="77777777" w:rsidR="004F5B8A" w:rsidRDefault="002D6CD5" w:rsidP="001C108A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e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do complete Reading Plus for 15 minutes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every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afternoon, but please note that this doesn’t mean you don’t have to do any at home. </w:t>
            </w:r>
            <w:r w:rsidR="00421539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</w:t>
            </w:r>
            <w:r w:rsidR="000B007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haven’t managed your 5 reads in school this needs to be completed at home. </w:t>
            </w:r>
            <w:r w:rsidR="000B7EB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want to do more - that’s excellent. </w:t>
            </w:r>
          </w:p>
          <w:p w14:paraId="22D354C6" w14:textId="06F6AF6C" w:rsidR="00E00BD1" w:rsidRPr="00D92C66" w:rsidRDefault="0097440C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We are aiming for 80% </w:t>
            </w:r>
            <w:r w:rsidR="001211ED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or more comprehension success. </w:t>
            </w:r>
          </w:p>
          <w:p w14:paraId="4E026521" w14:textId="026C20F4" w:rsidR="001211ED" w:rsidRPr="00D92C66" w:rsidRDefault="001211ED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D66E413" w:rsidR="000D7377" w:rsidRPr="00246994" w:rsidRDefault="00557261" w:rsidP="001C108A">
            <w:pPr>
              <w:rPr>
                <w:rFonts w:ascii="Comic Sans MS" w:hAnsi="Comic Sans MS"/>
                <w:b w:val="0"/>
                <w:i/>
                <w:iCs/>
                <w:sz w:val="22"/>
                <w:szCs w:val="22"/>
                <w:u w:val="single"/>
              </w:rPr>
            </w:pPr>
            <w:r w:rsidRPr="00246994">
              <w:rPr>
                <w:i/>
                <w:iCs/>
                <w:noProof/>
                <w:highlight w:val="yellow"/>
              </w:rPr>
              <w:drawing>
                <wp:anchor distT="0" distB="0" distL="114300" distR="114300" simplePos="0" relativeHeight="251658241" behindDoc="0" locked="0" layoutInCell="1" allowOverlap="1" wp14:anchorId="632884DB" wp14:editId="27A7EBCA">
                  <wp:simplePos x="0" y="0"/>
                  <wp:positionH relativeFrom="column">
                    <wp:posOffset>5155565</wp:posOffset>
                  </wp:positionH>
                  <wp:positionV relativeFrom="paragraph">
                    <wp:posOffset>70789</wp:posOffset>
                  </wp:positionV>
                  <wp:extent cx="1350010" cy="659765"/>
                  <wp:effectExtent l="0" t="0" r="2540" b="6985"/>
                  <wp:wrapThrough wrapText="bothSides">
                    <wp:wrapPolygon edited="0">
                      <wp:start x="0" y="0"/>
                      <wp:lineTo x="0" y="21205"/>
                      <wp:lineTo x="21336" y="21205"/>
                      <wp:lineTo x="21336" y="0"/>
                      <wp:lineTo x="0" y="0"/>
                    </wp:wrapPolygon>
                  </wp:wrapThrough>
                  <wp:docPr id="2067903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377" w:rsidRPr="00246994">
              <w:rPr>
                <w:rFonts w:ascii="Comic Sans MS" w:hAnsi="Comic Sans MS"/>
                <w:bCs w:val="0"/>
                <w:i/>
                <w:iCs/>
                <w:sz w:val="22"/>
                <w:szCs w:val="22"/>
                <w:highlight w:val="yellow"/>
                <w:u w:val="single"/>
              </w:rPr>
              <w:t>Spellings: Please refer to Medium Term Plan - Stage 4  page 4</w:t>
            </w:r>
          </w:p>
          <w:p w14:paraId="7EB3389F" w14:textId="3ACB43BC" w:rsidR="00FD69D9" w:rsidRDefault="000D7377" w:rsidP="009A766D">
            <w:pPr>
              <w:rPr>
                <w:rFonts w:ascii="Comic Sans MS" w:hAnsi="Comic Sans MS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>This can be found on TRJS website: our learning: year 4 – 4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  <w:vertAlign w:val="superscript"/>
              </w:rPr>
              <w:t>th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tab down titled spelling yearly overview</w:t>
            </w:r>
            <w:r w:rsidR="00C23DF4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– page 4</w:t>
            </w:r>
            <w:r w:rsidR="00FC7EC9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. </w:t>
            </w:r>
          </w:p>
          <w:p w14:paraId="380894BE" w14:textId="71D3D5BF" w:rsidR="00EE25D5" w:rsidRDefault="00896DA4" w:rsidP="0018069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Stage </w:t>
            </w:r>
            <w:r w:rsidR="00A7564E">
              <w:rPr>
                <w:rFonts w:ascii="Comic Sans MS" w:hAnsi="Comic Sans MS"/>
                <w:sz w:val="22"/>
                <w:szCs w:val="22"/>
              </w:rPr>
              <w:t>3</w:t>
            </w:r>
            <w:r w:rsidR="00DA4148">
              <w:rPr>
                <w:rFonts w:ascii="Comic Sans MS" w:hAnsi="Comic Sans MS"/>
                <w:sz w:val="22"/>
                <w:szCs w:val="22"/>
              </w:rPr>
              <w:t>6</w:t>
            </w:r>
          </w:p>
          <w:p w14:paraId="290DBE20" w14:textId="4690B1FA" w:rsidR="00E73F6E" w:rsidRPr="00D92C66" w:rsidRDefault="00AE5C9A" w:rsidP="0018069B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Practise your spellings using </w:t>
            </w:r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the sheet and/or </w:t>
            </w:r>
            <w:r w:rsidR="005D0B12" w:rsidRPr="00D92C66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proofErr w:type="spellStart"/>
            <w:r w:rsidR="00E73F6E" w:rsidRPr="00D92C66">
              <w:rPr>
                <w:rFonts w:ascii="Comic Sans MS" w:hAnsi="Comic Sans MS"/>
                <w:sz w:val="22"/>
                <w:szCs w:val="22"/>
              </w:rPr>
              <w:t>EdShed</w:t>
            </w:r>
            <w:proofErr w:type="spellEnd"/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8021EEE" w14:textId="1B08C4D4" w:rsidR="000D7377" w:rsidRPr="00250F54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  <w:sz w:val="22"/>
                <w:szCs w:val="22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725D894B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2EF7CB86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09A24D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74309F" w14:textId="60AD68C0" w:rsidR="00D0055B" w:rsidRPr="008C5344" w:rsidRDefault="00900243" w:rsidP="001F2D86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  <w:r w:rsidRPr="00C81D2B">
        <w:rPr>
          <w:rFonts w:ascii="Comic Sans MS" w:hAnsi="Comic Sans MS"/>
          <w:b/>
          <w:bCs/>
          <w:noProof/>
          <w:sz w:val="22"/>
          <w:szCs w:val="22"/>
        </w:rPr>
        <w:lastRenderedPageBreak/>
        <w:drawing>
          <wp:inline distT="0" distB="0" distL="0" distR="0" wp14:anchorId="779870E1" wp14:editId="0442C3ED">
            <wp:extent cx="6751320" cy="4816444"/>
            <wp:effectExtent l="0" t="0" r="0" b="3810"/>
            <wp:docPr id="525590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59080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54521" cy="4818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825E5" w14:textId="3158E53F" w:rsidR="00C81D2B" w:rsidRPr="003F12CE" w:rsidRDefault="00C81D2B" w:rsidP="003E0032">
      <w:pPr>
        <w:pStyle w:val="ListParagraph"/>
        <w:ind w:left="284" w:hanging="11"/>
        <w:rPr>
          <w:rFonts w:ascii="Comic Sans MS" w:hAnsi="Comic Sans MS"/>
          <w:b/>
          <w:bCs/>
          <w:sz w:val="22"/>
          <w:szCs w:val="22"/>
        </w:rPr>
      </w:pPr>
    </w:p>
    <w:sectPr w:rsidR="00C81D2B" w:rsidRPr="003F12CE" w:rsidSect="00E100AF">
      <w:pgSz w:w="11906" w:h="16838"/>
      <w:pgMar w:top="284" w:right="707" w:bottom="99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6F145" w14:textId="77777777" w:rsidR="007D5E8B" w:rsidRDefault="007D5E8B" w:rsidP="000D64A5">
      <w:r>
        <w:separator/>
      </w:r>
    </w:p>
  </w:endnote>
  <w:endnote w:type="continuationSeparator" w:id="0">
    <w:p w14:paraId="58EB26FD" w14:textId="77777777" w:rsidR="007D5E8B" w:rsidRDefault="007D5E8B" w:rsidP="000D64A5">
      <w:r>
        <w:continuationSeparator/>
      </w:r>
    </w:p>
  </w:endnote>
  <w:endnote w:type="continuationNotice" w:id="1">
    <w:p w14:paraId="4A35B031" w14:textId="77777777" w:rsidR="007D5E8B" w:rsidRDefault="007D5E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6D3EA" w14:textId="77777777" w:rsidR="007D5E8B" w:rsidRDefault="007D5E8B" w:rsidP="000D64A5">
      <w:r>
        <w:separator/>
      </w:r>
    </w:p>
  </w:footnote>
  <w:footnote w:type="continuationSeparator" w:id="0">
    <w:p w14:paraId="0B4EA530" w14:textId="77777777" w:rsidR="007D5E8B" w:rsidRDefault="007D5E8B" w:rsidP="000D64A5">
      <w:r>
        <w:continuationSeparator/>
      </w:r>
    </w:p>
  </w:footnote>
  <w:footnote w:type="continuationNotice" w:id="1">
    <w:p w14:paraId="73088A33" w14:textId="77777777" w:rsidR="007D5E8B" w:rsidRDefault="007D5E8B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E6292"/>
    <w:multiLevelType w:val="multilevel"/>
    <w:tmpl w:val="59AEB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DBA4A05"/>
    <w:multiLevelType w:val="hybridMultilevel"/>
    <w:tmpl w:val="E8BC1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62A1F0C"/>
    <w:multiLevelType w:val="hybridMultilevel"/>
    <w:tmpl w:val="8C1C821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1E5014"/>
    <w:multiLevelType w:val="hybridMultilevel"/>
    <w:tmpl w:val="3ADC6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D44B74"/>
    <w:multiLevelType w:val="hybridMultilevel"/>
    <w:tmpl w:val="DAC692C4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9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10609F1"/>
    <w:multiLevelType w:val="multilevel"/>
    <w:tmpl w:val="267E06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3A80C1D"/>
    <w:multiLevelType w:val="multilevel"/>
    <w:tmpl w:val="EBF6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59038E"/>
    <w:multiLevelType w:val="hybridMultilevel"/>
    <w:tmpl w:val="0460547C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7" w15:restartNumberingAfterBreak="0">
    <w:nsid w:val="70F12FCE"/>
    <w:multiLevelType w:val="multilevel"/>
    <w:tmpl w:val="68ACF6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4"/>
  </w:num>
  <w:num w:numId="2" w16cid:durableId="919369823">
    <w:abstractNumId w:val="5"/>
  </w:num>
  <w:num w:numId="3" w16cid:durableId="1056274742">
    <w:abstractNumId w:val="9"/>
  </w:num>
  <w:num w:numId="4" w16cid:durableId="1999310728">
    <w:abstractNumId w:val="15"/>
  </w:num>
  <w:num w:numId="5" w16cid:durableId="1636643158">
    <w:abstractNumId w:val="11"/>
  </w:num>
  <w:num w:numId="6" w16cid:durableId="58747429">
    <w:abstractNumId w:val="21"/>
  </w:num>
  <w:num w:numId="7" w16cid:durableId="1503742216">
    <w:abstractNumId w:val="25"/>
  </w:num>
  <w:num w:numId="8" w16cid:durableId="1115557309">
    <w:abstractNumId w:val="12"/>
  </w:num>
  <w:num w:numId="9" w16cid:durableId="1200972437">
    <w:abstractNumId w:val="28"/>
  </w:num>
  <w:num w:numId="10" w16cid:durableId="1822840963">
    <w:abstractNumId w:val="1"/>
  </w:num>
  <w:num w:numId="11" w16cid:durableId="1019354677">
    <w:abstractNumId w:val="7"/>
  </w:num>
  <w:num w:numId="12" w16cid:durableId="1263294124">
    <w:abstractNumId w:val="22"/>
  </w:num>
  <w:num w:numId="13" w16cid:durableId="1689135316">
    <w:abstractNumId w:val="6"/>
  </w:num>
  <w:num w:numId="14" w16cid:durableId="1597596071">
    <w:abstractNumId w:val="0"/>
  </w:num>
  <w:num w:numId="15" w16cid:durableId="1667054477">
    <w:abstractNumId w:val="20"/>
  </w:num>
  <w:num w:numId="16" w16cid:durableId="2055497932">
    <w:abstractNumId w:val="8"/>
  </w:num>
  <w:num w:numId="17" w16cid:durableId="1471363889">
    <w:abstractNumId w:val="29"/>
  </w:num>
  <w:num w:numId="18" w16cid:durableId="1120298017">
    <w:abstractNumId w:val="10"/>
  </w:num>
  <w:num w:numId="19" w16cid:durableId="1471946386">
    <w:abstractNumId w:val="4"/>
  </w:num>
  <w:num w:numId="20" w16cid:durableId="156112004">
    <w:abstractNumId w:val="19"/>
  </w:num>
  <w:num w:numId="21" w16cid:durableId="1512573316">
    <w:abstractNumId w:val="17"/>
  </w:num>
  <w:num w:numId="22" w16cid:durableId="537012473">
    <w:abstractNumId w:val="23"/>
  </w:num>
  <w:num w:numId="23" w16cid:durableId="70393868">
    <w:abstractNumId w:val="27"/>
  </w:num>
  <w:num w:numId="24" w16cid:durableId="1167329961">
    <w:abstractNumId w:val="2"/>
  </w:num>
  <w:num w:numId="25" w16cid:durableId="1611232909">
    <w:abstractNumId w:val="16"/>
  </w:num>
  <w:num w:numId="26" w16cid:durableId="285162310">
    <w:abstractNumId w:val="18"/>
  </w:num>
  <w:num w:numId="27" w16cid:durableId="1704357684">
    <w:abstractNumId w:val="24"/>
  </w:num>
  <w:num w:numId="28" w16cid:durableId="1084037365">
    <w:abstractNumId w:val="13"/>
  </w:num>
  <w:num w:numId="29" w16cid:durableId="1606226317">
    <w:abstractNumId w:val="26"/>
  </w:num>
  <w:num w:numId="30" w16cid:durableId="1666931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76CD"/>
    <w:rsid w:val="00014D2F"/>
    <w:rsid w:val="000171EB"/>
    <w:rsid w:val="0001775A"/>
    <w:rsid w:val="00022B14"/>
    <w:rsid w:val="000265DB"/>
    <w:rsid w:val="00027012"/>
    <w:rsid w:val="0003177B"/>
    <w:rsid w:val="00031E54"/>
    <w:rsid w:val="000334E5"/>
    <w:rsid w:val="0003747E"/>
    <w:rsid w:val="00042B24"/>
    <w:rsid w:val="000436A8"/>
    <w:rsid w:val="00043C93"/>
    <w:rsid w:val="00043FE0"/>
    <w:rsid w:val="00046F24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17A"/>
    <w:rsid w:val="00071620"/>
    <w:rsid w:val="00075069"/>
    <w:rsid w:val="0007624D"/>
    <w:rsid w:val="000831CB"/>
    <w:rsid w:val="00086342"/>
    <w:rsid w:val="00087CEC"/>
    <w:rsid w:val="00087DC0"/>
    <w:rsid w:val="000973E1"/>
    <w:rsid w:val="00097573"/>
    <w:rsid w:val="000A23E6"/>
    <w:rsid w:val="000A3BD7"/>
    <w:rsid w:val="000B0075"/>
    <w:rsid w:val="000B148A"/>
    <w:rsid w:val="000B2C8A"/>
    <w:rsid w:val="000B5A42"/>
    <w:rsid w:val="000B5E4C"/>
    <w:rsid w:val="000B5E92"/>
    <w:rsid w:val="000B7EB5"/>
    <w:rsid w:val="000C1DD5"/>
    <w:rsid w:val="000C2298"/>
    <w:rsid w:val="000C49D7"/>
    <w:rsid w:val="000C6512"/>
    <w:rsid w:val="000C76E7"/>
    <w:rsid w:val="000D0FED"/>
    <w:rsid w:val="000D39D7"/>
    <w:rsid w:val="000D47C5"/>
    <w:rsid w:val="000D64A5"/>
    <w:rsid w:val="000D64DF"/>
    <w:rsid w:val="000D7377"/>
    <w:rsid w:val="000E03D9"/>
    <w:rsid w:val="000E389C"/>
    <w:rsid w:val="000E4660"/>
    <w:rsid w:val="000E61D2"/>
    <w:rsid w:val="000E6692"/>
    <w:rsid w:val="000E6D85"/>
    <w:rsid w:val="000F0F44"/>
    <w:rsid w:val="000F1DDE"/>
    <w:rsid w:val="00101456"/>
    <w:rsid w:val="00102676"/>
    <w:rsid w:val="001030E9"/>
    <w:rsid w:val="00105299"/>
    <w:rsid w:val="00105636"/>
    <w:rsid w:val="001075C5"/>
    <w:rsid w:val="00107809"/>
    <w:rsid w:val="00114410"/>
    <w:rsid w:val="001147E8"/>
    <w:rsid w:val="001174C9"/>
    <w:rsid w:val="00120359"/>
    <w:rsid w:val="001211ED"/>
    <w:rsid w:val="00122E46"/>
    <w:rsid w:val="00122F5E"/>
    <w:rsid w:val="00126205"/>
    <w:rsid w:val="0012749A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06A"/>
    <w:rsid w:val="001648E6"/>
    <w:rsid w:val="00164EED"/>
    <w:rsid w:val="00167236"/>
    <w:rsid w:val="00167430"/>
    <w:rsid w:val="001706FF"/>
    <w:rsid w:val="0017088A"/>
    <w:rsid w:val="0017237B"/>
    <w:rsid w:val="00173F2C"/>
    <w:rsid w:val="00174DF1"/>
    <w:rsid w:val="00177A97"/>
    <w:rsid w:val="0018069B"/>
    <w:rsid w:val="00183437"/>
    <w:rsid w:val="001834C6"/>
    <w:rsid w:val="00184B79"/>
    <w:rsid w:val="001856AB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5D75"/>
    <w:rsid w:val="001A6309"/>
    <w:rsid w:val="001B050D"/>
    <w:rsid w:val="001B12BA"/>
    <w:rsid w:val="001B73EE"/>
    <w:rsid w:val="001C02D8"/>
    <w:rsid w:val="001C108A"/>
    <w:rsid w:val="001C294B"/>
    <w:rsid w:val="001C3D60"/>
    <w:rsid w:val="001C730F"/>
    <w:rsid w:val="001C73FA"/>
    <w:rsid w:val="001D01FD"/>
    <w:rsid w:val="001D2FC5"/>
    <w:rsid w:val="001D5132"/>
    <w:rsid w:val="001D714D"/>
    <w:rsid w:val="001D7CC8"/>
    <w:rsid w:val="001E1323"/>
    <w:rsid w:val="001E225F"/>
    <w:rsid w:val="001E2731"/>
    <w:rsid w:val="001E34B4"/>
    <w:rsid w:val="001E4CA3"/>
    <w:rsid w:val="001E71C5"/>
    <w:rsid w:val="001F0BB8"/>
    <w:rsid w:val="001F0C46"/>
    <w:rsid w:val="001F2484"/>
    <w:rsid w:val="001F2D86"/>
    <w:rsid w:val="001F3628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3C6C"/>
    <w:rsid w:val="0022579D"/>
    <w:rsid w:val="0022681D"/>
    <w:rsid w:val="00230422"/>
    <w:rsid w:val="00231BAD"/>
    <w:rsid w:val="00232604"/>
    <w:rsid w:val="00232AE6"/>
    <w:rsid w:val="00236C76"/>
    <w:rsid w:val="0023784B"/>
    <w:rsid w:val="00244858"/>
    <w:rsid w:val="00246994"/>
    <w:rsid w:val="002477CE"/>
    <w:rsid w:val="00250F54"/>
    <w:rsid w:val="00253056"/>
    <w:rsid w:val="00254087"/>
    <w:rsid w:val="0025614B"/>
    <w:rsid w:val="00262492"/>
    <w:rsid w:val="00265398"/>
    <w:rsid w:val="0027396F"/>
    <w:rsid w:val="002848EA"/>
    <w:rsid w:val="00284E13"/>
    <w:rsid w:val="00285001"/>
    <w:rsid w:val="002875AD"/>
    <w:rsid w:val="002911D9"/>
    <w:rsid w:val="00297C62"/>
    <w:rsid w:val="002A0660"/>
    <w:rsid w:val="002A3593"/>
    <w:rsid w:val="002A49CD"/>
    <w:rsid w:val="002A5883"/>
    <w:rsid w:val="002B056A"/>
    <w:rsid w:val="002B064D"/>
    <w:rsid w:val="002B1AFE"/>
    <w:rsid w:val="002B2E09"/>
    <w:rsid w:val="002B79B1"/>
    <w:rsid w:val="002C0679"/>
    <w:rsid w:val="002C588F"/>
    <w:rsid w:val="002C7B0B"/>
    <w:rsid w:val="002D069A"/>
    <w:rsid w:val="002D1D90"/>
    <w:rsid w:val="002D33B2"/>
    <w:rsid w:val="002D3E39"/>
    <w:rsid w:val="002D61FA"/>
    <w:rsid w:val="002D6CD5"/>
    <w:rsid w:val="002E0DD2"/>
    <w:rsid w:val="002E260E"/>
    <w:rsid w:val="002E3EE5"/>
    <w:rsid w:val="002E45C4"/>
    <w:rsid w:val="002F124A"/>
    <w:rsid w:val="002F1563"/>
    <w:rsid w:val="002F1912"/>
    <w:rsid w:val="002F22D9"/>
    <w:rsid w:val="002F5923"/>
    <w:rsid w:val="002F64E9"/>
    <w:rsid w:val="002F6B67"/>
    <w:rsid w:val="002F763F"/>
    <w:rsid w:val="0030137B"/>
    <w:rsid w:val="00302D67"/>
    <w:rsid w:val="00307123"/>
    <w:rsid w:val="0031024E"/>
    <w:rsid w:val="00314BCC"/>
    <w:rsid w:val="00314C89"/>
    <w:rsid w:val="0031522E"/>
    <w:rsid w:val="00321DF4"/>
    <w:rsid w:val="00330AB7"/>
    <w:rsid w:val="00332918"/>
    <w:rsid w:val="00334395"/>
    <w:rsid w:val="00334C25"/>
    <w:rsid w:val="00337542"/>
    <w:rsid w:val="00340A79"/>
    <w:rsid w:val="003443D1"/>
    <w:rsid w:val="00344574"/>
    <w:rsid w:val="00344DBD"/>
    <w:rsid w:val="00345FEA"/>
    <w:rsid w:val="00346FC2"/>
    <w:rsid w:val="0035311E"/>
    <w:rsid w:val="0035597A"/>
    <w:rsid w:val="00355E8E"/>
    <w:rsid w:val="00356939"/>
    <w:rsid w:val="00360987"/>
    <w:rsid w:val="00361776"/>
    <w:rsid w:val="0036227E"/>
    <w:rsid w:val="003631D8"/>
    <w:rsid w:val="003634AF"/>
    <w:rsid w:val="00363860"/>
    <w:rsid w:val="00364E0E"/>
    <w:rsid w:val="0036580C"/>
    <w:rsid w:val="0036721F"/>
    <w:rsid w:val="00370913"/>
    <w:rsid w:val="00371AFF"/>
    <w:rsid w:val="00372C3F"/>
    <w:rsid w:val="00380F91"/>
    <w:rsid w:val="00382336"/>
    <w:rsid w:val="003868A5"/>
    <w:rsid w:val="00396E4E"/>
    <w:rsid w:val="003A1BA1"/>
    <w:rsid w:val="003A1BE2"/>
    <w:rsid w:val="003A1C07"/>
    <w:rsid w:val="003A4E47"/>
    <w:rsid w:val="003A5D9C"/>
    <w:rsid w:val="003A6AC6"/>
    <w:rsid w:val="003A7F9E"/>
    <w:rsid w:val="003A7FDC"/>
    <w:rsid w:val="003B4442"/>
    <w:rsid w:val="003B4C9B"/>
    <w:rsid w:val="003B63F4"/>
    <w:rsid w:val="003B736A"/>
    <w:rsid w:val="003B7459"/>
    <w:rsid w:val="003B7BB0"/>
    <w:rsid w:val="003C2F30"/>
    <w:rsid w:val="003C332E"/>
    <w:rsid w:val="003C38A1"/>
    <w:rsid w:val="003C50E3"/>
    <w:rsid w:val="003D2A86"/>
    <w:rsid w:val="003D4704"/>
    <w:rsid w:val="003D4C60"/>
    <w:rsid w:val="003D5870"/>
    <w:rsid w:val="003E0032"/>
    <w:rsid w:val="003E3AA6"/>
    <w:rsid w:val="003E3C6B"/>
    <w:rsid w:val="003E52A1"/>
    <w:rsid w:val="003F12CE"/>
    <w:rsid w:val="003F16ED"/>
    <w:rsid w:val="003F2E2C"/>
    <w:rsid w:val="003F5850"/>
    <w:rsid w:val="003F5AAA"/>
    <w:rsid w:val="003F5D44"/>
    <w:rsid w:val="00400552"/>
    <w:rsid w:val="00405A20"/>
    <w:rsid w:val="00405D46"/>
    <w:rsid w:val="004113DC"/>
    <w:rsid w:val="00412FA9"/>
    <w:rsid w:val="00414AD8"/>
    <w:rsid w:val="0042138A"/>
    <w:rsid w:val="00421539"/>
    <w:rsid w:val="00427829"/>
    <w:rsid w:val="00427E1B"/>
    <w:rsid w:val="00430E7F"/>
    <w:rsid w:val="00431368"/>
    <w:rsid w:val="00431E74"/>
    <w:rsid w:val="0043218C"/>
    <w:rsid w:val="00433E4E"/>
    <w:rsid w:val="00435CBF"/>
    <w:rsid w:val="004406F4"/>
    <w:rsid w:val="00440765"/>
    <w:rsid w:val="004422C5"/>
    <w:rsid w:val="00445C10"/>
    <w:rsid w:val="00446818"/>
    <w:rsid w:val="00446989"/>
    <w:rsid w:val="004472F0"/>
    <w:rsid w:val="004477C9"/>
    <w:rsid w:val="00447ADA"/>
    <w:rsid w:val="004527C8"/>
    <w:rsid w:val="00454500"/>
    <w:rsid w:val="00455248"/>
    <w:rsid w:val="00461F03"/>
    <w:rsid w:val="004630EA"/>
    <w:rsid w:val="00464140"/>
    <w:rsid w:val="004653AB"/>
    <w:rsid w:val="004654E7"/>
    <w:rsid w:val="004662A5"/>
    <w:rsid w:val="0046694F"/>
    <w:rsid w:val="004672F4"/>
    <w:rsid w:val="00467B66"/>
    <w:rsid w:val="004736B2"/>
    <w:rsid w:val="004745C2"/>
    <w:rsid w:val="00476407"/>
    <w:rsid w:val="00476DD1"/>
    <w:rsid w:val="00477431"/>
    <w:rsid w:val="00477716"/>
    <w:rsid w:val="004806A2"/>
    <w:rsid w:val="00482030"/>
    <w:rsid w:val="00482A1F"/>
    <w:rsid w:val="004859C6"/>
    <w:rsid w:val="00486DB1"/>
    <w:rsid w:val="00493F38"/>
    <w:rsid w:val="00494BBD"/>
    <w:rsid w:val="00495319"/>
    <w:rsid w:val="00496322"/>
    <w:rsid w:val="0049684E"/>
    <w:rsid w:val="004A1AFB"/>
    <w:rsid w:val="004A3F66"/>
    <w:rsid w:val="004A62E6"/>
    <w:rsid w:val="004A6BD7"/>
    <w:rsid w:val="004A7DE1"/>
    <w:rsid w:val="004B4125"/>
    <w:rsid w:val="004B4DD0"/>
    <w:rsid w:val="004B60A2"/>
    <w:rsid w:val="004D0209"/>
    <w:rsid w:val="004D5C51"/>
    <w:rsid w:val="004D7D71"/>
    <w:rsid w:val="004E2CC8"/>
    <w:rsid w:val="004E65DE"/>
    <w:rsid w:val="004E71B1"/>
    <w:rsid w:val="004F0654"/>
    <w:rsid w:val="004F3AC5"/>
    <w:rsid w:val="004F437A"/>
    <w:rsid w:val="004F4608"/>
    <w:rsid w:val="004F545D"/>
    <w:rsid w:val="004F5B8A"/>
    <w:rsid w:val="004F5E61"/>
    <w:rsid w:val="004F5F33"/>
    <w:rsid w:val="004F766F"/>
    <w:rsid w:val="00500A23"/>
    <w:rsid w:val="0050138E"/>
    <w:rsid w:val="005024B7"/>
    <w:rsid w:val="005049F2"/>
    <w:rsid w:val="005056AF"/>
    <w:rsid w:val="00506158"/>
    <w:rsid w:val="00506295"/>
    <w:rsid w:val="00507729"/>
    <w:rsid w:val="005103A3"/>
    <w:rsid w:val="005103EF"/>
    <w:rsid w:val="005104F4"/>
    <w:rsid w:val="00510DE3"/>
    <w:rsid w:val="00511D9C"/>
    <w:rsid w:val="005158A1"/>
    <w:rsid w:val="00515991"/>
    <w:rsid w:val="00522C14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75B"/>
    <w:rsid w:val="00533D68"/>
    <w:rsid w:val="00534AAB"/>
    <w:rsid w:val="00535D74"/>
    <w:rsid w:val="00540B7A"/>
    <w:rsid w:val="00540DAD"/>
    <w:rsid w:val="00541973"/>
    <w:rsid w:val="00544517"/>
    <w:rsid w:val="00544770"/>
    <w:rsid w:val="00545777"/>
    <w:rsid w:val="00545F9A"/>
    <w:rsid w:val="00546A3D"/>
    <w:rsid w:val="005471CD"/>
    <w:rsid w:val="00547694"/>
    <w:rsid w:val="005544EA"/>
    <w:rsid w:val="00554920"/>
    <w:rsid w:val="005550F7"/>
    <w:rsid w:val="00557261"/>
    <w:rsid w:val="005632E4"/>
    <w:rsid w:val="00566C4E"/>
    <w:rsid w:val="00567744"/>
    <w:rsid w:val="0057167E"/>
    <w:rsid w:val="0057205C"/>
    <w:rsid w:val="00573ED1"/>
    <w:rsid w:val="0057400B"/>
    <w:rsid w:val="005765A0"/>
    <w:rsid w:val="00582296"/>
    <w:rsid w:val="005824DF"/>
    <w:rsid w:val="0058250B"/>
    <w:rsid w:val="00582F04"/>
    <w:rsid w:val="00584FBD"/>
    <w:rsid w:val="00586873"/>
    <w:rsid w:val="00594206"/>
    <w:rsid w:val="0059531C"/>
    <w:rsid w:val="0059730D"/>
    <w:rsid w:val="005A1A71"/>
    <w:rsid w:val="005A296C"/>
    <w:rsid w:val="005A297F"/>
    <w:rsid w:val="005A6993"/>
    <w:rsid w:val="005B14AD"/>
    <w:rsid w:val="005B4DCD"/>
    <w:rsid w:val="005B641A"/>
    <w:rsid w:val="005B71B7"/>
    <w:rsid w:val="005C1A67"/>
    <w:rsid w:val="005C5E5D"/>
    <w:rsid w:val="005C658F"/>
    <w:rsid w:val="005C7971"/>
    <w:rsid w:val="005D0B12"/>
    <w:rsid w:val="005D0E45"/>
    <w:rsid w:val="005D2D4A"/>
    <w:rsid w:val="005D4BB1"/>
    <w:rsid w:val="005D75B7"/>
    <w:rsid w:val="005E0DFD"/>
    <w:rsid w:val="005E1046"/>
    <w:rsid w:val="005E2FA6"/>
    <w:rsid w:val="005E72B5"/>
    <w:rsid w:val="005F045E"/>
    <w:rsid w:val="005F0AC7"/>
    <w:rsid w:val="005F0DC4"/>
    <w:rsid w:val="005F1808"/>
    <w:rsid w:val="005F4D35"/>
    <w:rsid w:val="005F5DA3"/>
    <w:rsid w:val="00600587"/>
    <w:rsid w:val="00611139"/>
    <w:rsid w:val="00612FFA"/>
    <w:rsid w:val="00613CA4"/>
    <w:rsid w:val="00616ECA"/>
    <w:rsid w:val="00616EDE"/>
    <w:rsid w:val="00620B30"/>
    <w:rsid w:val="00621509"/>
    <w:rsid w:val="00622BD7"/>
    <w:rsid w:val="00623EFC"/>
    <w:rsid w:val="00625431"/>
    <w:rsid w:val="00631D7D"/>
    <w:rsid w:val="00631D8A"/>
    <w:rsid w:val="00632F49"/>
    <w:rsid w:val="00633C91"/>
    <w:rsid w:val="00634B5D"/>
    <w:rsid w:val="006355F9"/>
    <w:rsid w:val="006402A6"/>
    <w:rsid w:val="00640CA2"/>
    <w:rsid w:val="006430EE"/>
    <w:rsid w:val="00643E9D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67B90"/>
    <w:rsid w:val="00671E21"/>
    <w:rsid w:val="006726D4"/>
    <w:rsid w:val="0067344F"/>
    <w:rsid w:val="00675539"/>
    <w:rsid w:val="00686233"/>
    <w:rsid w:val="00692327"/>
    <w:rsid w:val="0069719C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D7457"/>
    <w:rsid w:val="006E3613"/>
    <w:rsid w:val="006E3E60"/>
    <w:rsid w:val="006E5257"/>
    <w:rsid w:val="006E7A76"/>
    <w:rsid w:val="006F2C12"/>
    <w:rsid w:val="00700980"/>
    <w:rsid w:val="00701B41"/>
    <w:rsid w:val="00704F62"/>
    <w:rsid w:val="00705458"/>
    <w:rsid w:val="007055C8"/>
    <w:rsid w:val="0070FA2F"/>
    <w:rsid w:val="007102F0"/>
    <w:rsid w:val="007126E4"/>
    <w:rsid w:val="00712E24"/>
    <w:rsid w:val="007134B1"/>
    <w:rsid w:val="00717EF6"/>
    <w:rsid w:val="0072002A"/>
    <w:rsid w:val="0072231F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4427F"/>
    <w:rsid w:val="0075119B"/>
    <w:rsid w:val="00754EBD"/>
    <w:rsid w:val="0075524E"/>
    <w:rsid w:val="00762382"/>
    <w:rsid w:val="00763601"/>
    <w:rsid w:val="00764776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9389D"/>
    <w:rsid w:val="007A1FE1"/>
    <w:rsid w:val="007B14FD"/>
    <w:rsid w:val="007B2F93"/>
    <w:rsid w:val="007B3CB2"/>
    <w:rsid w:val="007B50B4"/>
    <w:rsid w:val="007B5F74"/>
    <w:rsid w:val="007B74FE"/>
    <w:rsid w:val="007C2373"/>
    <w:rsid w:val="007C513A"/>
    <w:rsid w:val="007C5DB0"/>
    <w:rsid w:val="007C66B9"/>
    <w:rsid w:val="007C6D24"/>
    <w:rsid w:val="007C7242"/>
    <w:rsid w:val="007D06AA"/>
    <w:rsid w:val="007D312B"/>
    <w:rsid w:val="007D5E8B"/>
    <w:rsid w:val="007D6ECD"/>
    <w:rsid w:val="007D76CC"/>
    <w:rsid w:val="007E11FC"/>
    <w:rsid w:val="007E1500"/>
    <w:rsid w:val="007E4095"/>
    <w:rsid w:val="007E571F"/>
    <w:rsid w:val="007E5AA9"/>
    <w:rsid w:val="007E661C"/>
    <w:rsid w:val="007F09B8"/>
    <w:rsid w:val="007F1F2A"/>
    <w:rsid w:val="007F2535"/>
    <w:rsid w:val="007F3AD6"/>
    <w:rsid w:val="007F7F96"/>
    <w:rsid w:val="00801FB9"/>
    <w:rsid w:val="00802B21"/>
    <w:rsid w:val="00814C05"/>
    <w:rsid w:val="0081652C"/>
    <w:rsid w:val="0081756E"/>
    <w:rsid w:val="00817F0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1808"/>
    <w:rsid w:val="0085236B"/>
    <w:rsid w:val="00854369"/>
    <w:rsid w:val="008562E6"/>
    <w:rsid w:val="00860F78"/>
    <w:rsid w:val="008629F6"/>
    <w:rsid w:val="00864575"/>
    <w:rsid w:val="00867F84"/>
    <w:rsid w:val="00870CA8"/>
    <w:rsid w:val="0087222A"/>
    <w:rsid w:val="008744F1"/>
    <w:rsid w:val="008768C9"/>
    <w:rsid w:val="00877BA3"/>
    <w:rsid w:val="00884286"/>
    <w:rsid w:val="00884F1D"/>
    <w:rsid w:val="008873F6"/>
    <w:rsid w:val="00887D42"/>
    <w:rsid w:val="00893DEC"/>
    <w:rsid w:val="00896DA4"/>
    <w:rsid w:val="008A0367"/>
    <w:rsid w:val="008A1F29"/>
    <w:rsid w:val="008A4617"/>
    <w:rsid w:val="008A5C0C"/>
    <w:rsid w:val="008A68EF"/>
    <w:rsid w:val="008A6945"/>
    <w:rsid w:val="008B38AB"/>
    <w:rsid w:val="008B5A45"/>
    <w:rsid w:val="008C1F52"/>
    <w:rsid w:val="008C21C9"/>
    <w:rsid w:val="008C480A"/>
    <w:rsid w:val="008C5344"/>
    <w:rsid w:val="008D05A5"/>
    <w:rsid w:val="008D5385"/>
    <w:rsid w:val="008D6CC1"/>
    <w:rsid w:val="008D7C07"/>
    <w:rsid w:val="008E0418"/>
    <w:rsid w:val="008E7BE9"/>
    <w:rsid w:val="008F0F0E"/>
    <w:rsid w:val="008F1C9B"/>
    <w:rsid w:val="008F2BE0"/>
    <w:rsid w:val="008F3343"/>
    <w:rsid w:val="008F3F81"/>
    <w:rsid w:val="008F4B33"/>
    <w:rsid w:val="008F720A"/>
    <w:rsid w:val="00900243"/>
    <w:rsid w:val="00902BF0"/>
    <w:rsid w:val="0090362C"/>
    <w:rsid w:val="00910220"/>
    <w:rsid w:val="00911DDB"/>
    <w:rsid w:val="00912E9E"/>
    <w:rsid w:val="00915980"/>
    <w:rsid w:val="00916DD5"/>
    <w:rsid w:val="009233C6"/>
    <w:rsid w:val="00923B83"/>
    <w:rsid w:val="00924C5F"/>
    <w:rsid w:val="009323C5"/>
    <w:rsid w:val="00934915"/>
    <w:rsid w:val="00936337"/>
    <w:rsid w:val="00936B3D"/>
    <w:rsid w:val="009425D4"/>
    <w:rsid w:val="00942656"/>
    <w:rsid w:val="0094316E"/>
    <w:rsid w:val="00947DDB"/>
    <w:rsid w:val="009508E3"/>
    <w:rsid w:val="00953847"/>
    <w:rsid w:val="009543EF"/>
    <w:rsid w:val="00954AE1"/>
    <w:rsid w:val="009553BA"/>
    <w:rsid w:val="00960232"/>
    <w:rsid w:val="00961C26"/>
    <w:rsid w:val="009626A9"/>
    <w:rsid w:val="00962BB0"/>
    <w:rsid w:val="00965EA6"/>
    <w:rsid w:val="009670BF"/>
    <w:rsid w:val="00971D7C"/>
    <w:rsid w:val="009724A3"/>
    <w:rsid w:val="0097313F"/>
    <w:rsid w:val="0097440C"/>
    <w:rsid w:val="00975266"/>
    <w:rsid w:val="00975644"/>
    <w:rsid w:val="00981130"/>
    <w:rsid w:val="0098262A"/>
    <w:rsid w:val="00984D9C"/>
    <w:rsid w:val="00987575"/>
    <w:rsid w:val="009906BE"/>
    <w:rsid w:val="00993A1D"/>
    <w:rsid w:val="00995072"/>
    <w:rsid w:val="009954C8"/>
    <w:rsid w:val="00997962"/>
    <w:rsid w:val="009A10B9"/>
    <w:rsid w:val="009A1662"/>
    <w:rsid w:val="009A3ACC"/>
    <w:rsid w:val="009A659F"/>
    <w:rsid w:val="009A7615"/>
    <w:rsid w:val="009A766D"/>
    <w:rsid w:val="009B2A07"/>
    <w:rsid w:val="009B2DCD"/>
    <w:rsid w:val="009B2F27"/>
    <w:rsid w:val="009B3AA4"/>
    <w:rsid w:val="009B51FC"/>
    <w:rsid w:val="009B71BB"/>
    <w:rsid w:val="009B72DE"/>
    <w:rsid w:val="009C0899"/>
    <w:rsid w:val="009C0BE0"/>
    <w:rsid w:val="009C1C07"/>
    <w:rsid w:val="009C2086"/>
    <w:rsid w:val="009C26DB"/>
    <w:rsid w:val="009C3B5A"/>
    <w:rsid w:val="009C738A"/>
    <w:rsid w:val="009D08EB"/>
    <w:rsid w:val="009D3617"/>
    <w:rsid w:val="009D4D78"/>
    <w:rsid w:val="009D6913"/>
    <w:rsid w:val="009D7080"/>
    <w:rsid w:val="009D7CEA"/>
    <w:rsid w:val="009E0779"/>
    <w:rsid w:val="009E16D2"/>
    <w:rsid w:val="009E1D0F"/>
    <w:rsid w:val="009E3085"/>
    <w:rsid w:val="009E3C69"/>
    <w:rsid w:val="009E40BA"/>
    <w:rsid w:val="009E45BC"/>
    <w:rsid w:val="009F127D"/>
    <w:rsid w:val="009F1541"/>
    <w:rsid w:val="009F2259"/>
    <w:rsid w:val="00A00B9A"/>
    <w:rsid w:val="00A013C1"/>
    <w:rsid w:val="00A02381"/>
    <w:rsid w:val="00A103E3"/>
    <w:rsid w:val="00A14D9D"/>
    <w:rsid w:val="00A1650E"/>
    <w:rsid w:val="00A175BC"/>
    <w:rsid w:val="00A20175"/>
    <w:rsid w:val="00A20CF5"/>
    <w:rsid w:val="00A20EC4"/>
    <w:rsid w:val="00A25602"/>
    <w:rsid w:val="00A26C5B"/>
    <w:rsid w:val="00A310E8"/>
    <w:rsid w:val="00A34500"/>
    <w:rsid w:val="00A34A8F"/>
    <w:rsid w:val="00A47F54"/>
    <w:rsid w:val="00A52301"/>
    <w:rsid w:val="00A54504"/>
    <w:rsid w:val="00A57FD2"/>
    <w:rsid w:val="00A61B44"/>
    <w:rsid w:val="00A659C0"/>
    <w:rsid w:val="00A67121"/>
    <w:rsid w:val="00A73820"/>
    <w:rsid w:val="00A73ED1"/>
    <w:rsid w:val="00A74A35"/>
    <w:rsid w:val="00A7564E"/>
    <w:rsid w:val="00A7589F"/>
    <w:rsid w:val="00A82296"/>
    <w:rsid w:val="00A82680"/>
    <w:rsid w:val="00A84292"/>
    <w:rsid w:val="00A84A85"/>
    <w:rsid w:val="00A85176"/>
    <w:rsid w:val="00A86787"/>
    <w:rsid w:val="00A902F1"/>
    <w:rsid w:val="00A91DE7"/>
    <w:rsid w:val="00A924C7"/>
    <w:rsid w:val="00A961C1"/>
    <w:rsid w:val="00A966CB"/>
    <w:rsid w:val="00A9719C"/>
    <w:rsid w:val="00A9777D"/>
    <w:rsid w:val="00A97CD3"/>
    <w:rsid w:val="00AA0032"/>
    <w:rsid w:val="00AA33E2"/>
    <w:rsid w:val="00AA5191"/>
    <w:rsid w:val="00AA5A39"/>
    <w:rsid w:val="00AA7455"/>
    <w:rsid w:val="00AB06A9"/>
    <w:rsid w:val="00AB3A3B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D2A12"/>
    <w:rsid w:val="00AD2C88"/>
    <w:rsid w:val="00AD32F5"/>
    <w:rsid w:val="00AE2B6F"/>
    <w:rsid w:val="00AE4C40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174A3"/>
    <w:rsid w:val="00B20328"/>
    <w:rsid w:val="00B20620"/>
    <w:rsid w:val="00B25501"/>
    <w:rsid w:val="00B27D5C"/>
    <w:rsid w:val="00B30A76"/>
    <w:rsid w:val="00B35142"/>
    <w:rsid w:val="00B36812"/>
    <w:rsid w:val="00B37003"/>
    <w:rsid w:val="00B42765"/>
    <w:rsid w:val="00B438D6"/>
    <w:rsid w:val="00B43F72"/>
    <w:rsid w:val="00B46D44"/>
    <w:rsid w:val="00B46EE2"/>
    <w:rsid w:val="00B53E54"/>
    <w:rsid w:val="00B56787"/>
    <w:rsid w:val="00B639EC"/>
    <w:rsid w:val="00B639EE"/>
    <w:rsid w:val="00B7179A"/>
    <w:rsid w:val="00B802F9"/>
    <w:rsid w:val="00B82928"/>
    <w:rsid w:val="00B83B7F"/>
    <w:rsid w:val="00B83C45"/>
    <w:rsid w:val="00B8736F"/>
    <w:rsid w:val="00B9110D"/>
    <w:rsid w:val="00B93324"/>
    <w:rsid w:val="00B93B94"/>
    <w:rsid w:val="00B94A70"/>
    <w:rsid w:val="00B96D75"/>
    <w:rsid w:val="00BA1419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47F1"/>
    <w:rsid w:val="00BC6C58"/>
    <w:rsid w:val="00BC70AC"/>
    <w:rsid w:val="00BD2420"/>
    <w:rsid w:val="00BD4360"/>
    <w:rsid w:val="00BD43A8"/>
    <w:rsid w:val="00BE1AFF"/>
    <w:rsid w:val="00BE4098"/>
    <w:rsid w:val="00BE7F22"/>
    <w:rsid w:val="00BF2ADF"/>
    <w:rsid w:val="00BF30F1"/>
    <w:rsid w:val="00BF36A0"/>
    <w:rsid w:val="00C00368"/>
    <w:rsid w:val="00C02236"/>
    <w:rsid w:val="00C03BE6"/>
    <w:rsid w:val="00C04265"/>
    <w:rsid w:val="00C07426"/>
    <w:rsid w:val="00C12F37"/>
    <w:rsid w:val="00C13CF4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05"/>
    <w:rsid w:val="00C36C28"/>
    <w:rsid w:val="00C40631"/>
    <w:rsid w:val="00C42FDF"/>
    <w:rsid w:val="00C45088"/>
    <w:rsid w:val="00C46B07"/>
    <w:rsid w:val="00C4739B"/>
    <w:rsid w:val="00C53977"/>
    <w:rsid w:val="00C60F0B"/>
    <w:rsid w:val="00C618FF"/>
    <w:rsid w:val="00C61CA7"/>
    <w:rsid w:val="00C620EE"/>
    <w:rsid w:val="00C62C0F"/>
    <w:rsid w:val="00C62C1E"/>
    <w:rsid w:val="00C64C12"/>
    <w:rsid w:val="00C64F1C"/>
    <w:rsid w:val="00C65221"/>
    <w:rsid w:val="00C65EEA"/>
    <w:rsid w:val="00C70069"/>
    <w:rsid w:val="00C75B57"/>
    <w:rsid w:val="00C76613"/>
    <w:rsid w:val="00C76F6D"/>
    <w:rsid w:val="00C77B32"/>
    <w:rsid w:val="00C81D2B"/>
    <w:rsid w:val="00C82E3E"/>
    <w:rsid w:val="00C82F3E"/>
    <w:rsid w:val="00C836DA"/>
    <w:rsid w:val="00C84E3D"/>
    <w:rsid w:val="00C90AF7"/>
    <w:rsid w:val="00C90E9D"/>
    <w:rsid w:val="00C94892"/>
    <w:rsid w:val="00C96C0E"/>
    <w:rsid w:val="00C9743C"/>
    <w:rsid w:val="00C97A34"/>
    <w:rsid w:val="00CA0750"/>
    <w:rsid w:val="00CA08E9"/>
    <w:rsid w:val="00CA1C7D"/>
    <w:rsid w:val="00CA3015"/>
    <w:rsid w:val="00CA57B9"/>
    <w:rsid w:val="00CA61BE"/>
    <w:rsid w:val="00CA7A92"/>
    <w:rsid w:val="00CB1AD2"/>
    <w:rsid w:val="00CB31A9"/>
    <w:rsid w:val="00CB3AE0"/>
    <w:rsid w:val="00CB5A07"/>
    <w:rsid w:val="00CB7454"/>
    <w:rsid w:val="00CC6A63"/>
    <w:rsid w:val="00CD3A39"/>
    <w:rsid w:val="00CD5697"/>
    <w:rsid w:val="00CE2A5E"/>
    <w:rsid w:val="00CE2C8E"/>
    <w:rsid w:val="00CF0961"/>
    <w:rsid w:val="00CF1A5E"/>
    <w:rsid w:val="00CF2AD3"/>
    <w:rsid w:val="00CF3619"/>
    <w:rsid w:val="00CF4134"/>
    <w:rsid w:val="00CF547A"/>
    <w:rsid w:val="00CF617E"/>
    <w:rsid w:val="00CF6804"/>
    <w:rsid w:val="00CF7DF2"/>
    <w:rsid w:val="00D0055B"/>
    <w:rsid w:val="00D03053"/>
    <w:rsid w:val="00D030B9"/>
    <w:rsid w:val="00D034AF"/>
    <w:rsid w:val="00D044D5"/>
    <w:rsid w:val="00D10FFB"/>
    <w:rsid w:val="00D136CB"/>
    <w:rsid w:val="00D1468C"/>
    <w:rsid w:val="00D14F97"/>
    <w:rsid w:val="00D150F8"/>
    <w:rsid w:val="00D15C3D"/>
    <w:rsid w:val="00D16DB4"/>
    <w:rsid w:val="00D20918"/>
    <w:rsid w:val="00D23712"/>
    <w:rsid w:val="00D23DA1"/>
    <w:rsid w:val="00D27710"/>
    <w:rsid w:val="00D334BE"/>
    <w:rsid w:val="00D33CD6"/>
    <w:rsid w:val="00D36C08"/>
    <w:rsid w:val="00D37DC9"/>
    <w:rsid w:val="00D4314D"/>
    <w:rsid w:val="00D447D5"/>
    <w:rsid w:val="00D45249"/>
    <w:rsid w:val="00D461BA"/>
    <w:rsid w:val="00D4696A"/>
    <w:rsid w:val="00D47F31"/>
    <w:rsid w:val="00D5061B"/>
    <w:rsid w:val="00D50D6B"/>
    <w:rsid w:val="00D51937"/>
    <w:rsid w:val="00D60769"/>
    <w:rsid w:val="00D63E94"/>
    <w:rsid w:val="00D65A74"/>
    <w:rsid w:val="00D71D98"/>
    <w:rsid w:val="00D72A01"/>
    <w:rsid w:val="00D77BAA"/>
    <w:rsid w:val="00D80145"/>
    <w:rsid w:val="00D8170C"/>
    <w:rsid w:val="00D840C7"/>
    <w:rsid w:val="00D875E7"/>
    <w:rsid w:val="00D92C66"/>
    <w:rsid w:val="00D9532E"/>
    <w:rsid w:val="00D96808"/>
    <w:rsid w:val="00D96DDD"/>
    <w:rsid w:val="00D97C92"/>
    <w:rsid w:val="00D97DF1"/>
    <w:rsid w:val="00DA21AD"/>
    <w:rsid w:val="00DA2B35"/>
    <w:rsid w:val="00DA3AA2"/>
    <w:rsid w:val="00DA4148"/>
    <w:rsid w:val="00DA584F"/>
    <w:rsid w:val="00DA72FF"/>
    <w:rsid w:val="00DA7E45"/>
    <w:rsid w:val="00DB2677"/>
    <w:rsid w:val="00DB4DA0"/>
    <w:rsid w:val="00DB5083"/>
    <w:rsid w:val="00DC002A"/>
    <w:rsid w:val="00DC081F"/>
    <w:rsid w:val="00DC0C8D"/>
    <w:rsid w:val="00DC2BAF"/>
    <w:rsid w:val="00DC324B"/>
    <w:rsid w:val="00DC40FF"/>
    <w:rsid w:val="00DC6C8D"/>
    <w:rsid w:val="00DD43C5"/>
    <w:rsid w:val="00DD4994"/>
    <w:rsid w:val="00DD5971"/>
    <w:rsid w:val="00DD7A5B"/>
    <w:rsid w:val="00DE00DF"/>
    <w:rsid w:val="00DE35A7"/>
    <w:rsid w:val="00DE5987"/>
    <w:rsid w:val="00DE7595"/>
    <w:rsid w:val="00DF0A2C"/>
    <w:rsid w:val="00DF77EB"/>
    <w:rsid w:val="00DF7A22"/>
    <w:rsid w:val="00E00BD1"/>
    <w:rsid w:val="00E019E5"/>
    <w:rsid w:val="00E01E2C"/>
    <w:rsid w:val="00E02B24"/>
    <w:rsid w:val="00E04891"/>
    <w:rsid w:val="00E06989"/>
    <w:rsid w:val="00E100AF"/>
    <w:rsid w:val="00E1057D"/>
    <w:rsid w:val="00E16B17"/>
    <w:rsid w:val="00E16F58"/>
    <w:rsid w:val="00E21B79"/>
    <w:rsid w:val="00E235F6"/>
    <w:rsid w:val="00E27A1B"/>
    <w:rsid w:val="00E31E10"/>
    <w:rsid w:val="00E3258A"/>
    <w:rsid w:val="00E370D4"/>
    <w:rsid w:val="00E37BAE"/>
    <w:rsid w:val="00E407DB"/>
    <w:rsid w:val="00E440AE"/>
    <w:rsid w:val="00E46BEC"/>
    <w:rsid w:val="00E471C6"/>
    <w:rsid w:val="00E47C3D"/>
    <w:rsid w:val="00E54CAC"/>
    <w:rsid w:val="00E573EC"/>
    <w:rsid w:val="00E57B9A"/>
    <w:rsid w:val="00E57E32"/>
    <w:rsid w:val="00E60A55"/>
    <w:rsid w:val="00E6715A"/>
    <w:rsid w:val="00E70B66"/>
    <w:rsid w:val="00E719F2"/>
    <w:rsid w:val="00E71B9E"/>
    <w:rsid w:val="00E73475"/>
    <w:rsid w:val="00E73F6E"/>
    <w:rsid w:val="00E74FDD"/>
    <w:rsid w:val="00E75443"/>
    <w:rsid w:val="00E832EC"/>
    <w:rsid w:val="00E86048"/>
    <w:rsid w:val="00E94CB3"/>
    <w:rsid w:val="00E94DA4"/>
    <w:rsid w:val="00E958B0"/>
    <w:rsid w:val="00EA036C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C69E1"/>
    <w:rsid w:val="00ED0E8B"/>
    <w:rsid w:val="00ED17BF"/>
    <w:rsid w:val="00ED2456"/>
    <w:rsid w:val="00ED4CF6"/>
    <w:rsid w:val="00EE192E"/>
    <w:rsid w:val="00EE241C"/>
    <w:rsid w:val="00EE25D5"/>
    <w:rsid w:val="00EE3627"/>
    <w:rsid w:val="00EE4086"/>
    <w:rsid w:val="00EE6DCB"/>
    <w:rsid w:val="00EF0BA6"/>
    <w:rsid w:val="00EF0DC9"/>
    <w:rsid w:val="00EF1C1D"/>
    <w:rsid w:val="00EF50D1"/>
    <w:rsid w:val="00EF5A67"/>
    <w:rsid w:val="00EF60F9"/>
    <w:rsid w:val="00EF6141"/>
    <w:rsid w:val="00EF7F9B"/>
    <w:rsid w:val="00F0049D"/>
    <w:rsid w:val="00F0295D"/>
    <w:rsid w:val="00F03565"/>
    <w:rsid w:val="00F03A93"/>
    <w:rsid w:val="00F04CDA"/>
    <w:rsid w:val="00F106BD"/>
    <w:rsid w:val="00F11688"/>
    <w:rsid w:val="00F15416"/>
    <w:rsid w:val="00F17839"/>
    <w:rsid w:val="00F201F4"/>
    <w:rsid w:val="00F25AE4"/>
    <w:rsid w:val="00F27334"/>
    <w:rsid w:val="00F305B0"/>
    <w:rsid w:val="00F34D15"/>
    <w:rsid w:val="00F35560"/>
    <w:rsid w:val="00F356C6"/>
    <w:rsid w:val="00F377F9"/>
    <w:rsid w:val="00F42ECE"/>
    <w:rsid w:val="00F43186"/>
    <w:rsid w:val="00F511E4"/>
    <w:rsid w:val="00F53D72"/>
    <w:rsid w:val="00F53F28"/>
    <w:rsid w:val="00F549AF"/>
    <w:rsid w:val="00F54C38"/>
    <w:rsid w:val="00F55336"/>
    <w:rsid w:val="00F55F9C"/>
    <w:rsid w:val="00F62239"/>
    <w:rsid w:val="00F62418"/>
    <w:rsid w:val="00F636AC"/>
    <w:rsid w:val="00F64A4B"/>
    <w:rsid w:val="00F65BE2"/>
    <w:rsid w:val="00F65F1B"/>
    <w:rsid w:val="00F70C23"/>
    <w:rsid w:val="00F71236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095F"/>
    <w:rsid w:val="00FB4899"/>
    <w:rsid w:val="00FB499E"/>
    <w:rsid w:val="00FB51F8"/>
    <w:rsid w:val="00FC244F"/>
    <w:rsid w:val="00FC6AAF"/>
    <w:rsid w:val="00FC7EC9"/>
    <w:rsid w:val="00FD3C47"/>
    <w:rsid w:val="00FD5E9E"/>
    <w:rsid w:val="00FD69D9"/>
    <w:rsid w:val="00FE0021"/>
    <w:rsid w:val="00FE2ED7"/>
    <w:rsid w:val="00FE4CC0"/>
    <w:rsid w:val="00FF0E6F"/>
    <w:rsid w:val="00FF4D0D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6D732B20-22A0-40BA-8CE3-03AF7B3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39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6KK6NY3JTKCC-849450956-432945</_dlc_DocId>
    <_dlc_DocIdUrl xmlns="7306e3d0-0ae3-4289-81b3-f719923149d7">
      <Url>https://8602326.sharepoint.com/sites/TRJTeachingSharedDrive/_layouts/15/DocIdRedir.aspx?ID=6KK6NY3JTKCC-849450956-432945</Url>
      <Description>6KK6NY3JTKCC-849450956-432945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3.xml><?xml version="1.0" encoding="utf-8"?>
<ds:datastoreItem xmlns:ds="http://schemas.openxmlformats.org/officeDocument/2006/customXml" ds:itemID="{A2325198-93BA-4591-8963-96CAB633F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41BBDCD-9813-4828-BD62-3518A433E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2</TotalTime>
  <Pages>2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3</cp:revision>
  <cp:lastPrinted>2025-11-22T07:53:00Z</cp:lastPrinted>
  <dcterms:created xsi:type="dcterms:W3CDTF">2026-07-02T14:29:00Z</dcterms:created>
  <dcterms:modified xsi:type="dcterms:W3CDTF">2026-07-02T14:30:00Z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e715e6df-05b9-4a41-9113-818074063cd2</vt:lpwstr>
  </property>
</Properties>
</file>