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D3E30" w14:textId="77777777" w:rsidR="0079389D" w:rsidRDefault="00A20CF5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793B1E9D">
            <wp:simplePos x="0" y="0"/>
            <wp:positionH relativeFrom="margin">
              <wp:posOffset>5364764</wp:posOffset>
            </wp:positionH>
            <wp:positionV relativeFrom="paragraph">
              <wp:posOffset>200616</wp:posOffset>
            </wp:positionV>
            <wp:extent cx="817880" cy="844550"/>
            <wp:effectExtent l="0" t="0" r="1270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1788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F03">
        <w:rPr>
          <w:rFonts w:ascii="Comic Sans MS" w:hAnsi="Comic Sans MS"/>
          <w:sz w:val="28"/>
          <w:szCs w:val="28"/>
        </w:rPr>
        <w:t xml:space="preserve">   </w:t>
      </w:r>
    </w:p>
    <w:p w14:paraId="7397E5DC" w14:textId="166B3CCA" w:rsidR="00BE1AFF" w:rsidRDefault="000A3BD7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79389D">
        <w:rPr>
          <w:rFonts w:ascii="Comic Sans MS" w:hAnsi="Comic Sans MS"/>
          <w:sz w:val="28"/>
          <w:szCs w:val="28"/>
        </w:rPr>
        <w:t xml:space="preserve">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F636AC">
        <w:rPr>
          <w:rFonts w:ascii="Comic Sans MS" w:hAnsi="Comic Sans MS"/>
          <w:sz w:val="28"/>
          <w:szCs w:val="28"/>
        </w:rPr>
        <w:t>2</w:t>
      </w:r>
      <w:r w:rsidR="00FC02E7">
        <w:rPr>
          <w:rFonts w:ascii="Comic Sans MS" w:hAnsi="Comic Sans MS"/>
          <w:sz w:val="28"/>
          <w:szCs w:val="28"/>
        </w:rPr>
        <w:t>3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A49CD">
        <w:rPr>
          <w:rFonts w:ascii="Comic Sans MS" w:hAnsi="Comic Sans MS"/>
          <w:sz w:val="28"/>
          <w:szCs w:val="28"/>
        </w:rPr>
        <w:t xml:space="preserve">Friday </w:t>
      </w:r>
      <w:r w:rsidR="00FC02E7">
        <w:rPr>
          <w:rFonts w:ascii="Comic Sans MS" w:hAnsi="Comic Sans MS"/>
          <w:sz w:val="28"/>
          <w:szCs w:val="28"/>
        </w:rPr>
        <w:t>10</w:t>
      </w:r>
      <w:r w:rsidR="00FC02E7" w:rsidRPr="00FC02E7">
        <w:rPr>
          <w:rFonts w:ascii="Comic Sans MS" w:hAnsi="Comic Sans MS"/>
          <w:sz w:val="28"/>
          <w:szCs w:val="28"/>
          <w:vertAlign w:val="superscript"/>
        </w:rPr>
        <w:t>th</w:t>
      </w:r>
      <w:r w:rsidR="00FC02E7">
        <w:rPr>
          <w:rFonts w:ascii="Comic Sans MS" w:hAnsi="Comic Sans MS"/>
          <w:sz w:val="28"/>
          <w:szCs w:val="28"/>
        </w:rPr>
        <w:t xml:space="preserve"> </w:t>
      </w:r>
      <w:r w:rsidR="00F636AC">
        <w:rPr>
          <w:rFonts w:ascii="Comic Sans MS" w:hAnsi="Comic Sans MS"/>
          <w:sz w:val="28"/>
          <w:szCs w:val="28"/>
        </w:rPr>
        <w:t>July</w:t>
      </w:r>
      <w:r w:rsidR="004472F0">
        <w:rPr>
          <w:rFonts w:ascii="Comic Sans MS" w:hAnsi="Comic Sans MS"/>
          <w:sz w:val="28"/>
          <w:szCs w:val="28"/>
        </w:rPr>
        <w:t xml:space="preserve"> </w:t>
      </w:r>
      <w:r w:rsidR="005F0DC4">
        <w:rPr>
          <w:rFonts w:ascii="Comic Sans MS" w:hAnsi="Comic Sans MS"/>
          <w:sz w:val="28"/>
          <w:szCs w:val="28"/>
        </w:rPr>
        <w:t>20</w:t>
      </w:r>
      <w:r w:rsidR="003A4E47" w:rsidRPr="00867F84">
        <w:rPr>
          <w:rFonts w:ascii="Comic Sans MS" w:hAnsi="Comic Sans MS"/>
          <w:sz w:val="28"/>
          <w:szCs w:val="28"/>
        </w:rPr>
        <w:t>2</w:t>
      </w:r>
      <w:r w:rsidR="00167236">
        <w:rPr>
          <w:rFonts w:ascii="Comic Sans MS" w:hAnsi="Comic Sans MS"/>
          <w:sz w:val="28"/>
          <w:szCs w:val="28"/>
        </w:rPr>
        <w:t>6</w:t>
      </w:r>
      <w:r w:rsidR="004F5E61" w:rsidRPr="00867F84">
        <w:rPr>
          <w:rFonts w:ascii="Comic Sans MS" w:hAnsi="Comic Sans MS"/>
          <w:sz w:val="28"/>
          <w:szCs w:val="28"/>
        </w:rPr>
        <w:t xml:space="preserve"> </w:t>
      </w:r>
      <w:r w:rsidR="00EF0DC9" w:rsidRPr="00867F84">
        <w:rPr>
          <w:rFonts w:ascii="Comic Sans MS" w:hAnsi="Comic Sans MS"/>
          <w:sz w:val="28"/>
          <w:szCs w:val="28"/>
        </w:rPr>
        <w:t xml:space="preserve">    </w:t>
      </w:r>
    </w:p>
    <w:p w14:paraId="4826FD9D" w14:textId="6213EC97" w:rsidR="00F55336" w:rsidRDefault="00BE1AFF" w:rsidP="00BE1AFF">
      <w:pPr>
        <w:tabs>
          <w:tab w:val="left" w:pos="6236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</w:t>
      </w:r>
      <w:r w:rsidR="00671E21"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p w14:paraId="6E744915" w14:textId="77777777" w:rsidR="003534FD" w:rsidRDefault="003534FD" w:rsidP="00BE1AFF">
      <w:pPr>
        <w:tabs>
          <w:tab w:val="left" w:pos="6236"/>
        </w:tabs>
        <w:rPr>
          <w:rFonts w:ascii="Comic Sans MS" w:hAnsi="Comic Sans MS"/>
          <w:b/>
          <w:sz w:val="28"/>
          <w:szCs w:val="28"/>
        </w:rPr>
      </w:pPr>
    </w:p>
    <w:p w14:paraId="527BECB5" w14:textId="602E39C2" w:rsidR="003534FD" w:rsidRPr="003534FD" w:rsidRDefault="003534FD" w:rsidP="003534FD">
      <w:pPr>
        <w:pStyle w:val="ListParagraph"/>
        <w:ind w:left="284" w:hanging="11"/>
        <w:jc w:val="center"/>
        <w:rPr>
          <w:rFonts w:ascii="Comic Sans MS" w:hAnsi="Comic Sans MS"/>
          <w:color w:val="EE0000"/>
          <w:sz w:val="40"/>
          <w:szCs w:val="40"/>
        </w:rPr>
      </w:pPr>
      <w:r w:rsidRPr="003534FD">
        <w:rPr>
          <w:rFonts w:ascii="Comic Sans MS" w:hAnsi="Comic Sans MS"/>
          <w:color w:val="EE0000"/>
          <w:sz w:val="40"/>
          <w:szCs w:val="40"/>
        </w:rPr>
        <w:t xml:space="preserve">MAKE SURE </w:t>
      </w:r>
      <w:r w:rsidR="00E56D1F">
        <w:rPr>
          <w:rFonts w:ascii="Comic Sans MS" w:hAnsi="Comic Sans MS"/>
          <w:color w:val="EE0000"/>
          <w:sz w:val="40"/>
          <w:szCs w:val="40"/>
        </w:rPr>
        <w:t>CHILDREN</w:t>
      </w:r>
      <w:r w:rsidRPr="003534FD">
        <w:rPr>
          <w:rFonts w:ascii="Comic Sans MS" w:hAnsi="Comic Sans MS"/>
          <w:color w:val="EE0000"/>
          <w:sz w:val="40"/>
          <w:szCs w:val="40"/>
        </w:rPr>
        <w:t xml:space="preserve"> HAVE </w:t>
      </w:r>
      <w:r w:rsidR="00E56D1F">
        <w:rPr>
          <w:rFonts w:ascii="Comic Sans MS" w:hAnsi="Comic Sans MS"/>
          <w:color w:val="EE0000"/>
          <w:sz w:val="40"/>
          <w:szCs w:val="40"/>
        </w:rPr>
        <w:t>THEIR</w:t>
      </w:r>
      <w:r w:rsidRPr="003534FD">
        <w:rPr>
          <w:rFonts w:ascii="Comic Sans MS" w:hAnsi="Comic Sans MS"/>
          <w:color w:val="EE0000"/>
          <w:sz w:val="40"/>
          <w:szCs w:val="40"/>
        </w:rPr>
        <w:t xml:space="preserve"> HEADPHONES IN SCHOOL ON MONDAY FOR READING PLUS. </w:t>
      </w:r>
      <w:r w:rsidR="00E56D1F">
        <w:rPr>
          <w:rFonts w:ascii="Comic Sans MS" w:hAnsi="Comic Sans MS"/>
          <w:color w:val="EE0000"/>
          <w:sz w:val="40"/>
          <w:szCs w:val="40"/>
        </w:rPr>
        <w:t>THEY</w:t>
      </w:r>
      <w:r w:rsidRPr="003534FD">
        <w:rPr>
          <w:rFonts w:ascii="Comic Sans MS" w:hAnsi="Comic Sans MS"/>
          <w:color w:val="EE0000"/>
          <w:sz w:val="40"/>
          <w:szCs w:val="40"/>
        </w:rPr>
        <w:t xml:space="preserve"> ARE COMPLETING </w:t>
      </w:r>
      <w:r w:rsidR="00E56D1F">
        <w:rPr>
          <w:rFonts w:ascii="Comic Sans MS" w:hAnsi="Comic Sans MS"/>
          <w:color w:val="EE0000"/>
          <w:sz w:val="40"/>
          <w:szCs w:val="40"/>
        </w:rPr>
        <w:t>THEIR</w:t>
      </w:r>
      <w:r w:rsidRPr="003534FD">
        <w:rPr>
          <w:rFonts w:ascii="Comic Sans MS" w:hAnsi="Comic Sans MS"/>
          <w:color w:val="EE0000"/>
          <w:sz w:val="40"/>
          <w:szCs w:val="40"/>
        </w:rPr>
        <w:t xml:space="preserve"> FINAL ASSESSMENT AND NEED TO LISTEN TO A SET OF INSTRUCTIONS.</w:t>
      </w:r>
    </w:p>
    <w:p w14:paraId="5AD257B7" w14:textId="77777777" w:rsidR="003534FD" w:rsidRDefault="003534FD" w:rsidP="00BE1AFF">
      <w:pPr>
        <w:tabs>
          <w:tab w:val="left" w:pos="6236"/>
        </w:tabs>
        <w:rPr>
          <w:rFonts w:ascii="Comic Sans MS" w:hAnsi="Comic Sans MS"/>
          <w:b/>
          <w:sz w:val="28"/>
          <w:szCs w:val="28"/>
        </w:rPr>
      </w:pP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B30A8" w:rsidR="00620B30" w:rsidRPr="00631D8A" w:rsidRDefault="000D7377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>Weekly checklist</w:t>
            </w:r>
            <w:r w:rsidR="00620B30">
              <w:rPr>
                <w:rFonts w:ascii="Comic Sans MS" w:hAnsi="Comic Sans MS"/>
                <w:sz w:val="22"/>
                <w:szCs w:val="22"/>
              </w:rPr>
              <w:t>:</w:t>
            </w:r>
          </w:p>
        </w:tc>
      </w:tr>
      <w:tr w:rsidR="000D7377" w:rsidRPr="00867F84" w14:paraId="2504AB04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2742DB29" w14:textId="74D55E08" w:rsidR="000B148A" w:rsidRDefault="000B148A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Times Tables:</w:t>
            </w:r>
            <w:r w:rsidRPr="00D92C66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2E0971B9" w14:textId="481BD7C2" w:rsidR="002115FB" w:rsidRPr="002115FB" w:rsidRDefault="002115FB" w:rsidP="001C108A">
            <w:pPr>
              <w:rPr>
                <w:rFonts w:ascii="Comic Sans MS" w:hAnsi="Comic Sans MS"/>
                <w:b w:val="0"/>
                <w:bCs w:val="0"/>
                <w:sz w:val="32"/>
                <w:szCs w:val="32"/>
              </w:rPr>
            </w:pPr>
            <w:r w:rsidRPr="002115FB">
              <w:rPr>
                <w:rFonts w:ascii="Comic Sans MS" w:hAnsi="Comic Sans MS"/>
                <w:sz w:val="32"/>
                <w:szCs w:val="32"/>
              </w:rPr>
              <w:t xml:space="preserve">You have your final times tables test on Friday </w:t>
            </w:r>
          </w:p>
          <w:p w14:paraId="78CDB153" w14:textId="347AA8F4" w:rsidR="00DA72FF" w:rsidRPr="00DA72FF" w:rsidRDefault="00A67121" w:rsidP="00DA72FF">
            <w:pPr>
              <w:rPr>
                <w:rFonts w:ascii="Comic Sans MS" w:hAnsi="Comic Sans MS"/>
                <w:b w:val="0"/>
                <w:bCs w:val="0"/>
                <w:noProof/>
                <w:sz w:val="22"/>
                <w:szCs w:val="22"/>
              </w:rPr>
            </w:pPr>
            <w:r>
              <w:rPr>
                <w:rFonts w:ascii="Comic Sans MS" w:hAnsi="Comic Sans MS"/>
                <w:b w:val="0"/>
                <w:bCs w:val="0"/>
                <w:noProof/>
                <w:sz w:val="22"/>
                <w:szCs w:val="22"/>
              </w:rPr>
              <w:t xml:space="preserve">Please see the letter at the bottom of the sheet which informs you about the MTC check and how to support your family. </w:t>
            </w:r>
          </w:p>
          <w:p w14:paraId="3CE287EC" w14:textId="63344983" w:rsidR="000B148A" w:rsidRDefault="000B148A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</w:p>
          <w:p w14:paraId="01A5F137" w14:textId="4ADE7ED3" w:rsidR="000D7377" w:rsidRPr="00246994" w:rsidRDefault="000D7377" w:rsidP="001C108A">
            <w:pPr>
              <w:rPr>
                <w:rFonts w:ascii="Comic Sans MS" w:hAnsi="Comic Sans MS"/>
                <w:bCs w:val="0"/>
                <w:sz w:val="22"/>
                <w:szCs w:val="22"/>
                <w:u w:val="single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Reading:</w:t>
            </w:r>
            <w:r w:rsidRPr="00246994">
              <w:rPr>
                <w:rFonts w:ascii="Comic Sans MS" w:hAnsi="Comic Sans MS"/>
                <w:sz w:val="22"/>
                <w:szCs w:val="22"/>
                <w:u w:val="single"/>
              </w:rPr>
              <w:t xml:space="preserve"> </w:t>
            </w:r>
          </w:p>
          <w:p w14:paraId="1DFFF58A" w14:textId="337F64DA" w:rsidR="00E00BD1" w:rsidRPr="002115FB" w:rsidRDefault="001967A6" w:rsidP="001C108A">
            <w:pPr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Read </w:t>
            </w:r>
            <w:r w:rsidRPr="002115FB">
              <w:rPr>
                <w:rFonts w:ascii="Comic Sans MS" w:hAnsi="Comic Sans MS"/>
                <w:sz w:val="28"/>
                <w:szCs w:val="28"/>
              </w:rPr>
              <w:t>five times per week</w:t>
            </w:r>
            <w:r w:rsidRPr="002115FB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 xml:space="preserve">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(at least 2 of those to be your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  <w:highlight w:val="green"/>
                <w:u w:val="single"/>
              </w:rPr>
              <w:t>reading scheme book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) and record it in your reading diary.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  <w:highlight w:val="yellow"/>
                <w:u w:val="single"/>
              </w:rPr>
              <w:t>An adult should sign each entry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. Practise reading aloud as well as reading independently (silently).</w:t>
            </w:r>
            <w:r w:rsidRPr="00D92C66">
              <w:rPr>
                <w:rFonts w:ascii="Comic Sans MS" w:hAnsi="Comic Sans MS"/>
                <w:sz w:val="22"/>
                <w:szCs w:val="22"/>
              </w:rPr>
              <w:t xml:space="preserve">  </w:t>
            </w:r>
            <w:r w:rsidRPr="002115FB">
              <w:rPr>
                <w:rFonts w:ascii="Comic Sans MS" w:hAnsi="Comic Sans MS"/>
                <w:sz w:val="28"/>
                <w:szCs w:val="28"/>
              </w:rPr>
              <w:t>Reading Records will be collected in on</w:t>
            </w:r>
            <w:r w:rsidR="00A00B9A" w:rsidRPr="002115FB">
              <w:rPr>
                <w:rFonts w:ascii="Comic Sans MS" w:hAnsi="Comic Sans MS"/>
                <w:sz w:val="28"/>
                <w:szCs w:val="28"/>
              </w:rPr>
              <w:t xml:space="preserve"> Monday. </w:t>
            </w:r>
          </w:p>
          <w:p w14:paraId="420518C0" w14:textId="20736F17" w:rsidR="00A00B9A" w:rsidRPr="00D92C66" w:rsidRDefault="00A00B9A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246994" w:rsidRDefault="000D7377" w:rsidP="001C108A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Reading Plus</w:t>
            </w:r>
            <w:r w:rsidRPr="00246994">
              <w:rPr>
                <w:rFonts w:ascii="Comic Sans MS" w:hAnsi="Comic Sans MS"/>
                <w:sz w:val="22"/>
                <w:szCs w:val="22"/>
                <w:u w:val="single"/>
              </w:rPr>
              <w:t xml:space="preserve"> </w:t>
            </w:r>
          </w:p>
          <w:p w14:paraId="70BE805C" w14:textId="35B7EA1F" w:rsidR="002D6CD5" w:rsidRPr="002115FB" w:rsidRDefault="00BC375D" w:rsidP="00421539">
            <w:pPr>
              <w:rPr>
                <w:rFonts w:ascii="Comic Sans MS" w:hAnsi="Comic Sans MS"/>
                <w:sz w:val="32"/>
                <w:szCs w:val="32"/>
              </w:rPr>
            </w:pPr>
            <w:r w:rsidRPr="002115FB">
              <w:rPr>
                <w:rFonts w:ascii="Comic Sans MS" w:hAnsi="Comic Sans MS"/>
                <w:sz w:val="32"/>
                <w:szCs w:val="32"/>
              </w:rPr>
              <w:t>Work hard to try and c</w:t>
            </w:r>
            <w:r w:rsidR="00421539" w:rsidRPr="002115FB">
              <w:rPr>
                <w:rFonts w:ascii="Comic Sans MS" w:hAnsi="Comic Sans MS"/>
                <w:sz w:val="32"/>
                <w:szCs w:val="32"/>
              </w:rPr>
              <w:t>omplete your x5</w:t>
            </w:r>
            <w:r w:rsidR="00421539" w:rsidRPr="002115F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 w:rsidR="00421539" w:rsidRPr="002115FB">
              <w:rPr>
                <w:rFonts w:ascii="Comic Sans MS" w:hAnsi="Comic Sans MS"/>
                <w:sz w:val="32"/>
                <w:szCs w:val="32"/>
              </w:rPr>
              <w:t>sessions</w:t>
            </w:r>
            <w:r w:rsidR="002D6CD5" w:rsidRPr="002115FB">
              <w:rPr>
                <w:rFonts w:ascii="Comic Sans MS" w:hAnsi="Comic Sans MS"/>
                <w:sz w:val="32"/>
                <w:szCs w:val="32"/>
              </w:rPr>
              <w:t xml:space="preserve">. </w:t>
            </w:r>
          </w:p>
          <w:p w14:paraId="40B47FFA" w14:textId="77777777" w:rsidR="004F5B8A" w:rsidRDefault="002D6CD5" w:rsidP="001C108A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W</w:t>
            </w:r>
            <w:r w:rsidR="00BC375D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e </w:t>
            </w:r>
            <w:r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>do complete Reading Plus for 15 minutes</w:t>
            </w:r>
            <w:r w:rsidR="00BC375D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every </w:t>
            </w:r>
            <w:r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afternoon, but please note that this doesn’t mean you don’t have to do any at home. </w:t>
            </w:r>
            <w:r w:rsidR="00421539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</w:t>
            </w:r>
            <w:r w:rsidR="000B007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If you haven’t managed your 5 reads in school this needs to be completed at home. </w:t>
            </w:r>
            <w:r w:rsidR="000B7EB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If you want to do more - that’s excellent. </w:t>
            </w:r>
          </w:p>
          <w:p w14:paraId="22D354C6" w14:textId="06F6AF6C" w:rsidR="00E00BD1" w:rsidRPr="00D92C66" w:rsidRDefault="0097440C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We are aiming for 80% </w:t>
            </w:r>
            <w:r w:rsidR="001211ED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or more comprehension success. </w:t>
            </w:r>
          </w:p>
          <w:p w14:paraId="4E026521" w14:textId="026C20F4" w:rsidR="001211ED" w:rsidRPr="00D92C66" w:rsidRDefault="001211ED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305839F3" w14:textId="77777777" w:rsidTr="00B42765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290DBE20" w14:textId="78BC998C" w:rsidR="00E73F6E" w:rsidRPr="002115FB" w:rsidRDefault="00557261" w:rsidP="002115FB">
            <w:pPr>
              <w:rPr>
                <w:rFonts w:ascii="Comic Sans MS" w:hAnsi="Comic Sans MS"/>
                <w:sz w:val="32"/>
                <w:szCs w:val="32"/>
              </w:rPr>
            </w:pPr>
            <w:r w:rsidRPr="002115FB">
              <w:rPr>
                <w:i/>
                <w:iCs/>
                <w:noProof/>
                <w:sz w:val="32"/>
                <w:szCs w:val="32"/>
                <w:highlight w:val="yellow"/>
              </w:rPr>
              <w:drawing>
                <wp:anchor distT="0" distB="0" distL="114300" distR="114300" simplePos="0" relativeHeight="251658241" behindDoc="0" locked="0" layoutInCell="1" allowOverlap="1" wp14:anchorId="632884DB" wp14:editId="450C057B">
                  <wp:simplePos x="0" y="0"/>
                  <wp:positionH relativeFrom="column">
                    <wp:posOffset>5155565</wp:posOffset>
                  </wp:positionH>
                  <wp:positionV relativeFrom="paragraph">
                    <wp:posOffset>70789</wp:posOffset>
                  </wp:positionV>
                  <wp:extent cx="1350010" cy="659765"/>
                  <wp:effectExtent l="0" t="0" r="2540" b="6985"/>
                  <wp:wrapThrough wrapText="bothSides">
                    <wp:wrapPolygon edited="0">
                      <wp:start x="0" y="0"/>
                      <wp:lineTo x="0" y="21205"/>
                      <wp:lineTo x="21336" y="21205"/>
                      <wp:lineTo x="21336" y="0"/>
                      <wp:lineTo x="0" y="0"/>
                    </wp:wrapPolygon>
                  </wp:wrapThrough>
                  <wp:docPr id="2067903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010" cy="65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7377" w:rsidRPr="002115FB">
              <w:rPr>
                <w:rFonts w:ascii="Comic Sans MS" w:hAnsi="Comic Sans MS"/>
                <w:bCs w:val="0"/>
                <w:i/>
                <w:iCs/>
                <w:sz w:val="32"/>
                <w:szCs w:val="32"/>
                <w:highlight w:val="yellow"/>
                <w:u w:val="single"/>
              </w:rPr>
              <w:t xml:space="preserve">Spellings: </w:t>
            </w:r>
            <w:r w:rsidR="002115FB" w:rsidRPr="002115FB">
              <w:rPr>
                <w:rFonts w:ascii="Comic Sans MS" w:hAnsi="Comic Sans MS"/>
                <w:bCs w:val="0"/>
                <w:i/>
                <w:iCs/>
                <w:sz w:val="32"/>
                <w:szCs w:val="32"/>
                <w:u w:val="single"/>
              </w:rPr>
              <w:t>there will NOT be a spelling test on the last day of term</w:t>
            </w:r>
            <w:r w:rsidR="00E73F6E" w:rsidRPr="002115FB">
              <w:rPr>
                <w:rFonts w:ascii="Comic Sans MS" w:hAnsi="Comic Sans MS"/>
                <w:sz w:val="32"/>
                <w:szCs w:val="32"/>
              </w:rPr>
              <w:t xml:space="preserve">. </w:t>
            </w: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8021EEE" w14:textId="1B08C4D4" w:rsidR="000D7377" w:rsidRPr="00250F54" w:rsidRDefault="000D7377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  <w:sz w:val="22"/>
                <w:szCs w:val="22"/>
              </w:rPr>
            </w:pPr>
          </w:p>
        </w:tc>
      </w:tr>
    </w:tbl>
    <w:p w14:paraId="4881615E" w14:textId="77777777" w:rsidR="00430E7F" w:rsidRDefault="00430E7F" w:rsidP="009C26DB">
      <w:pPr>
        <w:ind w:left="360"/>
        <w:rPr>
          <w:rFonts w:ascii="Comic Sans MS" w:hAnsi="Comic Sans MS"/>
        </w:rPr>
      </w:pPr>
    </w:p>
    <w:p w14:paraId="725D894B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2EF7CB86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1F74309F" w14:textId="6598FDF2" w:rsidR="00D0055B" w:rsidRPr="008C5344" w:rsidRDefault="00D0055B" w:rsidP="001F2D86">
      <w:pPr>
        <w:pStyle w:val="ListParagraph"/>
        <w:ind w:left="284" w:hanging="11"/>
        <w:rPr>
          <w:rFonts w:ascii="Comic Sans MS" w:hAnsi="Comic Sans MS"/>
          <w:b/>
          <w:bCs/>
          <w:sz w:val="28"/>
          <w:szCs w:val="28"/>
        </w:rPr>
      </w:pPr>
    </w:p>
    <w:p w14:paraId="010825E5" w14:textId="3158E53F" w:rsidR="00C81D2B" w:rsidRPr="003F12CE" w:rsidRDefault="00C81D2B" w:rsidP="003E0032">
      <w:pPr>
        <w:pStyle w:val="ListParagraph"/>
        <w:ind w:left="284" w:hanging="11"/>
        <w:rPr>
          <w:rFonts w:ascii="Comic Sans MS" w:hAnsi="Comic Sans MS"/>
          <w:b/>
          <w:bCs/>
          <w:sz w:val="22"/>
          <w:szCs w:val="22"/>
        </w:rPr>
      </w:pPr>
    </w:p>
    <w:sectPr w:rsidR="00C81D2B" w:rsidRPr="003F12CE" w:rsidSect="00E100AF">
      <w:pgSz w:w="11906" w:h="16838"/>
      <w:pgMar w:top="284" w:right="707" w:bottom="99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F2E31" w14:textId="77777777" w:rsidR="00140ABC" w:rsidRDefault="00140ABC" w:rsidP="000D64A5">
      <w:r>
        <w:separator/>
      </w:r>
    </w:p>
  </w:endnote>
  <w:endnote w:type="continuationSeparator" w:id="0">
    <w:p w14:paraId="019845E8" w14:textId="77777777" w:rsidR="00140ABC" w:rsidRDefault="00140ABC" w:rsidP="000D64A5">
      <w:r>
        <w:continuationSeparator/>
      </w:r>
    </w:p>
  </w:endnote>
  <w:endnote w:type="continuationNotice" w:id="1">
    <w:p w14:paraId="2FD5F207" w14:textId="77777777" w:rsidR="00140ABC" w:rsidRDefault="00140A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82F91" w14:textId="77777777" w:rsidR="00140ABC" w:rsidRDefault="00140ABC" w:rsidP="000D64A5">
      <w:r>
        <w:separator/>
      </w:r>
    </w:p>
  </w:footnote>
  <w:footnote w:type="continuationSeparator" w:id="0">
    <w:p w14:paraId="10284F2E" w14:textId="77777777" w:rsidR="00140ABC" w:rsidRDefault="00140ABC" w:rsidP="000D64A5">
      <w:r>
        <w:continuationSeparator/>
      </w:r>
    </w:p>
  </w:footnote>
  <w:footnote w:type="continuationNotice" w:id="1">
    <w:p w14:paraId="3F19C6D2" w14:textId="77777777" w:rsidR="00140ABC" w:rsidRDefault="00140ABC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E6292"/>
    <w:multiLevelType w:val="multilevel"/>
    <w:tmpl w:val="59AEBA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DBA4A05"/>
    <w:multiLevelType w:val="hybridMultilevel"/>
    <w:tmpl w:val="E8BC1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62A1F0C"/>
    <w:multiLevelType w:val="hybridMultilevel"/>
    <w:tmpl w:val="8C1C821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1E5014"/>
    <w:multiLevelType w:val="hybridMultilevel"/>
    <w:tmpl w:val="3ADC6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D44B74"/>
    <w:multiLevelType w:val="hybridMultilevel"/>
    <w:tmpl w:val="DAC692C4"/>
    <w:lvl w:ilvl="0" w:tplc="0809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19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10609F1"/>
    <w:multiLevelType w:val="multilevel"/>
    <w:tmpl w:val="267E06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3A80C1D"/>
    <w:multiLevelType w:val="multilevel"/>
    <w:tmpl w:val="EBF6D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59038E"/>
    <w:multiLevelType w:val="hybridMultilevel"/>
    <w:tmpl w:val="0460547C"/>
    <w:lvl w:ilvl="0" w:tplc="0809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27" w15:restartNumberingAfterBreak="0">
    <w:nsid w:val="70F12FCE"/>
    <w:multiLevelType w:val="multilevel"/>
    <w:tmpl w:val="68ACF6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4"/>
  </w:num>
  <w:num w:numId="2" w16cid:durableId="919369823">
    <w:abstractNumId w:val="5"/>
  </w:num>
  <w:num w:numId="3" w16cid:durableId="1056274742">
    <w:abstractNumId w:val="9"/>
  </w:num>
  <w:num w:numId="4" w16cid:durableId="1999310728">
    <w:abstractNumId w:val="15"/>
  </w:num>
  <w:num w:numId="5" w16cid:durableId="1636643158">
    <w:abstractNumId w:val="11"/>
  </w:num>
  <w:num w:numId="6" w16cid:durableId="58747429">
    <w:abstractNumId w:val="21"/>
  </w:num>
  <w:num w:numId="7" w16cid:durableId="1503742216">
    <w:abstractNumId w:val="25"/>
  </w:num>
  <w:num w:numId="8" w16cid:durableId="1115557309">
    <w:abstractNumId w:val="12"/>
  </w:num>
  <w:num w:numId="9" w16cid:durableId="1200972437">
    <w:abstractNumId w:val="28"/>
  </w:num>
  <w:num w:numId="10" w16cid:durableId="1822840963">
    <w:abstractNumId w:val="1"/>
  </w:num>
  <w:num w:numId="11" w16cid:durableId="1019354677">
    <w:abstractNumId w:val="7"/>
  </w:num>
  <w:num w:numId="12" w16cid:durableId="1263294124">
    <w:abstractNumId w:val="22"/>
  </w:num>
  <w:num w:numId="13" w16cid:durableId="1689135316">
    <w:abstractNumId w:val="6"/>
  </w:num>
  <w:num w:numId="14" w16cid:durableId="1597596071">
    <w:abstractNumId w:val="0"/>
  </w:num>
  <w:num w:numId="15" w16cid:durableId="1667054477">
    <w:abstractNumId w:val="20"/>
  </w:num>
  <w:num w:numId="16" w16cid:durableId="2055497932">
    <w:abstractNumId w:val="8"/>
  </w:num>
  <w:num w:numId="17" w16cid:durableId="1471363889">
    <w:abstractNumId w:val="29"/>
  </w:num>
  <w:num w:numId="18" w16cid:durableId="1120298017">
    <w:abstractNumId w:val="10"/>
  </w:num>
  <w:num w:numId="19" w16cid:durableId="1471946386">
    <w:abstractNumId w:val="4"/>
  </w:num>
  <w:num w:numId="20" w16cid:durableId="156112004">
    <w:abstractNumId w:val="19"/>
  </w:num>
  <w:num w:numId="21" w16cid:durableId="1512573316">
    <w:abstractNumId w:val="17"/>
  </w:num>
  <w:num w:numId="22" w16cid:durableId="537012473">
    <w:abstractNumId w:val="23"/>
  </w:num>
  <w:num w:numId="23" w16cid:durableId="70393868">
    <w:abstractNumId w:val="27"/>
  </w:num>
  <w:num w:numId="24" w16cid:durableId="1167329961">
    <w:abstractNumId w:val="2"/>
  </w:num>
  <w:num w:numId="25" w16cid:durableId="1611232909">
    <w:abstractNumId w:val="16"/>
  </w:num>
  <w:num w:numId="26" w16cid:durableId="285162310">
    <w:abstractNumId w:val="18"/>
  </w:num>
  <w:num w:numId="27" w16cid:durableId="1704357684">
    <w:abstractNumId w:val="24"/>
  </w:num>
  <w:num w:numId="28" w16cid:durableId="1084037365">
    <w:abstractNumId w:val="13"/>
  </w:num>
  <w:num w:numId="29" w16cid:durableId="1606226317">
    <w:abstractNumId w:val="26"/>
  </w:num>
  <w:num w:numId="30" w16cid:durableId="16669315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76CD"/>
    <w:rsid w:val="00014D2F"/>
    <w:rsid w:val="000171EB"/>
    <w:rsid w:val="0001775A"/>
    <w:rsid w:val="00022B14"/>
    <w:rsid w:val="000265DB"/>
    <w:rsid w:val="00027012"/>
    <w:rsid w:val="0003177B"/>
    <w:rsid w:val="00031E54"/>
    <w:rsid w:val="000334E5"/>
    <w:rsid w:val="0003747E"/>
    <w:rsid w:val="00042B24"/>
    <w:rsid w:val="000436A8"/>
    <w:rsid w:val="00043C93"/>
    <w:rsid w:val="00043FE0"/>
    <w:rsid w:val="00046F24"/>
    <w:rsid w:val="00047E5B"/>
    <w:rsid w:val="00050654"/>
    <w:rsid w:val="00055F90"/>
    <w:rsid w:val="0006296B"/>
    <w:rsid w:val="00063B8B"/>
    <w:rsid w:val="00066000"/>
    <w:rsid w:val="0006713F"/>
    <w:rsid w:val="0006723E"/>
    <w:rsid w:val="0006749B"/>
    <w:rsid w:val="000700F8"/>
    <w:rsid w:val="0007117A"/>
    <w:rsid w:val="00071620"/>
    <w:rsid w:val="00075069"/>
    <w:rsid w:val="0007624D"/>
    <w:rsid w:val="000831CB"/>
    <w:rsid w:val="00086342"/>
    <w:rsid w:val="00087CEC"/>
    <w:rsid w:val="00087DC0"/>
    <w:rsid w:val="000973E1"/>
    <w:rsid w:val="00097573"/>
    <w:rsid w:val="000A23E6"/>
    <w:rsid w:val="000A3BD7"/>
    <w:rsid w:val="000B0075"/>
    <w:rsid w:val="000B148A"/>
    <w:rsid w:val="000B2C8A"/>
    <w:rsid w:val="000B5A42"/>
    <w:rsid w:val="000B5E4C"/>
    <w:rsid w:val="000B5E92"/>
    <w:rsid w:val="000B7EB5"/>
    <w:rsid w:val="000C1DD5"/>
    <w:rsid w:val="000C2298"/>
    <w:rsid w:val="000C49D7"/>
    <w:rsid w:val="000C6512"/>
    <w:rsid w:val="000C76E7"/>
    <w:rsid w:val="000D0FED"/>
    <w:rsid w:val="000D39D7"/>
    <w:rsid w:val="000D47C5"/>
    <w:rsid w:val="000D64A5"/>
    <w:rsid w:val="000D64DF"/>
    <w:rsid w:val="000D7377"/>
    <w:rsid w:val="000E03D9"/>
    <w:rsid w:val="000E389C"/>
    <w:rsid w:val="000E4660"/>
    <w:rsid w:val="000E61D2"/>
    <w:rsid w:val="000E6692"/>
    <w:rsid w:val="000E6D85"/>
    <w:rsid w:val="000F0F44"/>
    <w:rsid w:val="000F1DDE"/>
    <w:rsid w:val="00101456"/>
    <w:rsid w:val="00102676"/>
    <w:rsid w:val="001030E9"/>
    <w:rsid w:val="00105299"/>
    <w:rsid w:val="00105636"/>
    <w:rsid w:val="001075C5"/>
    <w:rsid w:val="00107809"/>
    <w:rsid w:val="00114410"/>
    <w:rsid w:val="001147E8"/>
    <w:rsid w:val="001174C9"/>
    <w:rsid w:val="00120359"/>
    <w:rsid w:val="001211ED"/>
    <w:rsid w:val="00122E46"/>
    <w:rsid w:val="00122F5E"/>
    <w:rsid w:val="00126205"/>
    <w:rsid w:val="0012749A"/>
    <w:rsid w:val="00140ABC"/>
    <w:rsid w:val="00141580"/>
    <w:rsid w:val="00141FCA"/>
    <w:rsid w:val="00142BD1"/>
    <w:rsid w:val="00144084"/>
    <w:rsid w:val="001450F7"/>
    <w:rsid w:val="00145D98"/>
    <w:rsid w:val="00146510"/>
    <w:rsid w:val="00160730"/>
    <w:rsid w:val="0016134A"/>
    <w:rsid w:val="0016406A"/>
    <w:rsid w:val="001648E6"/>
    <w:rsid w:val="00164EED"/>
    <w:rsid w:val="00167236"/>
    <w:rsid w:val="00167430"/>
    <w:rsid w:val="001706FF"/>
    <w:rsid w:val="0017088A"/>
    <w:rsid w:val="0017237B"/>
    <w:rsid w:val="00173F2C"/>
    <w:rsid w:val="00174DF1"/>
    <w:rsid w:val="00177A97"/>
    <w:rsid w:val="0018069B"/>
    <w:rsid w:val="00183437"/>
    <w:rsid w:val="001834C6"/>
    <w:rsid w:val="00184B79"/>
    <w:rsid w:val="001856AB"/>
    <w:rsid w:val="00185B5C"/>
    <w:rsid w:val="00186236"/>
    <w:rsid w:val="00192536"/>
    <w:rsid w:val="001934AE"/>
    <w:rsid w:val="00193E10"/>
    <w:rsid w:val="00194259"/>
    <w:rsid w:val="00195C5B"/>
    <w:rsid w:val="001967A6"/>
    <w:rsid w:val="001A1547"/>
    <w:rsid w:val="001A2224"/>
    <w:rsid w:val="001A2F24"/>
    <w:rsid w:val="001A50A6"/>
    <w:rsid w:val="001A5D75"/>
    <w:rsid w:val="001A6309"/>
    <w:rsid w:val="001B050D"/>
    <w:rsid w:val="001B12BA"/>
    <w:rsid w:val="001B73EE"/>
    <w:rsid w:val="001C02D8"/>
    <w:rsid w:val="001C108A"/>
    <w:rsid w:val="001C294B"/>
    <w:rsid w:val="001C3D60"/>
    <w:rsid w:val="001C730F"/>
    <w:rsid w:val="001C73FA"/>
    <w:rsid w:val="001D01FD"/>
    <w:rsid w:val="001D2FC5"/>
    <w:rsid w:val="001D5132"/>
    <w:rsid w:val="001D714D"/>
    <w:rsid w:val="001D7CC8"/>
    <w:rsid w:val="001E1323"/>
    <w:rsid w:val="001E225F"/>
    <w:rsid w:val="001E2731"/>
    <w:rsid w:val="001E34B4"/>
    <w:rsid w:val="001E4CA3"/>
    <w:rsid w:val="001E71C5"/>
    <w:rsid w:val="001F0BB8"/>
    <w:rsid w:val="001F0C46"/>
    <w:rsid w:val="001F2484"/>
    <w:rsid w:val="001F2D86"/>
    <w:rsid w:val="001F3628"/>
    <w:rsid w:val="00202587"/>
    <w:rsid w:val="0020398D"/>
    <w:rsid w:val="00203A34"/>
    <w:rsid w:val="002044EA"/>
    <w:rsid w:val="00204825"/>
    <w:rsid w:val="002115FB"/>
    <w:rsid w:val="00212265"/>
    <w:rsid w:val="00216068"/>
    <w:rsid w:val="002170D9"/>
    <w:rsid w:val="00217A26"/>
    <w:rsid w:val="00222B09"/>
    <w:rsid w:val="00222C21"/>
    <w:rsid w:val="00223C6C"/>
    <w:rsid w:val="0022579D"/>
    <w:rsid w:val="0022681D"/>
    <w:rsid w:val="00230422"/>
    <w:rsid w:val="00231BAD"/>
    <w:rsid w:val="00232604"/>
    <w:rsid w:val="00232AE6"/>
    <w:rsid w:val="00236C76"/>
    <w:rsid w:val="0023784B"/>
    <w:rsid w:val="00244858"/>
    <w:rsid w:val="00246994"/>
    <w:rsid w:val="002477CE"/>
    <w:rsid w:val="00250F54"/>
    <w:rsid w:val="00253056"/>
    <w:rsid w:val="00254087"/>
    <w:rsid w:val="0025614B"/>
    <w:rsid w:val="00262492"/>
    <w:rsid w:val="00265398"/>
    <w:rsid w:val="0027396F"/>
    <w:rsid w:val="002848EA"/>
    <w:rsid w:val="00284E13"/>
    <w:rsid w:val="00285001"/>
    <w:rsid w:val="002875AD"/>
    <w:rsid w:val="002911D9"/>
    <w:rsid w:val="00297C62"/>
    <w:rsid w:val="002A0660"/>
    <w:rsid w:val="002A3593"/>
    <w:rsid w:val="002A49CD"/>
    <w:rsid w:val="002A5883"/>
    <w:rsid w:val="002B056A"/>
    <w:rsid w:val="002B064D"/>
    <w:rsid w:val="002B1AFE"/>
    <w:rsid w:val="002B2E09"/>
    <w:rsid w:val="002B79B1"/>
    <w:rsid w:val="002C0679"/>
    <w:rsid w:val="002C588F"/>
    <w:rsid w:val="002C7B0B"/>
    <w:rsid w:val="002D069A"/>
    <w:rsid w:val="002D1D90"/>
    <w:rsid w:val="002D33B2"/>
    <w:rsid w:val="002D3E39"/>
    <w:rsid w:val="002D61FA"/>
    <w:rsid w:val="002D6CD5"/>
    <w:rsid w:val="002E0DD2"/>
    <w:rsid w:val="002E260E"/>
    <w:rsid w:val="002E3EE5"/>
    <w:rsid w:val="002E45C4"/>
    <w:rsid w:val="002F124A"/>
    <w:rsid w:val="002F1563"/>
    <w:rsid w:val="002F1912"/>
    <w:rsid w:val="002F22D9"/>
    <w:rsid w:val="002F5923"/>
    <w:rsid w:val="002F64E9"/>
    <w:rsid w:val="002F6B67"/>
    <w:rsid w:val="002F763F"/>
    <w:rsid w:val="0030137B"/>
    <w:rsid w:val="00302D67"/>
    <w:rsid w:val="00307123"/>
    <w:rsid w:val="0031024E"/>
    <w:rsid w:val="00314BCC"/>
    <w:rsid w:val="00314C89"/>
    <w:rsid w:val="0031522E"/>
    <w:rsid w:val="00321DF4"/>
    <w:rsid w:val="00330AB7"/>
    <w:rsid w:val="00332918"/>
    <w:rsid w:val="00334395"/>
    <w:rsid w:val="00334C25"/>
    <w:rsid w:val="00337542"/>
    <w:rsid w:val="00340A79"/>
    <w:rsid w:val="003443D1"/>
    <w:rsid w:val="00344574"/>
    <w:rsid w:val="00344DBD"/>
    <w:rsid w:val="00345FEA"/>
    <w:rsid w:val="00346FC2"/>
    <w:rsid w:val="0035311E"/>
    <w:rsid w:val="003534FD"/>
    <w:rsid w:val="0035597A"/>
    <w:rsid w:val="00355E8E"/>
    <w:rsid w:val="00356939"/>
    <w:rsid w:val="00360987"/>
    <w:rsid w:val="00361776"/>
    <w:rsid w:val="0036227E"/>
    <w:rsid w:val="003631D8"/>
    <w:rsid w:val="003634AF"/>
    <w:rsid w:val="00363860"/>
    <w:rsid w:val="00364E0E"/>
    <w:rsid w:val="0036580C"/>
    <w:rsid w:val="0036721F"/>
    <w:rsid w:val="00370913"/>
    <w:rsid w:val="00371AFF"/>
    <w:rsid w:val="00372C3F"/>
    <w:rsid w:val="00380F91"/>
    <w:rsid w:val="00382336"/>
    <w:rsid w:val="003868A5"/>
    <w:rsid w:val="00396E4E"/>
    <w:rsid w:val="003A1BA1"/>
    <w:rsid w:val="003A1BE2"/>
    <w:rsid w:val="003A1C07"/>
    <w:rsid w:val="003A4E47"/>
    <w:rsid w:val="003A5D9C"/>
    <w:rsid w:val="003A6AC6"/>
    <w:rsid w:val="003A7F9E"/>
    <w:rsid w:val="003A7FDC"/>
    <w:rsid w:val="003B4442"/>
    <w:rsid w:val="003B4C9B"/>
    <w:rsid w:val="003B63F4"/>
    <w:rsid w:val="003B736A"/>
    <w:rsid w:val="003B7459"/>
    <w:rsid w:val="003B7BB0"/>
    <w:rsid w:val="003C2F30"/>
    <w:rsid w:val="003C332E"/>
    <w:rsid w:val="003C38A1"/>
    <w:rsid w:val="003C50E3"/>
    <w:rsid w:val="003D2A86"/>
    <w:rsid w:val="003D4704"/>
    <w:rsid w:val="003D4C60"/>
    <w:rsid w:val="003D5870"/>
    <w:rsid w:val="003E0032"/>
    <w:rsid w:val="003E3AA6"/>
    <w:rsid w:val="003E3C6B"/>
    <w:rsid w:val="003E52A1"/>
    <w:rsid w:val="003F12CE"/>
    <w:rsid w:val="003F16ED"/>
    <w:rsid w:val="003F2E2C"/>
    <w:rsid w:val="003F5850"/>
    <w:rsid w:val="003F5AAA"/>
    <w:rsid w:val="003F5D44"/>
    <w:rsid w:val="00400552"/>
    <w:rsid w:val="00405A20"/>
    <w:rsid w:val="00405D46"/>
    <w:rsid w:val="004113DC"/>
    <w:rsid w:val="00412FA9"/>
    <w:rsid w:val="00414AD8"/>
    <w:rsid w:val="0042138A"/>
    <w:rsid w:val="00421539"/>
    <w:rsid w:val="00427829"/>
    <w:rsid w:val="00427E1B"/>
    <w:rsid w:val="00430E7F"/>
    <w:rsid w:val="00431368"/>
    <w:rsid w:val="00431E74"/>
    <w:rsid w:val="0043218C"/>
    <w:rsid w:val="00433E4E"/>
    <w:rsid w:val="00435CBF"/>
    <w:rsid w:val="004406F4"/>
    <w:rsid w:val="00440765"/>
    <w:rsid w:val="004422C5"/>
    <w:rsid w:val="00445C10"/>
    <w:rsid w:val="00446818"/>
    <w:rsid w:val="00446989"/>
    <w:rsid w:val="004472F0"/>
    <w:rsid w:val="004477C9"/>
    <w:rsid w:val="00447ADA"/>
    <w:rsid w:val="004527C8"/>
    <w:rsid w:val="00454500"/>
    <w:rsid w:val="00455248"/>
    <w:rsid w:val="00461F03"/>
    <w:rsid w:val="004630EA"/>
    <w:rsid w:val="00464140"/>
    <w:rsid w:val="004653AB"/>
    <w:rsid w:val="004654E7"/>
    <w:rsid w:val="004662A5"/>
    <w:rsid w:val="0046694F"/>
    <w:rsid w:val="004672F4"/>
    <w:rsid w:val="00467B66"/>
    <w:rsid w:val="004736B2"/>
    <w:rsid w:val="004745C2"/>
    <w:rsid w:val="00476407"/>
    <w:rsid w:val="00476DD1"/>
    <w:rsid w:val="00477431"/>
    <w:rsid w:val="00477716"/>
    <w:rsid w:val="004806A2"/>
    <w:rsid w:val="00482030"/>
    <w:rsid w:val="00482A1F"/>
    <w:rsid w:val="004859C6"/>
    <w:rsid w:val="00486DB1"/>
    <w:rsid w:val="00493F38"/>
    <w:rsid w:val="00494BBD"/>
    <w:rsid w:val="00495319"/>
    <w:rsid w:val="00496322"/>
    <w:rsid w:val="0049684E"/>
    <w:rsid w:val="004A1AFB"/>
    <w:rsid w:val="004A3F66"/>
    <w:rsid w:val="004A62E6"/>
    <w:rsid w:val="004A6BD7"/>
    <w:rsid w:val="004A7DE1"/>
    <w:rsid w:val="004B4125"/>
    <w:rsid w:val="004B4DD0"/>
    <w:rsid w:val="004B60A2"/>
    <w:rsid w:val="004D0209"/>
    <w:rsid w:val="004D5C51"/>
    <w:rsid w:val="004D7D71"/>
    <w:rsid w:val="004E2CC8"/>
    <w:rsid w:val="004E65DE"/>
    <w:rsid w:val="004E71B1"/>
    <w:rsid w:val="004F0654"/>
    <w:rsid w:val="004F3AC5"/>
    <w:rsid w:val="004F437A"/>
    <w:rsid w:val="004F4608"/>
    <w:rsid w:val="004F545D"/>
    <w:rsid w:val="004F5B8A"/>
    <w:rsid w:val="004F5E61"/>
    <w:rsid w:val="004F5F33"/>
    <w:rsid w:val="004F766F"/>
    <w:rsid w:val="00500A23"/>
    <w:rsid w:val="0050138E"/>
    <w:rsid w:val="005024B7"/>
    <w:rsid w:val="005049F2"/>
    <w:rsid w:val="005056AF"/>
    <w:rsid w:val="00506158"/>
    <w:rsid w:val="00506295"/>
    <w:rsid w:val="00507729"/>
    <w:rsid w:val="005103A3"/>
    <w:rsid w:val="005103EF"/>
    <w:rsid w:val="005104F4"/>
    <w:rsid w:val="00510DE3"/>
    <w:rsid w:val="00511D9C"/>
    <w:rsid w:val="005158A1"/>
    <w:rsid w:val="00515991"/>
    <w:rsid w:val="00522C14"/>
    <w:rsid w:val="00522E46"/>
    <w:rsid w:val="00526CED"/>
    <w:rsid w:val="005273E9"/>
    <w:rsid w:val="0053088A"/>
    <w:rsid w:val="00530FFF"/>
    <w:rsid w:val="00531B64"/>
    <w:rsid w:val="00533195"/>
    <w:rsid w:val="005333F5"/>
    <w:rsid w:val="00533715"/>
    <w:rsid w:val="0053375B"/>
    <w:rsid w:val="00533D68"/>
    <w:rsid w:val="00534AAB"/>
    <w:rsid w:val="00535D74"/>
    <w:rsid w:val="00540B7A"/>
    <w:rsid w:val="00540DAD"/>
    <w:rsid w:val="00541973"/>
    <w:rsid w:val="00544517"/>
    <w:rsid w:val="00544770"/>
    <w:rsid w:val="00545777"/>
    <w:rsid w:val="00545F9A"/>
    <w:rsid w:val="00546A3D"/>
    <w:rsid w:val="005471CD"/>
    <w:rsid w:val="00547694"/>
    <w:rsid w:val="005544EA"/>
    <w:rsid w:val="00554920"/>
    <w:rsid w:val="005550F7"/>
    <w:rsid w:val="00557261"/>
    <w:rsid w:val="005632E4"/>
    <w:rsid w:val="00566C4E"/>
    <w:rsid w:val="00567744"/>
    <w:rsid w:val="0057167E"/>
    <w:rsid w:val="0057205C"/>
    <w:rsid w:val="00573ED1"/>
    <w:rsid w:val="0057400B"/>
    <w:rsid w:val="005765A0"/>
    <w:rsid w:val="00582296"/>
    <w:rsid w:val="005824DF"/>
    <w:rsid w:val="0058250B"/>
    <w:rsid w:val="00582F04"/>
    <w:rsid w:val="00584FBD"/>
    <w:rsid w:val="00586873"/>
    <w:rsid w:val="00594206"/>
    <w:rsid w:val="0059531C"/>
    <w:rsid w:val="0059730D"/>
    <w:rsid w:val="005A1A71"/>
    <w:rsid w:val="005A296C"/>
    <w:rsid w:val="005A297F"/>
    <w:rsid w:val="005A6993"/>
    <w:rsid w:val="005B14AD"/>
    <w:rsid w:val="005B4DCD"/>
    <w:rsid w:val="005B641A"/>
    <w:rsid w:val="005B71B7"/>
    <w:rsid w:val="005C1A67"/>
    <w:rsid w:val="005C5E5D"/>
    <w:rsid w:val="005C658F"/>
    <w:rsid w:val="005C7971"/>
    <w:rsid w:val="005D0B12"/>
    <w:rsid w:val="005D0E45"/>
    <w:rsid w:val="005D2D4A"/>
    <w:rsid w:val="005D4BB1"/>
    <w:rsid w:val="005D75B7"/>
    <w:rsid w:val="005E0DFD"/>
    <w:rsid w:val="005E1046"/>
    <w:rsid w:val="005E2FA6"/>
    <w:rsid w:val="005E72B5"/>
    <w:rsid w:val="005F045E"/>
    <w:rsid w:val="005F0AC7"/>
    <w:rsid w:val="005F0DC4"/>
    <w:rsid w:val="005F1808"/>
    <w:rsid w:val="005F4D35"/>
    <w:rsid w:val="005F5DA3"/>
    <w:rsid w:val="00600587"/>
    <w:rsid w:val="00611139"/>
    <w:rsid w:val="00612FFA"/>
    <w:rsid w:val="00613CA4"/>
    <w:rsid w:val="00616ECA"/>
    <w:rsid w:val="00616EDE"/>
    <w:rsid w:val="00620B30"/>
    <w:rsid w:val="00621509"/>
    <w:rsid w:val="00622BD7"/>
    <w:rsid w:val="00623EFC"/>
    <w:rsid w:val="00625431"/>
    <w:rsid w:val="00631D7D"/>
    <w:rsid w:val="00631D8A"/>
    <w:rsid w:val="00632F49"/>
    <w:rsid w:val="00633C91"/>
    <w:rsid w:val="00634B5D"/>
    <w:rsid w:val="006355F9"/>
    <w:rsid w:val="006402A6"/>
    <w:rsid w:val="00640CA2"/>
    <w:rsid w:val="006430EE"/>
    <w:rsid w:val="00643E9D"/>
    <w:rsid w:val="00643F72"/>
    <w:rsid w:val="006453A1"/>
    <w:rsid w:val="006476BA"/>
    <w:rsid w:val="00650F14"/>
    <w:rsid w:val="00653832"/>
    <w:rsid w:val="00655275"/>
    <w:rsid w:val="006560F1"/>
    <w:rsid w:val="00657A27"/>
    <w:rsid w:val="0066192E"/>
    <w:rsid w:val="006642B4"/>
    <w:rsid w:val="00664CE0"/>
    <w:rsid w:val="00665287"/>
    <w:rsid w:val="00667B90"/>
    <w:rsid w:val="00671E21"/>
    <w:rsid w:val="006726D4"/>
    <w:rsid w:val="0067344F"/>
    <w:rsid w:val="00675539"/>
    <w:rsid w:val="00686233"/>
    <w:rsid w:val="00692327"/>
    <w:rsid w:val="0069719C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D7457"/>
    <w:rsid w:val="006E3613"/>
    <w:rsid w:val="006E3E60"/>
    <w:rsid w:val="006E5257"/>
    <w:rsid w:val="006E7A76"/>
    <w:rsid w:val="006F2C12"/>
    <w:rsid w:val="00700980"/>
    <w:rsid w:val="00701B41"/>
    <w:rsid w:val="00704F62"/>
    <w:rsid w:val="00705458"/>
    <w:rsid w:val="007055C8"/>
    <w:rsid w:val="0070FA2F"/>
    <w:rsid w:val="007102F0"/>
    <w:rsid w:val="007126E4"/>
    <w:rsid w:val="00712E24"/>
    <w:rsid w:val="007134B1"/>
    <w:rsid w:val="00717EF6"/>
    <w:rsid w:val="0072002A"/>
    <w:rsid w:val="0072231F"/>
    <w:rsid w:val="007244FB"/>
    <w:rsid w:val="00731404"/>
    <w:rsid w:val="00731FAD"/>
    <w:rsid w:val="00732C47"/>
    <w:rsid w:val="00732DA3"/>
    <w:rsid w:val="007403C2"/>
    <w:rsid w:val="0074041A"/>
    <w:rsid w:val="00740C55"/>
    <w:rsid w:val="00741F40"/>
    <w:rsid w:val="00742ED3"/>
    <w:rsid w:val="0074427F"/>
    <w:rsid w:val="007465CC"/>
    <w:rsid w:val="0075119B"/>
    <w:rsid w:val="00751ED8"/>
    <w:rsid w:val="00754EBD"/>
    <w:rsid w:val="0075524E"/>
    <w:rsid w:val="00762382"/>
    <w:rsid w:val="00763601"/>
    <w:rsid w:val="00764776"/>
    <w:rsid w:val="007663DC"/>
    <w:rsid w:val="00771223"/>
    <w:rsid w:val="00774462"/>
    <w:rsid w:val="00775EE0"/>
    <w:rsid w:val="00780601"/>
    <w:rsid w:val="00780A4C"/>
    <w:rsid w:val="007827E8"/>
    <w:rsid w:val="00785A57"/>
    <w:rsid w:val="007907A4"/>
    <w:rsid w:val="00791D99"/>
    <w:rsid w:val="007925EE"/>
    <w:rsid w:val="007929E9"/>
    <w:rsid w:val="0079389D"/>
    <w:rsid w:val="007A1FE1"/>
    <w:rsid w:val="007B14FD"/>
    <w:rsid w:val="007B2F93"/>
    <w:rsid w:val="007B3CB2"/>
    <w:rsid w:val="007B50B4"/>
    <w:rsid w:val="007B5F74"/>
    <w:rsid w:val="007B74FE"/>
    <w:rsid w:val="007C2373"/>
    <w:rsid w:val="007C513A"/>
    <w:rsid w:val="007C5DB0"/>
    <w:rsid w:val="007C66B9"/>
    <w:rsid w:val="007C6D24"/>
    <w:rsid w:val="007C7242"/>
    <w:rsid w:val="007D06AA"/>
    <w:rsid w:val="007D312B"/>
    <w:rsid w:val="007D5E8B"/>
    <w:rsid w:val="007D6ECD"/>
    <w:rsid w:val="007D76CC"/>
    <w:rsid w:val="007E11FC"/>
    <w:rsid w:val="007E1500"/>
    <w:rsid w:val="007E4095"/>
    <w:rsid w:val="007E571F"/>
    <w:rsid w:val="007E5AA9"/>
    <w:rsid w:val="007E661C"/>
    <w:rsid w:val="007F09B8"/>
    <w:rsid w:val="007F1F2A"/>
    <w:rsid w:val="007F2535"/>
    <w:rsid w:val="007F3AD6"/>
    <w:rsid w:val="007F7F96"/>
    <w:rsid w:val="00801FB9"/>
    <w:rsid w:val="00802B21"/>
    <w:rsid w:val="00814C05"/>
    <w:rsid w:val="0081652C"/>
    <w:rsid w:val="0081756E"/>
    <w:rsid w:val="00817F0E"/>
    <w:rsid w:val="008279A4"/>
    <w:rsid w:val="00831730"/>
    <w:rsid w:val="00833810"/>
    <w:rsid w:val="0083470C"/>
    <w:rsid w:val="00836004"/>
    <w:rsid w:val="00837BF5"/>
    <w:rsid w:val="00840533"/>
    <w:rsid w:val="00841976"/>
    <w:rsid w:val="0084236E"/>
    <w:rsid w:val="00846C64"/>
    <w:rsid w:val="00850DAF"/>
    <w:rsid w:val="008512AC"/>
    <w:rsid w:val="00851808"/>
    <w:rsid w:val="0085236B"/>
    <w:rsid w:val="00854369"/>
    <w:rsid w:val="008562E6"/>
    <w:rsid w:val="00860F78"/>
    <w:rsid w:val="008629F6"/>
    <w:rsid w:val="00864575"/>
    <w:rsid w:val="00867F84"/>
    <w:rsid w:val="00870CA8"/>
    <w:rsid w:val="0087222A"/>
    <w:rsid w:val="008744F1"/>
    <w:rsid w:val="008768C9"/>
    <w:rsid w:val="00877BA3"/>
    <w:rsid w:val="00884286"/>
    <w:rsid w:val="00884F1D"/>
    <w:rsid w:val="008873F6"/>
    <w:rsid w:val="00887D42"/>
    <w:rsid w:val="00893DEC"/>
    <w:rsid w:val="00896DA4"/>
    <w:rsid w:val="008A0367"/>
    <w:rsid w:val="008A1F29"/>
    <w:rsid w:val="008A4617"/>
    <w:rsid w:val="008A5C0C"/>
    <w:rsid w:val="008A68EF"/>
    <w:rsid w:val="008A6945"/>
    <w:rsid w:val="008B38AB"/>
    <w:rsid w:val="008B5A45"/>
    <w:rsid w:val="008C1F52"/>
    <w:rsid w:val="008C21C9"/>
    <w:rsid w:val="008C480A"/>
    <w:rsid w:val="008C5344"/>
    <w:rsid w:val="008D05A5"/>
    <w:rsid w:val="008D5385"/>
    <w:rsid w:val="008D6CC1"/>
    <w:rsid w:val="008D7C07"/>
    <w:rsid w:val="008E0418"/>
    <w:rsid w:val="008E7BE9"/>
    <w:rsid w:val="008F0F0E"/>
    <w:rsid w:val="008F1C9B"/>
    <w:rsid w:val="008F2BE0"/>
    <w:rsid w:val="008F3343"/>
    <w:rsid w:val="008F3F81"/>
    <w:rsid w:val="008F4B33"/>
    <w:rsid w:val="008F720A"/>
    <w:rsid w:val="00900243"/>
    <w:rsid w:val="00902BF0"/>
    <w:rsid w:val="0090362C"/>
    <w:rsid w:val="00910220"/>
    <w:rsid w:val="00911DDB"/>
    <w:rsid w:val="00912E9E"/>
    <w:rsid w:val="00915980"/>
    <w:rsid w:val="00916DD5"/>
    <w:rsid w:val="009233C6"/>
    <w:rsid w:val="00923B83"/>
    <w:rsid w:val="00924C5F"/>
    <w:rsid w:val="009323C5"/>
    <w:rsid w:val="00934915"/>
    <w:rsid w:val="00936337"/>
    <w:rsid w:val="00936B3D"/>
    <w:rsid w:val="009425D4"/>
    <w:rsid w:val="00942656"/>
    <w:rsid w:val="0094316E"/>
    <w:rsid w:val="00947DDB"/>
    <w:rsid w:val="009508E3"/>
    <w:rsid w:val="00953847"/>
    <w:rsid w:val="009543EF"/>
    <w:rsid w:val="00954AE1"/>
    <w:rsid w:val="009553BA"/>
    <w:rsid w:val="00960232"/>
    <w:rsid w:val="00961C26"/>
    <w:rsid w:val="009626A9"/>
    <w:rsid w:val="00962BB0"/>
    <w:rsid w:val="00965EA6"/>
    <w:rsid w:val="009670BF"/>
    <w:rsid w:val="00971D7C"/>
    <w:rsid w:val="009724A3"/>
    <w:rsid w:val="0097313F"/>
    <w:rsid w:val="0097440C"/>
    <w:rsid w:val="00975266"/>
    <w:rsid w:val="00975644"/>
    <w:rsid w:val="00981130"/>
    <w:rsid w:val="0098262A"/>
    <w:rsid w:val="00984D9C"/>
    <w:rsid w:val="00987575"/>
    <w:rsid w:val="009906BE"/>
    <w:rsid w:val="00993A1D"/>
    <w:rsid w:val="00995072"/>
    <w:rsid w:val="009954C8"/>
    <w:rsid w:val="00997962"/>
    <w:rsid w:val="009A10B9"/>
    <w:rsid w:val="009A1662"/>
    <w:rsid w:val="009A3ACC"/>
    <w:rsid w:val="009A659F"/>
    <w:rsid w:val="009A7615"/>
    <w:rsid w:val="009A766D"/>
    <w:rsid w:val="009B2A07"/>
    <w:rsid w:val="009B2DCD"/>
    <w:rsid w:val="009B2F27"/>
    <w:rsid w:val="009B3AA4"/>
    <w:rsid w:val="009B51FC"/>
    <w:rsid w:val="009B71BB"/>
    <w:rsid w:val="009B72DE"/>
    <w:rsid w:val="009C0899"/>
    <w:rsid w:val="009C0BE0"/>
    <w:rsid w:val="009C1C07"/>
    <w:rsid w:val="009C2086"/>
    <w:rsid w:val="009C26DB"/>
    <w:rsid w:val="009C3B5A"/>
    <w:rsid w:val="009C738A"/>
    <w:rsid w:val="009D08EB"/>
    <w:rsid w:val="009D3617"/>
    <w:rsid w:val="009D4D78"/>
    <w:rsid w:val="009D6913"/>
    <w:rsid w:val="009D7080"/>
    <w:rsid w:val="009D7CEA"/>
    <w:rsid w:val="009E0779"/>
    <w:rsid w:val="009E16D2"/>
    <w:rsid w:val="009E1D0F"/>
    <w:rsid w:val="009E3085"/>
    <w:rsid w:val="009E3C69"/>
    <w:rsid w:val="009E40BA"/>
    <w:rsid w:val="009E45BC"/>
    <w:rsid w:val="009F127D"/>
    <w:rsid w:val="009F1541"/>
    <w:rsid w:val="009F2259"/>
    <w:rsid w:val="00A00B9A"/>
    <w:rsid w:val="00A013C1"/>
    <w:rsid w:val="00A02381"/>
    <w:rsid w:val="00A103E3"/>
    <w:rsid w:val="00A14D9D"/>
    <w:rsid w:val="00A1650E"/>
    <w:rsid w:val="00A175BC"/>
    <w:rsid w:val="00A20175"/>
    <w:rsid w:val="00A20CF5"/>
    <w:rsid w:val="00A20EC4"/>
    <w:rsid w:val="00A25602"/>
    <w:rsid w:val="00A26C5B"/>
    <w:rsid w:val="00A310E8"/>
    <w:rsid w:val="00A34500"/>
    <w:rsid w:val="00A34A8F"/>
    <w:rsid w:val="00A47F54"/>
    <w:rsid w:val="00A52301"/>
    <w:rsid w:val="00A54504"/>
    <w:rsid w:val="00A57FD2"/>
    <w:rsid w:val="00A61B44"/>
    <w:rsid w:val="00A659C0"/>
    <w:rsid w:val="00A67121"/>
    <w:rsid w:val="00A73820"/>
    <w:rsid w:val="00A73ED1"/>
    <w:rsid w:val="00A74A35"/>
    <w:rsid w:val="00A7564E"/>
    <w:rsid w:val="00A7589F"/>
    <w:rsid w:val="00A82296"/>
    <w:rsid w:val="00A82680"/>
    <w:rsid w:val="00A84292"/>
    <w:rsid w:val="00A84A85"/>
    <w:rsid w:val="00A85176"/>
    <w:rsid w:val="00A86787"/>
    <w:rsid w:val="00A902F1"/>
    <w:rsid w:val="00A91DE7"/>
    <w:rsid w:val="00A924C7"/>
    <w:rsid w:val="00A961C1"/>
    <w:rsid w:val="00A966CB"/>
    <w:rsid w:val="00A9719C"/>
    <w:rsid w:val="00A9777D"/>
    <w:rsid w:val="00A97CD3"/>
    <w:rsid w:val="00AA0032"/>
    <w:rsid w:val="00AA33E2"/>
    <w:rsid w:val="00AA5191"/>
    <w:rsid w:val="00AA5A39"/>
    <w:rsid w:val="00AA7455"/>
    <w:rsid w:val="00AB06A9"/>
    <w:rsid w:val="00AB3A3B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D2A12"/>
    <w:rsid w:val="00AD2C88"/>
    <w:rsid w:val="00AD32F5"/>
    <w:rsid w:val="00AE2B6F"/>
    <w:rsid w:val="00AE4C40"/>
    <w:rsid w:val="00AE5773"/>
    <w:rsid w:val="00AE5C9A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3C60"/>
    <w:rsid w:val="00B0546D"/>
    <w:rsid w:val="00B10A19"/>
    <w:rsid w:val="00B1103E"/>
    <w:rsid w:val="00B13158"/>
    <w:rsid w:val="00B15027"/>
    <w:rsid w:val="00B15394"/>
    <w:rsid w:val="00B174A3"/>
    <w:rsid w:val="00B20328"/>
    <w:rsid w:val="00B20620"/>
    <w:rsid w:val="00B25501"/>
    <w:rsid w:val="00B27D5C"/>
    <w:rsid w:val="00B30A76"/>
    <w:rsid w:val="00B35142"/>
    <w:rsid w:val="00B36812"/>
    <w:rsid w:val="00B37003"/>
    <w:rsid w:val="00B42765"/>
    <w:rsid w:val="00B438D6"/>
    <w:rsid w:val="00B43F72"/>
    <w:rsid w:val="00B46D44"/>
    <w:rsid w:val="00B46EE2"/>
    <w:rsid w:val="00B53E54"/>
    <w:rsid w:val="00B56787"/>
    <w:rsid w:val="00B639EC"/>
    <w:rsid w:val="00B639EE"/>
    <w:rsid w:val="00B7179A"/>
    <w:rsid w:val="00B802F9"/>
    <w:rsid w:val="00B82928"/>
    <w:rsid w:val="00B83B7F"/>
    <w:rsid w:val="00B83C45"/>
    <w:rsid w:val="00B8736F"/>
    <w:rsid w:val="00B9110D"/>
    <w:rsid w:val="00B93324"/>
    <w:rsid w:val="00B93B94"/>
    <w:rsid w:val="00B94A70"/>
    <w:rsid w:val="00B96D75"/>
    <w:rsid w:val="00BA1419"/>
    <w:rsid w:val="00BB0D82"/>
    <w:rsid w:val="00BB3541"/>
    <w:rsid w:val="00BB3B33"/>
    <w:rsid w:val="00BB4840"/>
    <w:rsid w:val="00BB6D57"/>
    <w:rsid w:val="00BC375D"/>
    <w:rsid w:val="00BC3D34"/>
    <w:rsid w:val="00BC3FB7"/>
    <w:rsid w:val="00BC470F"/>
    <w:rsid w:val="00BC47F1"/>
    <w:rsid w:val="00BC6C58"/>
    <w:rsid w:val="00BC70AC"/>
    <w:rsid w:val="00BD2420"/>
    <w:rsid w:val="00BD4360"/>
    <w:rsid w:val="00BD43A8"/>
    <w:rsid w:val="00BE1AFF"/>
    <w:rsid w:val="00BE4098"/>
    <w:rsid w:val="00BE7F22"/>
    <w:rsid w:val="00BF2ADF"/>
    <w:rsid w:val="00BF30F1"/>
    <w:rsid w:val="00BF36A0"/>
    <w:rsid w:val="00C00368"/>
    <w:rsid w:val="00C02236"/>
    <w:rsid w:val="00C03BE6"/>
    <w:rsid w:val="00C04265"/>
    <w:rsid w:val="00C07426"/>
    <w:rsid w:val="00C12F37"/>
    <w:rsid w:val="00C13CF4"/>
    <w:rsid w:val="00C14E20"/>
    <w:rsid w:val="00C20D0E"/>
    <w:rsid w:val="00C20F3E"/>
    <w:rsid w:val="00C230EB"/>
    <w:rsid w:val="00C23DF4"/>
    <w:rsid w:val="00C25E6D"/>
    <w:rsid w:val="00C262F7"/>
    <w:rsid w:val="00C27570"/>
    <w:rsid w:val="00C32502"/>
    <w:rsid w:val="00C33F83"/>
    <w:rsid w:val="00C34B45"/>
    <w:rsid w:val="00C35AEE"/>
    <w:rsid w:val="00C36C05"/>
    <w:rsid w:val="00C36C28"/>
    <w:rsid w:val="00C40631"/>
    <w:rsid w:val="00C42FDF"/>
    <w:rsid w:val="00C45088"/>
    <w:rsid w:val="00C46B07"/>
    <w:rsid w:val="00C4739B"/>
    <w:rsid w:val="00C53977"/>
    <w:rsid w:val="00C60F0B"/>
    <w:rsid w:val="00C618FF"/>
    <w:rsid w:val="00C61CA7"/>
    <w:rsid w:val="00C620EE"/>
    <w:rsid w:val="00C62C0F"/>
    <w:rsid w:val="00C62C1E"/>
    <w:rsid w:val="00C64C12"/>
    <w:rsid w:val="00C64F1C"/>
    <w:rsid w:val="00C65221"/>
    <w:rsid w:val="00C65EEA"/>
    <w:rsid w:val="00C70069"/>
    <w:rsid w:val="00C75B57"/>
    <w:rsid w:val="00C76613"/>
    <w:rsid w:val="00C76F6D"/>
    <w:rsid w:val="00C77B32"/>
    <w:rsid w:val="00C81D2B"/>
    <w:rsid w:val="00C82E3E"/>
    <w:rsid w:val="00C82F3E"/>
    <w:rsid w:val="00C836DA"/>
    <w:rsid w:val="00C84E3D"/>
    <w:rsid w:val="00C90AF7"/>
    <w:rsid w:val="00C90E9D"/>
    <w:rsid w:val="00C94892"/>
    <w:rsid w:val="00C96C0E"/>
    <w:rsid w:val="00C9743C"/>
    <w:rsid w:val="00C97A34"/>
    <w:rsid w:val="00CA0750"/>
    <w:rsid w:val="00CA08E9"/>
    <w:rsid w:val="00CA1C7D"/>
    <w:rsid w:val="00CA3015"/>
    <w:rsid w:val="00CA57B9"/>
    <w:rsid w:val="00CA61BE"/>
    <w:rsid w:val="00CA7A92"/>
    <w:rsid w:val="00CB1AD2"/>
    <w:rsid w:val="00CB31A9"/>
    <w:rsid w:val="00CB3AE0"/>
    <w:rsid w:val="00CB5A07"/>
    <w:rsid w:val="00CB7454"/>
    <w:rsid w:val="00CC6A63"/>
    <w:rsid w:val="00CD3A39"/>
    <w:rsid w:val="00CD5697"/>
    <w:rsid w:val="00CE2A5E"/>
    <w:rsid w:val="00CE2C8E"/>
    <w:rsid w:val="00CF0961"/>
    <w:rsid w:val="00CF1A5E"/>
    <w:rsid w:val="00CF2AD3"/>
    <w:rsid w:val="00CF3619"/>
    <w:rsid w:val="00CF4134"/>
    <w:rsid w:val="00CF547A"/>
    <w:rsid w:val="00CF617E"/>
    <w:rsid w:val="00CF6804"/>
    <w:rsid w:val="00CF7DF2"/>
    <w:rsid w:val="00D0055B"/>
    <w:rsid w:val="00D03053"/>
    <w:rsid w:val="00D030B9"/>
    <w:rsid w:val="00D034AF"/>
    <w:rsid w:val="00D044D5"/>
    <w:rsid w:val="00D10FFB"/>
    <w:rsid w:val="00D136CB"/>
    <w:rsid w:val="00D1468C"/>
    <w:rsid w:val="00D14F97"/>
    <w:rsid w:val="00D150F8"/>
    <w:rsid w:val="00D15C3D"/>
    <w:rsid w:val="00D16DB4"/>
    <w:rsid w:val="00D20918"/>
    <w:rsid w:val="00D23712"/>
    <w:rsid w:val="00D23DA1"/>
    <w:rsid w:val="00D27710"/>
    <w:rsid w:val="00D334BE"/>
    <w:rsid w:val="00D33CD6"/>
    <w:rsid w:val="00D36C08"/>
    <w:rsid w:val="00D37DC9"/>
    <w:rsid w:val="00D4314D"/>
    <w:rsid w:val="00D447D5"/>
    <w:rsid w:val="00D45249"/>
    <w:rsid w:val="00D461BA"/>
    <w:rsid w:val="00D4696A"/>
    <w:rsid w:val="00D47F31"/>
    <w:rsid w:val="00D5061B"/>
    <w:rsid w:val="00D50D6B"/>
    <w:rsid w:val="00D51937"/>
    <w:rsid w:val="00D60769"/>
    <w:rsid w:val="00D63E94"/>
    <w:rsid w:val="00D65A74"/>
    <w:rsid w:val="00D71D98"/>
    <w:rsid w:val="00D72A01"/>
    <w:rsid w:val="00D77BAA"/>
    <w:rsid w:val="00D80145"/>
    <w:rsid w:val="00D8170C"/>
    <w:rsid w:val="00D840C7"/>
    <w:rsid w:val="00D875E7"/>
    <w:rsid w:val="00D92C66"/>
    <w:rsid w:val="00D9532E"/>
    <w:rsid w:val="00D96808"/>
    <w:rsid w:val="00D96DDD"/>
    <w:rsid w:val="00D97C92"/>
    <w:rsid w:val="00D97DF1"/>
    <w:rsid w:val="00DA21AD"/>
    <w:rsid w:val="00DA2B35"/>
    <w:rsid w:val="00DA3AA2"/>
    <w:rsid w:val="00DA4148"/>
    <w:rsid w:val="00DA584F"/>
    <w:rsid w:val="00DA72FF"/>
    <w:rsid w:val="00DA7E45"/>
    <w:rsid w:val="00DB2677"/>
    <w:rsid w:val="00DB4DA0"/>
    <w:rsid w:val="00DB5083"/>
    <w:rsid w:val="00DC002A"/>
    <w:rsid w:val="00DC081F"/>
    <w:rsid w:val="00DC0C8D"/>
    <w:rsid w:val="00DC2BAF"/>
    <w:rsid w:val="00DC324B"/>
    <w:rsid w:val="00DC40FF"/>
    <w:rsid w:val="00DC5104"/>
    <w:rsid w:val="00DC6C8D"/>
    <w:rsid w:val="00DD43C5"/>
    <w:rsid w:val="00DD4994"/>
    <w:rsid w:val="00DD5971"/>
    <w:rsid w:val="00DD7A5B"/>
    <w:rsid w:val="00DE00DF"/>
    <w:rsid w:val="00DE35A7"/>
    <w:rsid w:val="00DE5987"/>
    <w:rsid w:val="00DE7595"/>
    <w:rsid w:val="00DF0A2C"/>
    <w:rsid w:val="00DF77EB"/>
    <w:rsid w:val="00DF7A22"/>
    <w:rsid w:val="00E00BD1"/>
    <w:rsid w:val="00E019E5"/>
    <w:rsid w:val="00E01E2C"/>
    <w:rsid w:val="00E02B24"/>
    <w:rsid w:val="00E04891"/>
    <w:rsid w:val="00E06989"/>
    <w:rsid w:val="00E100AF"/>
    <w:rsid w:val="00E1057D"/>
    <w:rsid w:val="00E16B17"/>
    <w:rsid w:val="00E16F58"/>
    <w:rsid w:val="00E21B79"/>
    <w:rsid w:val="00E235F6"/>
    <w:rsid w:val="00E27A1B"/>
    <w:rsid w:val="00E31E10"/>
    <w:rsid w:val="00E3258A"/>
    <w:rsid w:val="00E370D4"/>
    <w:rsid w:val="00E37BAE"/>
    <w:rsid w:val="00E407DB"/>
    <w:rsid w:val="00E440AE"/>
    <w:rsid w:val="00E46BEC"/>
    <w:rsid w:val="00E471C6"/>
    <w:rsid w:val="00E47C3D"/>
    <w:rsid w:val="00E54CAC"/>
    <w:rsid w:val="00E56D1F"/>
    <w:rsid w:val="00E573EC"/>
    <w:rsid w:val="00E57B9A"/>
    <w:rsid w:val="00E57E32"/>
    <w:rsid w:val="00E60A55"/>
    <w:rsid w:val="00E6715A"/>
    <w:rsid w:val="00E70B66"/>
    <w:rsid w:val="00E719F2"/>
    <w:rsid w:val="00E71B9E"/>
    <w:rsid w:val="00E73475"/>
    <w:rsid w:val="00E73F6E"/>
    <w:rsid w:val="00E74FDD"/>
    <w:rsid w:val="00E75443"/>
    <w:rsid w:val="00E832EC"/>
    <w:rsid w:val="00E86048"/>
    <w:rsid w:val="00E94CB3"/>
    <w:rsid w:val="00E94DA4"/>
    <w:rsid w:val="00E958B0"/>
    <w:rsid w:val="00EA036C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C69E1"/>
    <w:rsid w:val="00ED0E8B"/>
    <w:rsid w:val="00ED17BF"/>
    <w:rsid w:val="00ED2456"/>
    <w:rsid w:val="00ED4CF6"/>
    <w:rsid w:val="00EE192E"/>
    <w:rsid w:val="00EE241C"/>
    <w:rsid w:val="00EE25D5"/>
    <w:rsid w:val="00EE3627"/>
    <w:rsid w:val="00EE4086"/>
    <w:rsid w:val="00EE6DCB"/>
    <w:rsid w:val="00EF0BA6"/>
    <w:rsid w:val="00EF0DC9"/>
    <w:rsid w:val="00EF1C1D"/>
    <w:rsid w:val="00EF50D1"/>
    <w:rsid w:val="00EF5A67"/>
    <w:rsid w:val="00EF60F9"/>
    <w:rsid w:val="00EF6141"/>
    <w:rsid w:val="00EF7F9B"/>
    <w:rsid w:val="00F0049D"/>
    <w:rsid w:val="00F0295D"/>
    <w:rsid w:val="00F03565"/>
    <w:rsid w:val="00F03A93"/>
    <w:rsid w:val="00F04CDA"/>
    <w:rsid w:val="00F106BD"/>
    <w:rsid w:val="00F11688"/>
    <w:rsid w:val="00F15416"/>
    <w:rsid w:val="00F17839"/>
    <w:rsid w:val="00F201F4"/>
    <w:rsid w:val="00F25AE4"/>
    <w:rsid w:val="00F27334"/>
    <w:rsid w:val="00F305B0"/>
    <w:rsid w:val="00F34D15"/>
    <w:rsid w:val="00F35560"/>
    <w:rsid w:val="00F356C6"/>
    <w:rsid w:val="00F377F9"/>
    <w:rsid w:val="00F42ECE"/>
    <w:rsid w:val="00F43186"/>
    <w:rsid w:val="00F511E4"/>
    <w:rsid w:val="00F53D72"/>
    <w:rsid w:val="00F53F28"/>
    <w:rsid w:val="00F549AF"/>
    <w:rsid w:val="00F54C38"/>
    <w:rsid w:val="00F55336"/>
    <w:rsid w:val="00F55F9C"/>
    <w:rsid w:val="00F62239"/>
    <w:rsid w:val="00F62418"/>
    <w:rsid w:val="00F636AC"/>
    <w:rsid w:val="00F64A4B"/>
    <w:rsid w:val="00F65BE2"/>
    <w:rsid w:val="00F65F1B"/>
    <w:rsid w:val="00F70C23"/>
    <w:rsid w:val="00F71236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947C9"/>
    <w:rsid w:val="00FA16EC"/>
    <w:rsid w:val="00FA225E"/>
    <w:rsid w:val="00FA4375"/>
    <w:rsid w:val="00FA5114"/>
    <w:rsid w:val="00FB095F"/>
    <w:rsid w:val="00FB4899"/>
    <w:rsid w:val="00FB499E"/>
    <w:rsid w:val="00FB51F8"/>
    <w:rsid w:val="00FC02E7"/>
    <w:rsid w:val="00FC244F"/>
    <w:rsid w:val="00FC6AAF"/>
    <w:rsid w:val="00FC7EC9"/>
    <w:rsid w:val="00FD3C47"/>
    <w:rsid w:val="00FD5E9E"/>
    <w:rsid w:val="00FD69D9"/>
    <w:rsid w:val="00FE0021"/>
    <w:rsid w:val="00FE2ED7"/>
    <w:rsid w:val="00FE4CC0"/>
    <w:rsid w:val="00FF0E6F"/>
    <w:rsid w:val="00FF4D0D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6D732B20-22A0-40BA-8CE3-03AF7B3A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39"/>
    <w:rsid w:val="008F1C9B"/>
    <w:tblPr/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3b478a399a225794d7c6db64a6bcb315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4bdadcbe70a83bc1d5d46fab0fc279e1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6KK6NY3JTKCC-849450956-438174</_dlc_DocId>
    <_dlc_DocIdUrl xmlns="7306e3d0-0ae3-4289-81b3-f719923149d7">
      <Url>https://8602326.sharepoint.com/sites/TRJTeachingSharedDrive/_layouts/15/DocIdRedir.aspx?ID=6KK6NY3JTKCC-849450956-438174</Url>
      <Description>6KK6NY3JTKCC-849450956-438174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1BBDCD-9813-4828-BD62-3518A433E9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325198-93BA-4591-8963-96CAB633F7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5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46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7</cp:revision>
  <cp:lastPrinted>2025-11-22T07:53:00Z</cp:lastPrinted>
  <dcterms:created xsi:type="dcterms:W3CDTF">2026-07-09T13:40:00Z</dcterms:created>
  <dcterms:modified xsi:type="dcterms:W3CDTF">2026-07-09T13:46:00Z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b61b5c65-157f-4fcb-9c6f-57c8b625df7d</vt:lpwstr>
  </property>
</Properties>
</file>