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9C6E" w14:textId="3B57195D" w:rsidR="00F35560" w:rsidRPr="003A4E47" w:rsidRDefault="004F5E61" w:rsidP="00F35560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64DEC0F8">
            <wp:simplePos x="0" y="0"/>
            <wp:positionH relativeFrom="margin">
              <wp:posOffset>6195060</wp:posOffset>
            </wp:positionH>
            <wp:positionV relativeFrom="paragraph">
              <wp:posOffset>3810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D2397" w14:textId="3E928F02" w:rsidR="00F35560" w:rsidRPr="003A4E47" w:rsidRDefault="00F35560" w:rsidP="00F35560">
      <w:pPr>
        <w:ind w:left="709"/>
        <w:rPr>
          <w:rFonts w:ascii="Comic Sans MS" w:hAnsi="Comic Sans MS"/>
          <w:sz w:val="16"/>
          <w:szCs w:val="18"/>
        </w:rPr>
      </w:pPr>
    </w:p>
    <w:p w14:paraId="72B49C55" w14:textId="6696E600" w:rsidR="008F3F81" w:rsidRPr="005273E9" w:rsidRDefault="003A4E47" w:rsidP="004F5E61">
      <w:pPr>
        <w:ind w:left="284"/>
        <w:rPr>
          <w:rFonts w:ascii="Comic Sans MS" w:hAnsi="Comic Sans MS"/>
          <w:sz w:val="22"/>
          <w:szCs w:val="22"/>
        </w:rPr>
      </w:pPr>
      <w:r w:rsidRPr="7959DDE2">
        <w:rPr>
          <w:rFonts w:ascii="Comic Sans MS" w:hAnsi="Comic Sans MS"/>
          <w:sz w:val="22"/>
          <w:szCs w:val="22"/>
        </w:rPr>
        <w:t xml:space="preserve">Set: Friday </w:t>
      </w:r>
      <w:r w:rsidR="009807B5">
        <w:rPr>
          <w:rFonts w:ascii="Comic Sans MS" w:hAnsi="Comic Sans MS"/>
          <w:sz w:val="22"/>
          <w:szCs w:val="22"/>
        </w:rPr>
        <w:t>2</w:t>
      </w:r>
      <w:r w:rsidR="007E589D">
        <w:rPr>
          <w:rFonts w:ascii="Comic Sans MS" w:hAnsi="Comic Sans MS"/>
          <w:sz w:val="22"/>
          <w:szCs w:val="22"/>
        </w:rPr>
        <w:t>5</w:t>
      </w:r>
      <w:r w:rsidR="58CCE03C" w:rsidRPr="7959DDE2">
        <w:rPr>
          <w:rFonts w:ascii="Comic Sans MS" w:hAnsi="Comic Sans MS"/>
          <w:sz w:val="22"/>
          <w:szCs w:val="22"/>
          <w:vertAlign w:val="superscript"/>
        </w:rPr>
        <w:t>th</w:t>
      </w:r>
      <w:r w:rsidR="58CCE03C" w:rsidRPr="7959DDE2">
        <w:rPr>
          <w:rFonts w:ascii="Comic Sans MS" w:hAnsi="Comic Sans MS"/>
          <w:sz w:val="22"/>
          <w:szCs w:val="22"/>
        </w:rPr>
        <w:t xml:space="preserve"> September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58CCE03C" w:rsidRPr="7959DDE2">
        <w:rPr>
          <w:rFonts w:ascii="Comic Sans MS" w:hAnsi="Comic Sans MS"/>
          <w:sz w:val="22"/>
          <w:szCs w:val="22"/>
        </w:rPr>
        <w:t>202</w:t>
      </w:r>
      <w:r w:rsidR="007E589D">
        <w:rPr>
          <w:rFonts w:ascii="Comic Sans MS" w:hAnsi="Comic Sans MS"/>
          <w:sz w:val="22"/>
          <w:szCs w:val="22"/>
        </w:rPr>
        <w:t>6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00EF0DC9" w:rsidRPr="7959DDE2">
        <w:rPr>
          <w:rFonts w:ascii="Comic Sans MS" w:hAnsi="Comic Sans MS"/>
          <w:sz w:val="22"/>
          <w:szCs w:val="22"/>
        </w:rPr>
        <w:t xml:space="preserve">       </w:t>
      </w:r>
    </w:p>
    <w:p w14:paraId="0DCCC4CC" w14:textId="16B9008B" w:rsidR="003A4E47" w:rsidRPr="005273E9" w:rsidRDefault="003A4E47" w:rsidP="005273E9">
      <w:pPr>
        <w:rPr>
          <w:rFonts w:ascii="Comic Sans MS" w:hAnsi="Comic Sans MS"/>
          <w:sz w:val="22"/>
          <w:szCs w:val="22"/>
        </w:rPr>
      </w:pPr>
    </w:p>
    <w:p w14:paraId="63B1DC0A" w14:textId="66D1A51A" w:rsidR="00671E21" w:rsidRDefault="00671E21" w:rsidP="004F5E61">
      <w:pPr>
        <w:ind w:left="28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Have you completed</w:t>
      </w:r>
      <w:r w:rsidR="004F545D">
        <w:rPr>
          <w:rFonts w:ascii="Comic Sans MS" w:hAnsi="Comic Sans MS"/>
          <w:b/>
          <w:sz w:val="22"/>
          <w:szCs w:val="22"/>
        </w:rPr>
        <w:t xml:space="preserve"> your homework?</w:t>
      </w:r>
    </w:p>
    <w:tbl>
      <w:tblPr>
        <w:tblStyle w:val="TableGrid"/>
        <w:tblW w:w="10768" w:type="dxa"/>
        <w:tblInd w:w="284" w:type="dxa"/>
        <w:tblLook w:val="04A0" w:firstRow="1" w:lastRow="0" w:firstColumn="1" w:lastColumn="0" w:noHBand="0" w:noVBand="1"/>
      </w:tblPr>
      <w:tblGrid>
        <w:gridCol w:w="9776"/>
        <w:gridCol w:w="992"/>
      </w:tblGrid>
      <w:tr w:rsidR="00650F14" w14:paraId="0AF091CC" w14:textId="77777777" w:rsidTr="4297AD92">
        <w:tc>
          <w:tcPr>
            <w:tcW w:w="9776" w:type="dxa"/>
          </w:tcPr>
          <w:p w14:paraId="1FE33E52" w14:textId="77777777" w:rsidR="00650F14" w:rsidRPr="00EE241C" w:rsidRDefault="00650F14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992" w:type="dxa"/>
          </w:tcPr>
          <w:p w14:paraId="521BAE0A" w14:textId="6F52A100" w:rsidR="00650F14" w:rsidRPr="00EE241C" w:rsidRDefault="00650F14" w:rsidP="00650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eastAsia="Wingdings" w:hAnsi="Wingdings" w:cs="Wingdings"/>
                <w:b/>
                <w:sz w:val="36"/>
                <w:szCs w:val="36"/>
              </w:rPr>
              <w:t>ü</w:t>
            </w:r>
          </w:p>
        </w:tc>
      </w:tr>
      <w:tr w:rsidR="00433E4E" w14:paraId="2504AB04" w14:textId="77777777" w:rsidTr="4297AD92">
        <w:tc>
          <w:tcPr>
            <w:tcW w:w="9776" w:type="dxa"/>
          </w:tcPr>
          <w:p w14:paraId="41B7489A" w14:textId="06E0C2A6" w:rsidR="00433E4E" w:rsidRPr="00433E4E" w:rsidRDefault="46911D9B" w:rsidP="7959DDE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Reading</w:t>
            </w:r>
            <w:r w:rsidRPr="7959DDE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45787D3A"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10 minutes a day.</w:t>
            </w:r>
          </w:p>
          <w:p w14:paraId="52704D43" w14:textId="24F77C84" w:rsidR="00433E4E" w:rsidRDefault="45787D3A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Please read at least five times a week to an adult. Don’t forget to ask them to sign your reading record. Reading records should be in school every day and will be handed in on a 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highlight w:val="yellow"/>
              </w:rPr>
              <w:t>Tuesday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morning. </w:t>
            </w:r>
          </w:p>
          <w:p w14:paraId="0D5C27B4" w14:textId="128AD152" w:rsidR="00037F30" w:rsidRPr="00037F30" w:rsidRDefault="00882EDA" w:rsidP="7959DDE2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We ask</w:t>
            </w:r>
            <w:r w:rsidR="00037F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that reading records are in school every day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as they have log in information which we need throughout the week.</w:t>
            </w:r>
          </w:p>
          <w:p w14:paraId="420518C0" w14:textId="47E763D1" w:rsidR="00433E4E" w:rsidRPr="00433E4E" w:rsidRDefault="00433E4E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934681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F42B38" w14:paraId="33E52CFA" w14:textId="77777777" w:rsidTr="4297AD92">
        <w:tc>
          <w:tcPr>
            <w:tcW w:w="9776" w:type="dxa"/>
          </w:tcPr>
          <w:p w14:paraId="36E3AC1B" w14:textId="77777777" w:rsidR="00F42B38" w:rsidRDefault="00F42B38" w:rsidP="7959DDE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Reading Plus </w:t>
            </w:r>
          </w:p>
          <w:p w14:paraId="47D32E75" w14:textId="1D85C780" w:rsidR="0089342E" w:rsidRPr="00433E4E" w:rsidRDefault="0089342E" w:rsidP="0089342E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433E4E">
              <w:rPr>
                <w:rFonts w:ascii="Comic Sans MS" w:hAnsi="Comic Sans MS"/>
                <w:sz w:val="22"/>
                <w:szCs w:val="22"/>
              </w:rPr>
              <w:t>Complete</w:t>
            </w:r>
            <w:r>
              <w:rPr>
                <w:rFonts w:ascii="Comic Sans MS" w:hAnsi="Comic Sans MS"/>
                <w:sz w:val="22"/>
                <w:szCs w:val="22"/>
              </w:rPr>
              <w:t xml:space="preserve"> x2</w:t>
            </w:r>
            <w:r w:rsidRPr="00EE241C">
              <w:rPr>
                <w:rFonts w:ascii="Comic Sans MS" w:hAnsi="Comic Sans MS"/>
                <w:color w:val="FF0000"/>
                <w:sz w:val="22"/>
                <w:szCs w:val="22"/>
              </w:rPr>
              <w:t xml:space="preserve"> </w:t>
            </w:r>
            <w:r w:rsidRPr="00433E4E">
              <w:rPr>
                <w:rFonts w:ascii="Comic Sans MS" w:hAnsi="Comic Sans MS"/>
                <w:sz w:val="22"/>
                <w:szCs w:val="22"/>
              </w:rPr>
              <w:t xml:space="preserve">sessions </w:t>
            </w:r>
            <w:r w:rsidR="00BA0F7D">
              <w:rPr>
                <w:rFonts w:ascii="Comic Sans MS" w:hAnsi="Comic Sans MS"/>
                <w:sz w:val="22"/>
                <w:szCs w:val="22"/>
              </w:rPr>
              <w:t xml:space="preserve">at home. </w:t>
            </w:r>
          </w:p>
          <w:p w14:paraId="60099E58" w14:textId="0BAA0910" w:rsidR="00F42B38" w:rsidRPr="00F42B38" w:rsidRDefault="0089342E" w:rsidP="0089342E">
            <w:pPr>
              <w:rPr>
                <w:rFonts w:ascii="Comic Sans MS" w:hAnsi="Comic Sans MS"/>
                <w:sz w:val="22"/>
                <w:szCs w:val="22"/>
              </w:rPr>
            </w:pP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**These can count as part of your 5 reads above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 R</w:t>
            </w: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ecord them in your reading record.</w:t>
            </w:r>
          </w:p>
        </w:tc>
        <w:tc>
          <w:tcPr>
            <w:tcW w:w="992" w:type="dxa"/>
          </w:tcPr>
          <w:p w14:paraId="6C0C6E02" w14:textId="77777777" w:rsidR="00F42B38" w:rsidRDefault="00F42B38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305839F3" w14:textId="77777777" w:rsidTr="4297AD92">
        <w:trPr>
          <w:trHeight w:val="259"/>
        </w:trPr>
        <w:tc>
          <w:tcPr>
            <w:tcW w:w="9776" w:type="dxa"/>
          </w:tcPr>
          <w:p w14:paraId="4082B3B3" w14:textId="42A5CD2D" w:rsidR="00F2477B" w:rsidRPr="00FC6AAF" w:rsidRDefault="46911D9B" w:rsidP="7959DDE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Spellings</w:t>
            </w:r>
          </w:p>
          <w:p w14:paraId="51B7E077" w14:textId="68F7901F" w:rsidR="00FC6AAF" w:rsidRPr="00FC6AAF" w:rsidRDefault="4BA6DC56" w:rsidP="4297AD92">
            <w:pPr>
              <w:rPr>
                <w:rFonts w:ascii="Comic Sans MS" w:hAnsi="Comic Sans MS"/>
                <w:sz w:val="22"/>
                <w:szCs w:val="22"/>
              </w:rPr>
            </w:pPr>
            <w:r w:rsidRPr="4297AD92">
              <w:rPr>
                <w:rFonts w:ascii="Comic Sans MS" w:hAnsi="Comic Sans MS"/>
                <w:sz w:val="22"/>
                <w:szCs w:val="22"/>
              </w:rPr>
              <w:t>These are your spellings to practice</w:t>
            </w:r>
            <w:r w:rsidR="30B5CFDD" w:rsidRPr="4297AD92">
              <w:rPr>
                <w:rFonts w:ascii="Comic Sans MS" w:hAnsi="Comic Sans MS"/>
                <w:sz w:val="22"/>
                <w:szCs w:val="22"/>
              </w:rPr>
              <w:t xml:space="preserve">. We will put a list each week in to reading records. </w:t>
            </w:r>
          </w:p>
          <w:p w14:paraId="290DBE20" w14:textId="660703FE" w:rsidR="009E7D82" w:rsidRPr="00532762" w:rsidRDefault="00A74D30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</w:t>
            </w:r>
            <w:r w:rsidR="00225348">
              <w:rPr>
                <w:rFonts w:ascii="Comic Sans MS" w:hAnsi="Comic Sans MS"/>
                <w:sz w:val="22"/>
                <w:szCs w:val="22"/>
              </w:rPr>
              <w:t xml:space="preserve">reasure, measure, leisure, pleasure, pressure, exposure, </w:t>
            </w:r>
            <w:r>
              <w:rPr>
                <w:rFonts w:ascii="Comic Sans MS" w:hAnsi="Comic Sans MS"/>
                <w:sz w:val="22"/>
                <w:szCs w:val="22"/>
              </w:rPr>
              <w:t>enclosure, closure, disclosure, composure</w:t>
            </w:r>
          </w:p>
        </w:tc>
        <w:tc>
          <w:tcPr>
            <w:tcW w:w="992" w:type="dxa"/>
          </w:tcPr>
          <w:p w14:paraId="0F439FDA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6565DF99" w14:textId="77777777" w:rsidTr="4297AD92">
        <w:tc>
          <w:tcPr>
            <w:tcW w:w="9776" w:type="dxa"/>
          </w:tcPr>
          <w:p w14:paraId="196FFF58" w14:textId="77777777" w:rsidR="00433E4E" w:rsidRPr="00433E4E" w:rsidRDefault="09F4D942" w:rsidP="00EB5C30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4297AD92">
              <w:rPr>
                <w:rFonts w:ascii="Comic Sans MS" w:hAnsi="Comic Sans MS"/>
                <w:b/>
                <w:bCs/>
                <w:sz w:val="22"/>
                <w:szCs w:val="22"/>
              </w:rPr>
              <w:t>Times Tables</w:t>
            </w:r>
          </w:p>
          <w:p w14:paraId="08021EEE" w14:textId="10E37A7E" w:rsidR="00370A03" w:rsidRPr="00370A03" w:rsidRDefault="00F24A74" w:rsidP="00D21C30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Children have written the times table that they are learning for next week in their reading record.</w:t>
            </w:r>
            <w:r w:rsidR="00370A03" w:rsidRPr="00370A0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C45B369" w14:textId="74D0ED08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54694416" w14:textId="0CF9B88D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14:paraId="64585043" w14:textId="77777777" w:rsidR="00D042E4" w:rsidRDefault="00D042E4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50F5509F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3D1F1AF7" w14:textId="0B3A292A" w:rsidR="001F08EF" w:rsidRDefault="00F24A74" w:rsidP="001F08EF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Library form- </w:t>
      </w:r>
      <w:r w:rsidR="009807B5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Reminder to return library forms by </w:t>
      </w:r>
      <w:r w:rsidR="001F08EF" w:rsidRPr="001F08EF">
        <w:rPr>
          <w:rFonts w:ascii="Comic Sans MS" w:hAnsi="Comic Sans MS"/>
          <w:sz w:val="20"/>
          <w:szCs w:val="20"/>
          <w:highlight w:val="yellow"/>
        </w:rPr>
        <w:t xml:space="preserve">Friday </w:t>
      </w:r>
      <w:r w:rsidR="007E589D">
        <w:rPr>
          <w:rFonts w:ascii="Comic Sans MS" w:hAnsi="Comic Sans MS"/>
          <w:sz w:val="20"/>
          <w:szCs w:val="20"/>
          <w:highlight w:val="yellow"/>
        </w:rPr>
        <w:t>9</w:t>
      </w:r>
      <w:r w:rsidR="00320506" w:rsidRPr="00320506">
        <w:rPr>
          <w:rFonts w:ascii="Comic Sans MS" w:hAnsi="Comic Sans MS"/>
          <w:sz w:val="20"/>
          <w:szCs w:val="20"/>
          <w:highlight w:val="yellow"/>
          <w:vertAlign w:val="superscript"/>
        </w:rPr>
        <w:t>th</w:t>
      </w:r>
      <w:r w:rsidR="00320506" w:rsidRPr="00320506">
        <w:rPr>
          <w:rFonts w:ascii="Comic Sans MS" w:hAnsi="Comic Sans MS"/>
          <w:sz w:val="20"/>
          <w:szCs w:val="20"/>
          <w:highlight w:val="yellow"/>
        </w:rPr>
        <w:t xml:space="preserve"> October</w:t>
      </w:r>
      <w:r w:rsidR="009807B5">
        <w:rPr>
          <w:rFonts w:ascii="Comic Sans MS" w:hAnsi="Comic Sans MS"/>
          <w:sz w:val="20"/>
          <w:szCs w:val="20"/>
        </w:rPr>
        <w:t>.</w:t>
      </w:r>
    </w:p>
    <w:p w14:paraId="10664B88" w14:textId="77777777" w:rsidR="00320506" w:rsidRDefault="00320506" w:rsidP="001F08EF">
      <w:pPr>
        <w:ind w:left="284"/>
        <w:rPr>
          <w:rFonts w:ascii="Comic Sans MS" w:hAnsi="Comic Sans MS"/>
          <w:sz w:val="20"/>
          <w:szCs w:val="20"/>
        </w:rPr>
      </w:pPr>
    </w:p>
    <w:p w14:paraId="618C7ABA" w14:textId="6B7929CF" w:rsidR="008F7BA8" w:rsidRDefault="004A0463" w:rsidP="001F08EF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School photos- </w:t>
      </w:r>
      <w:r w:rsidR="00AB063E">
        <w:rPr>
          <w:rFonts w:ascii="Comic Sans MS" w:hAnsi="Comic Sans MS"/>
          <w:sz w:val="20"/>
          <w:szCs w:val="20"/>
        </w:rPr>
        <w:t xml:space="preserve">We have school photos on </w:t>
      </w:r>
      <w:r w:rsidR="00D0142B">
        <w:rPr>
          <w:rFonts w:ascii="Comic Sans MS" w:hAnsi="Comic Sans MS"/>
          <w:sz w:val="20"/>
          <w:szCs w:val="20"/>
        </w:rPr>
        <w:t>Tuesday</w:t>
      </w:r>
      <w:r w:rsidR="00FB3DD1">
        <w:rPr>
          <w:rFonts w:ascii="Comic Sans MS" w:hAnsi="Comic Sans MS"/>
          <w:sz w:val="20"/>
          <w:szCs w:val="20"/>
        </w:rPr>
        <w:t xml:space="preserve"> morning.</w:t>
      </w:r>
    </w:p>
    <w:p w14:paraId="6378A266" w14:textId="77777777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</w:p>
    <w:p w14:paraId="29A7C4A6" w14:textId="2B51E784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Next week:</w:t>
      </w:r>
    </w:p>
    <w:p w14:paraId="03C576CF" w14:textId="2FC80099" w:rsidR="008B1915" w:rsidRDefault="00782F2B" w:rsidP="008B1915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English:</w:t>
      </w:r>
      <w:r w:rsidR="00D673D8">
        <w:rPr>
          <w:rFonts w:ascii="Comic Sans MS" w:hAnsi="Comic Sans MS"/>
          <w:sz w:val="20"/>
          <w:szCs w:val="20"/>
        </w:rPr>
        <w:t xml:space="preserve"> </w:t>
      </w:r>
      <w:r w:rsidR="00524997">
        <w:rPr>
          <w:rFonts w:ascii="Comic Sans MS" w:hAnsi="Comic Sans MS"/>
          <w:sz w:val="20"/>
          <w:szCs w:val="20"/>
        </w:rPr>
        <w:t xml:space="preserve">We will </w:t>
      </w:r>
      <w:r w:rsidR="00165DA1">
        <w:rPr>
          <w:rFonts w:ascii="Comic Sans MS" w:hAnsi="Comic Sans MS"/>
          <w:sz w:val="20"/>
          <w:szCs w:val="20"/>
        </w:rPr>
        <w:t xml:space="preserve">be describing what happened during the storm, using ‘when’ in our sentences and describing the </w:t>
      </w:r>
      <w:r w:rsidR="000720D5">
        <w:rPr>
          <w:rFonts w:ascii="Comic Sans MS" w:hAnsi="Comic Sans MS"/>
          <w:sz w:val="20"/>
          <w:szCs w:val="20"/>
        </w:rPr>
        <w:t xml:space="preserve">aftermath of the storm. </w:t>
      </w:r>
    </w:p>
    <w:p w14:paraId="147A044B" w14:textId="4B59DAD9" w:rsidR="005E4C84" w:rsidRPr="005E4C84" w:rsidRDefault="005E4C84" w:rsidP="005E4C84">
      <w:pPr>
        <w:ind w:left="284"/>
        <w:rPr>
          <w:rFonts w:ascii="Comic Sans MS" w:hAnsi="Comic Sans MS"/>
          <w:b/>
          <w:bCs/>
          <w:sz w:val="20"/>
          <w:szCs w:val="20"/>
        </w:rPr>
      </w:pPr>
      <w:r w:rsidRPr="005E4C84">
        <w:rPr>
          <w:rFonts w:ascii="Comic Sans MS" w:hAnsi="Comic Sans MS"/>
          <w:b/>
          <w:bCs/>
          <w:sz w:val="20"/>
          <w:szCs w:val="20"/>
        </w:rPr>
        <w:t>Key vocabulary:</w:t>
      </w:r>
      <w:r w:rsidR="004D7DD3">
        <w:rPr>
          <w:rFonts w:ascii="Comic Sans MS" w:hAnsi="Comic Sans MS"/>
          <w:b/>
          <w:bCs/>
          <w:sz w:val="20"/>
          <w:szCs w:val="20"/>
        </w:rPr>
        <w:t xml:space="preserve"> subject, verb, noun, prepo</w:t>
      </w:r>
      <w:r w:rsidR="003B470E">
        <w:rPr>
          <w:rFonts w:ascii="Comic Sans MS" w:hAnsi="Comic Sans MS"/>
          <w:b/>
          <w:bCs/>
          <w:sz w:val="20"/>
          <w:szCs w:val="20"/>
        </w:rPr>
        <w:t xml:space="preserve">sition, </w:t>
      </w:r>
      <w:r w:rsidR="00251808">
        <w:rPr>
          <w:rFonts w:ascii="Comic Sans MS" w:hAnsi="Comic Sans MS"/>
          <w:b/>
          <w:bCs/>
          <w:sz w:val="20"/>
          <w:szCs w:val="20"/>
        </w:rPr>
        <w:t xml:space="preserve">adjective, description, </w:t>
      </w:r>
      <w:r w:rsidR="00BE2979">
        <w:rPr>
          <w:rFonts w:ascii="Comic Sans MS" w:hAnsi="Comic Sans MS"/>
          <w:b/>
          <w:bCs/>
          <w:sz w:val="20"/>
          <w:szCs w:val="20"/>
        </w:rPr>
        <w:t>synonyms,</w:t>
      </w:r>
      <w:r w:rsidR="008F0C04">
        <w:rPr>
          <w:rFonts w:ascii="Comic Sans MS" w:hAnsi="Comic Sans MS"/>
          <w:b/>
          <w:bCs/>
          <w:sz w:val="20"/>
          <w:szCs w:val="20"/>
        </w:rPr>
        <w:t xml:space="preserve"> time adverbials, adverbs of time</w:t>
      </w:r>
    </w:p>
    <w:p w14:paraId="35B04E38" w14:textId="77777777" w:rsidR="00782F2B" w:rsidRPr="0098156B" w:rsidRDefault="00782F2B" w:rsidP="00782F2B">
      <w:pPr>
        <w:ind w:left="284"/>
        <w:rPr>
          <w:rFonts w:ascii="Comic Sans MS" w:hAnsi="Comic Sans MS"/>
          <w:sz w:val="20"/>
          <w:szCs w:val="20"/>
        </w:rPr>
      </w:pPr>
    </w:p>
    <w:p w14:paraId="53C5EFE1" w14:textId="2D6E508A" w:rsidR="00782F2B" w:rsidRPr="0098156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 w:rsidRPr="0098156B">
        <w:rPr>
          <w:rFonts w:ascii="Comic Sans MS" w:hAnsi="Comic Sans MS"/>
          <w:sz w:val="20"/>
          <w:szCs w:val="20"/>
        </w:rPr>
        <w:t xml:space="preserve">Maths: </w:t>
      </w:r>
      <w:r w:rsidR="004C2D54" w:rsidRPr="0098156B">
        <w:rPr>
          <w:rFonts w:ascii="Comic Sans MS" w:hAnsi="Comic Sans MS"/>
          <w:sz w:val="20"/>
          <w:szCs w:val="20"/>
        </w:rPr>
        <w:t xml:space="preserve">We will be adding </w:t>
      </w:r>
      <w:r w:rsidR="00E4387A" w:rsidRPr="0098156B">
        <w:rPr>
          <w:rFonts w:ascii="Comic Sans MS" w:hAnsi="Comic Sans MS"/>
          <w:sz w:val="20"/>
          <w:szCs w:val="20"/>
        </w:rPr>
        <w:t xml:space="preserve">and subtracting </w:t>
      </w:r>
      <w:r w:rsidR="004C2D54" w:rsidRPr="0098156B">
        <w:rPr>
          <w:rFonts w:ascii="Comic Sans MS" w:hAnsi="Comic Sans MS"/>
          <w:sz w:val="20"/>
          <w:szCs w:val="20"/>
        </w:rPr>
        <w:t xml:space="preserve">1s </w:t>
      </w:r>
      <w:r w:rsidR="00E4387A" w:rsidRPr="0098156B">
        <w:rPr>
          <w:rFonts w:ascii="Comic Sans MS" w:hAnsi="Comic Sans MS"/>
          <w:sz w:val="20"/>
          <w:szCs w:val="20"/>
        </w:rPr>
        <w:t xml:space="preserve">across 10 and 10s across 100. </w:t>
      </w:r>
    </w:p>
    <w:p w14:paraId="24A09BF9" w14:textId="7E70F490" w:rsidR="005E4C84" w:rsidRPr="0098156B" w:rsidRDefault="005E4C84" w:rsidP="00782F2B">
      <w:pPr>
        <w:ind w:left="284"/>
        <w:rPr>
          <w:rFonts w:ascii="Comic Sans MS" w:hAnsi="Comic Sans MS"/>
          <w:b/>
          <w:bCs/>
          <w:sz w:val="20"/>
          <w:szCs w:val="20"/>
        </w:rPr>
      </w:pPr>
      <w:r w:rsidRPr="0098156B">
        <w:rPr>
          <w:rFonts w:ascii="Comic Sans MS" w:hAnsi="Comic Sans MS"/>
          <w:b/>
          <w:bCs/>
          <w:sz w:val="20"/>
          <w:szCs w:val="20"/>
        </w:rPr>
        <w:t>Key vocabulary:</w:t>
      </w:r>
      <w:r w:rsidR="001E671A" w:rsidRPr="0098156B">
        <w:rPr>
          <w:rFonts w:ascii="Comic Sans MS" w:hAnsi="Comic Sans MS"/>
          <w:b/>
          <w:bCs/>
          <w:sz w:val="20"/>
          <w:szCs w:val="20"/>
        </w:rPr>
        <w:t xml:space="preserve"> </w:t>
      </w:r>
      <w:r w:rsidR="001E671A" w:rsidRPr="0098156B">
        <w:rPr>
          <w:rFonts w:ascii="Comic Sans MS" w:hAnsi="Comic Sans MS" w:cs="Calibri"/>
          <w:b/>
          <w:bCs/>
          <w:iCs/>
          <w:sz w:val="20"/>
          <w:szCs w:val="22"/>
        </w:rPr>
        <w:t>hundreds (100s) tens (10s) ones (1s) place value +, add, addition, more, plus make, sum, total altogether, -, subtract, take (away) minus leave, how many are left/left over?</w:t>
      </w:r>
    </w:p>
    <w:p w14:paraId="45B24BA0" w14:textId="77777777" w:rsidR="009A6179" w:rsidRPr="0098156B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09C043F" w14:textId="77777777" w:rsidR="009A6179" w:rsidRPr="0098156B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27B71CB" w14:textId="77777777" w:rsidR="009A6179" w:rsidRPr="0098156B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sectPr w:rsidR="009A6179" w:rsidRPr="0098156B" w:rsidSect="00F35560">
      <w:pgSz w:w="11906" w:h="16838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DDF95" w14:textId="77777777" w:rsidR="00854CC9" w:rsidRDefault="00854CC9" w:rsidP="000D64A5">
      <w:r>
        <w:separator/>
      </w:r>
    </w:p>
  </w:endnote>
  <w:endnote w:type="continuationSeparator" w:id="0">
    <w:p w14:paraId="3F19F5A7" w14:textId="77777777" w:rsidR="00854CC9" w:rsidRDefault="00854CC9" w:rsidP="000D64A5">
      <w:r>
        <w:continuationSeparator/>
      </w:r>
    </w:p>
  </w:endnote>
  <w:endnote w:type="continuationNotice" w:id="1">
    <w:p w14:paraId="1534831F" w14:textId="77777777" w:rsidR="00854CC9" w:rsidRDefault="00854C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E0B06" w14:textId="77777777" w:rsidR="00854CC9" w:rsidRDefault="00854CC9" w:rsidP="000D64A5">
      <w:r>
        <w:separator/>
      </w:r>
    </w:p>
  </w:footnote>
  <w:footnote w:type="continuationSeparator" w:id="0">
    <w:p w14:paraId="04B68BB7" w14:textId="77777777" w:rsidR="00854CC9" w:rsidRDefault="00854CC9" w:rsidP="000D64A5">
      <w:r>
        <w:continuationSeparator/>
      </w:r>
    </w:p>
  </w:footnote>
  <w:footnote w:type="continuationNotice" w:id="1">
    <w:p w14:paraId="197F181F" w14:textId="77777777" w:rsidR="00854CC9" w:rsidRDefault="00854C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AF2B7"/>
    <w:multiLevelType w:val="hybridMultilevel"/>
    <w:tmpl w:val="1520CB9C"/>
    <w:lvl w:ilvl="0" w:tplc="A0EE503E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C03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44D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9E5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6A7D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46A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D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01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86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44436">
    <w:abstractNumId w:val="8"/>
  </w:num>
  <w:num w:numId="2" w16cid:durableId="475609868">
    <w:abstractNumId w:val="4"/>
  </w:num>
  <w:num w:numId="3" w16cid:durableId="919369823">
    <w:abstractNumId w:val="0"/>
  </w:num>
  <w:num w:numId="4" w16cid:durableId="1056274742">
    <w:abstractNumId w:val="1"/>
  </w:num>
  <w:num w:numId="5" w16cid:durableId="1999310728">
    <w:abstractNumId w:val="5"/>
  </w:num>
  <w:num w:numId="6" w16cid:durableId="1636643158">
    <w:abstractNumId w:val="2"/>
  </w:num>
  <w:num w:numId="7" w16cid:durableId="58747429">
    <w:abstractNumId w:val="6"/>
  </w:num>
  <w:num w:numId="8" w16cid:durableId="1503742216">
    <w:abstractNumId w:val="7"/>
  </w:num>
  <w:num w:numId="9" w16cid:durableId="111555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3DB0"/>
    <w:rsid w:val="00004A99"/>
    <w:rsid w:val="00027012"/>
    <w:rsid w:val="00031E54"/>
    <w:rsid w:val="00037F30"/>
    <w:rsid w:val="000448E4"/>
    <w:rsid w:val="00060297"/>
    <w:rsid w:val="00063B8B"/>
    <w:rsid w:val="00063C1E"/>
    <w:rsid w:val="00066097"/>
    <w:rsid w:val="000720D5"/>
    <w:rsid w:val="00073DFE"/>
    <w:rsid w:val="00076F8C"/>
    <w:rsid w:val="000831CB"/>
    <w:rsid w:val="00097573"/>
    <w:rsid w:val="0009EE8D"/>
    <w:rsid w:val="000A0F36"/>
    <w:rsid w:val="000B3BB3"/>
    <w:rsid w:val="000C49D7"/>
    <w:rsid w:val="000D0879"/>
    <w:rsid w:val="000D64A5"/>
    <w:rsid w:val="000E4660"/>
    <w:rsid w:val="00102676"/>
    <w:rsid w:val="00103E6C"/>
    <w:rsid w:val="00122E46"/>
    <w:rsid w:val="00122F5E"/>
    <w:rsid w:val="00143B84"/>
    <w:rsid w:val="001450F7"/>
    <w:rsid w:val="00145D98"/>
    <w:rsid w:val="00146510"/>
    <w:rsid w:val="0016134A"/>
    <w:rsid w:val="00162E86"/>
    <w:rsid w:val="001648E6"/>
    <w:rsid w:val="00164EED"/>
    <w:rsid w:val="00165DA1"/>
    <w:rsid w:val="0017088A"/>
    <w:rsid w:val="00174DF1"/>
    <w:rsid w:val="00177A97"/>
    <w:rsid w:val="00180F0B"/>
    <w:rsid w:val="00183437"/>
    <w:rsid w:val="00186236"/>
    <w:rsid w:val="00194259"/>
    <w:rsid w:val="001A2224"/>
    <w:rsid w:val="001A2F24"/>
    <w:rsid w:val="001B7B80"/>
    <w:rsid w:val="001C730F"/>
    <w:rsid w:val="001C73FA"/>
    <w:rsid w:val="001E0276"/>
    <w:rsid w:val="001E5572"/>
    <w:rsid w:val="001E671A"/>
    <w:rsid w:val="001F08EF"/>
    <w:rsid w:val="001F0BB8"/>
    <w:rsid w:val="001F0C46"/>
    <w:rsid w:val="001F2484"/>
    <w:rsid w:val="0020398D"/>
    <w:rsid w:val="00203A34"/>
    <w:rsid w:val="002129F6"/>
    <w:rsid w:val="002170D9"/>
    <w:rsid w:val="00225348"/>
    <w:rsid w:val="00225374"/>
    <w:rsid w:val="0022579D"/>
    <w:rsid w:val="00231BAD"/>
    <w:rsid w:val="00235A1A"/>
    <w:rsid w:val="00236C76"/>
    <w:rsid w:val="00251808"/>
    <w:rsid w:val="00264344"/>
    <w:rsid w:val="002649C6"/>
    <w:rsid w:val="002808E2"/>
    <w:rsid w:val="00297AFC"/>
    <w:rsid w:val="002A0660"/>
    <w:rsid w:val="002A5883"/>
    <w:rsid w:val="002A658D"/>
    <w:rsid w:val="002B056A"/>
    <w:rsid w:val="002B79B1"/>
    <w:rsid w:val="002C0679"/>
    <w:rsid w:val="002C5552"/>
    <w:rsid w:val="002C7B0B"/>
    <w:rsid w:val="002D069A"/>
    <w:rsid w:val="002D61FA"/>
    <w:rsid w:val="002E0DD2"/>
    <w:rsid w:val="002E6F6C"/>
    <w:rsid w:val="00312ECB"/>
    <w:rsid w:val="00320506"/>
    <w:rsid w:val="003258E0"/>
    <w:rsid w:val="00344574"/>
    <w:rsid w:val="00345FEA"/>
    <w:rsid w:val="00355DF5"/>
    <w:rsid w:val="003601C7"/>
    <w:rsid w:val="00361776"/>
    <w:rsid w:val="003631D8"/>
    <w:rsid w:val="0036721F"/>
    <w:rsid w:val="00370A03"/>
    <w:rsid w:val="00370FA9"/>
    <w:rsid w:val="00384350"/>
    <w:rsid w:val="0038689B"/>
    <w:rsid w:val="003A4E47"/>
    <w:rsid w:val="003B470E"/>
    <w:rsid w:val="003B736A"/>
    <w:rsid w:val="003D4C60"/>
    <w:rsid w:val="003E3AA6"/>
    <w:rsid w:val="003F5097"/>
    <w:rsid w:val="00405A20"/>
    <w:rsid w:val="0042138A"/>
    <w:rsid w:val="00424983"/>
    <w:rsid w:val="00432C3F"/>
    <w:rsid w:val="00433E4E"/>
    <w:rsid w:val="00446187"/>
    <w:rsid w:val="0045430F"/>
    <w:rsid w:val="00454500"/>
    <w:rsid w:val="00455248"/>
    <w:rsid w:val="00457193"/>
    <w:rsid w:val="004736B2"/>
    <w:rsid w:val="00476407"/>
    <w:rsid w:val="00482030"/>
    <w:rsid w:val="00482A1F"/>
    <w:rsid w:val="00486174"/>
    <w:rsid w:val="00492DD2"/>
    <w:rsid w:val="0049619E"/>
    <w:rsid w:val="00496322"/>
    <w:rsid w:val="004A0463"/>
    <w:rsid w:val="004A3F66"/>
    <w:rsid w:val="004A6BD7"/>
    <w:rsid w:val="004C0543"/>
    <w:rsid w:val="004C2D54"/>
    <w:rsid w:val="004D5C51"/>
    <w:rsid w:val="004D7DD3"/>
    <w:rsid w:val="004F05CE"/>
    <w:rsid w:val="004F3AC5"/>
    <w:rsid w:val="004F545D"/>
    <w:rsid w:val="004F5E61"/>
    <w:rsid w:val="0050138E"/>
    <w:rsid w:val="005056AF"/>
    <w:rsid w:val="00506158"/>
    <w:rsid w:val="005103A3"/>
    <w:rsid w:val="005158A1"/>
    <w:rsid w:val="00524997"/>
    <w:rsid w:val="00526ABB"/>
    <w:rsid w:val="005273E9"/>
    <w:rsid w:val="005313D6"/>
    <w:rsid w:val="00532762"/>
    <w:rsid w:val="00533195"/>
    <w:rsid w:val="00533D68"/>
    <w:rsid w:val="00534082"/>
    <w:rsid w:val="00540DAD"/>
    <w:rsid w:val="00541F34"/>
    <w:rsid w:val="00547694"/>
    <w:rsid w:val="005544EA"/>
    <w:rsid w:val="005731FF"/>
    <w:rsid w:val="0057400B"/>
    <w:rsid w:val="00581DBD"/>
    <w:rsid w:val="00582F04"/>
    <w:rsid w:val="00591E91"/>
    <w:rsid w:val="005C168B"/>
    <w:rsid w:val="005C1A67"/>
    <w:rsid w:val="005C6D46"/>
    <w:rsid w:val="005D0D6C"/>
    <w:rsid w:val="005D2D4A"/>
    <w:rsid w:val="005D4BB1"/>
    <w:rsid w:val="005E4A15"/>
    <w:rsid w:val="005E4C84"/>
    <w:rsid w:val="005E72B5"/>
    <w:rsid w:val="005F0AC7"/>
    <w:rsid w:val="005F5DA3"/>
    <w:rsid w:val="00612FFA"/>
    <w:rsid w:val="00613CA4"/>
    <w:rsid w:val="00616EDE"/>
    <w:rsid w:val="006355F9"/>
    <w:rsid w:val="006402A6"/>
    <w:rsid w:val="006414C7"/>
    <w:rsid w:val="006453A1"/>
    <w:rsid w:val="006476BA"/>
    <w:rsid w:val="00650F14"/>
    <w:rsid w:val="006642B4"/>
    <w:rsid w:val="00664CE0"/>
    <w:rsid w:val="00671906"/>
    <w:rsid w:val="00671C4C"/>
    <w:rsid w:val="00671E21"/>
    <w:rsid w:val="00681C0B"/>
    <w:rsid w:val="00686233"/>
    <w:rsid w:val="00692327"/>
    <w:rsid w:val="006A26B1"/>
    <w:rsid w:val="006B2190"/>
    <w:rsid w:val="006C6325"/>
    <w:rsid w:val="006D52D4"/>
    <w:rsid w:val="006E3E60"/>
    <w:rsid w:val="006E4CD8"/>
    <w:rsid w:val="006E5186"/>
    <w:rsid w:val="006E5395"/>
    <w:rsid w:val="006F596A"/>
    <w:rsid w:val="00700980"/>
    <w:rsid w:val="0070386F"/>
    <w:rsid w:val="00711DBB"/>
    <w:rsid w:val="0072002A"/>
    <w:rsid w:val="007244FB"/>
    <w:rsid w:val="00731404"/>
    <w:rsid w:val="00732C47"/>
    <w:rsid w:val="00732DA3"/>
    <w:rsid w:val="00742ED3"/>
    <w:rsid w:val="00761598"/>
    <w:rsid w:val="00763601"/>
    <w:rsid w:val="00767199"/>
    <w:rsid w:val="0077021B"/>
    <w:rsid w:val="00780A4C"/>
    <w:rsid w:val="00780E25"/>
    <w:rsid w:val="00782F2B"/>
    <w:rsid w:val="007925EE"/>
    <w:rsid w:val="007D46E7"/>
    <w:rsid w:val="007D6ECD"/>
    <w:rsid w:val="007D76CC"/>
    <w:rsid w:val="007E1FB3"/>
    <w:rsid w:val="007E4095"/>
    <w:rsid w:val="007E589D"/>
    <w:rsid w:val="007F1F2A"/>
    <w:rsid w:val="0080327B"/>
    <w:rsid w:val="0081652C"/>
    <w:rsid w:val="00831730"/>
    <w:rsid w:val="00833810"/>
    <w:rsid w:val="00833ABB"/>
    <w:rsid w:val="0083470C"/>
    <w:rsid w:val="0084236E"/>
    <w:rsid w:val="00846C64"/>
    <w:rsid w:val="00854CC9"/>
    <w:rsid w:val="0087222A"/>
    <w:rsid w:val="00877BA3"/>
    <w:rsid w:val="00882EDA"/>
    <w:rsid w:val="00884F1D"/>
    <w:rsid w:val="0089342E"/>
    <w:rsid w:val="008A0367"/>
    <w:rsid w:val="008A3466"/>
    <w:rsid w:val="008B1915"/>
    <w:rsid w:val="008B38AB"/>
    <w:rsid w:val="008C1F52"/>
    <w:rsid w:val="008C288A"/>
    <w:rsid w:val="008C4357"/>
    <w:rsid w:val="008D3B08"/>
    <w:rsid w:val="008D5385"/>
    <w:rsid w:val="008D7BE6"/>
    <w:rsid w:val="008E7BE9"/>
    <w:rsid w:val="008F0C04"/>
    <w:rsid w:val="008F1C9B"/>
    <w:rsid w:val="008F3343"/>
    <w:rsid w:val="008F3F81"/>
    <w:rsid w:val="008F7BA8"/>
    <w:rsid w:val="00911DDB"/>
    <w:rsid w:val="00916DD5"/>
    <w:rsid w:val="00916E7D"/>
    <w:rsid w:val="00924C5F"/>
    <w:rsid w:val="0092749E"/>
    <w:rsid w:val="00936B3D"/>
    <w:rsid w:val="00937BA1"/>
    <w:rsid w:val="009425D4"/>
    <w:rsid w:val="009476F0"/>
    <w:rsid w:val="00947DDB"/>
    <w:rsid w:val="00953CDE"/>
    <w:rsid w:val="009543EF"/>
    <w:rsid w:val="00971D7C"/>
    <w:rsid w:val="00975644"/>
    <w:rsid w:val="009807B5"/>
    <w:rsid w:val="00981130"/>
    <w:rsid w:val="0098156B"/>
    <w:rsid w:val="00984D9C"/>
    <w:rsid w:val="00993A1D"/>
    <w:rsid w:val="00996B3F"/>
    <w:rsid w:val="009A10B9"/>
    <w:rsid w:val="009A5892"/>
    <w:rsid w:val="009A6179"/>
    <w:rsid w:val="009A7615"/>
    <w:rsid w:val="009B72DE"/>
    <w:rsid w:val="009C2086"/>
    <w:rsid w:val="009D08EB"/>
    <w:rsid w:val="009D12C8"/>
    <w:rsid w:val="009D6913"/>
    <w:rsid w:val="009E7D82"/>
    <w:rsid w:val="009F1541"/>
    <w:rsid w:val="00A058C7"/>
    <w:rsid w:val="00A15FEB"/>
    <w:rsid w:val="00A266D8"/>
    <w:rsid w:val="00A34500"/>
    <w:rsid w:val="00A408EE"/>
    <w:rsid w:val="00A451E6"/>
    <w:rsid w:val="00A45D56"/>
    <w:rsid w:val="00A47F54"/>
    <w:rsid w:val="00A52301"/>
    <w:rsid w:val="00A5505D"/>
    <w:rsid w:val="00A73820"/>
    <w:rsid w:val="00A74D30"/>
    <w:rsid w:val="00A8377A"/>
    <w:rsid w:val="00A84292"/>
    <w:rsid w:val="00A91415"/>
    <w:rsid w:val="00A924C7"/>
    <w:rsid w:val="00A966CB"/>
    <w:rsid w:val="00A97CD3"/>
    <w:rsid w:val="00AB0517"/>
    <w:rsid w:val="00AB063E"/>
    <w:rsid w:val="00AB06A9"/>
    <w:rsid w:val="00AB5D91"/>
    <w:rsid w:val="00AB7BF8"/>
    <w:rsid w:val="00AB7C0A"/>
    <w:rsid w:val="00AC2F0C"/>
    <w:rsid w:val="00AC4050"/>
    <w:rsid w:val="00AC44A6"/>
    <w:rsid w:val="00AC4E0B"/>
    <w:rsid w:val="00AC7B8C"/>
    <w:rsid w:val="00AD0202"/>
    <w:rsid w:val="00AF080F"/>
    <w:rsid w:val="00AF0C54"/>
    <w:rsid w:val="00AF1955"/>
    <w:rsid w:val="00B007CF"/>
    <w:rsid w:val="00B15394"/>
    <w:rsid w:val="00B171FD"/>
    <w:rsid w:val="00B20328"/>
    <w:rsid w:val="00B37003"/>
    <w:rsid w:val="00B438D6"/>
    <w:rsid w:val="00B479F3"/>
    <w:rsid w:val="00B55436"/>
    <w:rsid w:val="00B56787"/>
    <w:rsid w:val="00B6177B"/>
    <w:rsid w:val="00B82386"/>
    <w:rsid w:val="00B93A56"/>
    <w:rsid w:val="00BA0F7D"/>
    <w:rsid w:val="00BA1419"/>
    <w:rsid w:val="00BB4840"/>
    <w:rsid w:val="00BD29A2"/>
    <w:rsid w:val="00BE2979"/>
    <w:rsid w:val="00BF2ADF"/>
    <w:rsid w:val="00C00368"/>
    <w:rsid w:val="00C230EB"/>
    <w:rsid w:val="00C36C28"/>
    <w:rsid w:val="00C40AC2"/>
    <w:rsid w:val="00C42796"/>
    <w:rsid w:val="00C45355"/>
    <w:rsid w:val="00C677E7"/>
    <w:rsid w:val="00C76F6D"/>
    <w:rsid w:val="00C77B32"/>
    <w:rsid w:val="00C82E3E"/>
    <w:rsid w:val="00C82F3E"/>
    <w:rsid w:val="00C84E3D"/>
    <w:rsid w:val="00C90E9D"/>
    <w:rsid w:val="00C974D9"/>
    <w:rsid w:val="00C97A34"/>
    <w:rsid w:val="00CA1C7D"/>
    <w:rsid w:val="00CA57B9"/>
    <w:rsid w:val="00CA61BE"/>
    <w:rsid w:val="00CB1AD2"/>
    <w:rsid w:val="00CC4AAE"/>
    <w:rsid w:val="00CD5697"/>
    <w:rsid w:val="00CE783E"/>
    <w:rsid w:val="00CF2AD3"/>
    <w:rsid w:val="00D0142B"/>
    <w:rsid w:val="00D042E4"/>
    <w:rsid w:val="00D05E31"/>
    <w:rsid w:val="00D136CB"/>
    <w:rsid w:val="00D141A2"/>
    <w:rsid w:val="00D21C30"/>
    <w:rsid w:val="00D23DA1"/>
    <w:rsid w:val="00D334BE"/>
    <w:rsid w:val="00D366D2"/>
    <w:rsid w:val="00D40A5F"/>
    <w:rsid w:val="00D4696A"/>
    <w:rsid w:val="00D50D6B"/>
    <w:rsid w:val="00D54783"/>
    <w:rsid w:val="00D65A74"/>
    <w:rsid w:val="00D673D8"/>
    <w:rsid w:val="00D71D98"/>
    <w:rsid w:val="00D837A0"/>
    <w:rsid w:val="00D840C7"/>
    <w:rsid w:val="00D875E7"/>
    <w:rsid w:val="00D9532E"/>
    <w:rsid w:val="00DA3AA2"/>
    <w:rsid w:val="00DB0DF4"/>
    <w:rsid w:val="00DC6C8D"/>
    <w:rsid w:val="00DD43C5"/>
    <w:rsid w:val="00DD7A5B"/>
    <w:rsid w:val="00DE3F19"/>
    <w:rsid w:val="00DF0A2C"/>
    <w:rsid w:val="00DF446F"/>
    <w:rsid w:val="00DF5125"/>
    <w:rsid w:val="00E0088D"/>
    <w:rsid w:val="00E11D50"/>
    <w:rsid w:val="00E407DB"/>
    <w:rsid w:val="00E4387A"/>
    <w:rsid w:val="00E440AE"/>
    <w:rsid w:val="00E47C3D"/>
    <w:rsid w:val="00E573EC"/>
    <w:rsid w:val="00E607C4"/>
    <w:rsid w:val="00E814AA"/>
    <w:rsid w:val="00E832EC"/>
    <w:rsid w:val="00E86048"/>
    <w:rsid w:val="00EA38A8"/>
    <w:rsid w:val="00EA4735"/>
    <w:rsid w:val="00EA5071"/>
    <w:rsid w:val="00EB429F"/>
    <w:rsid w:val="00EB564B"/>
    <w:rsid w:val="00EB5C30"/>
    <w:rsid w:val="00EC53B2"/>
    <w:rsid w:val="00EE241C"/>
    <w:rsid w:val="00EE3632"/>
    <w:rsid w:val="00EF0DC9"/>
    <w:rsid w:val="00EF7F9B"/>
    <w:rsid w:val="00F03A93"/>
    <w:rsid w:val="00F04DD0"/>
    <w:rsid w:val="00F15416"/>
    <w:rsid w:val="00F15492"/>
    <w:rsid w:val="00F21BE9"/>
    <w:rsid w:val="00F2477B"/>
    <w:rsid w:val="00F24A74"/>
    <w:rsid w:val="00F33B94"/>
    <w:rsid w:val="00F34D15"/>
    <w:rsid w:val="00F35560"/>
    <w:rsid w:val="00F41A7D"/>
    <w:rsid w:val="00F42B38"/>
    <w:rsid w:val="00F43186"/>
    <w:rsid w:val="00F53F28"/>
    <w:rsid w:val="00F62418"/>
    <w:rsid w:val="00F64A4B"/>
    <w:rsid w:val="00F65F1B"/>
    <w:rsid w:val="00F703B4"/>
    <w:rsid w:val="00F73351"/>
    <w:rsid w:val="00F753A2"/>
    <w:rsid w:val="00F822D2"/>
    <w:rsid w:val="00F93174"/>
    <w:rsid w:val="00F946B4"/>
    <w:rsid w:val="00FA4375"/>
    <w:rsid w:val="00FB264F"/>
    <w:rsid w:val="00FB3DD1"/>
    <w:rsid w:val="00FB51F8"/>
    <w:rsid w:val="00FB716D"/>
    <w:rsid w:val="00FC244F"/>
    <w:rsid w:val="00FC6AAF"/>
    <w:rsid w:val="00FF2D1E"/>
    <w:rsid w:val="0313F4BB"/>
    <w:rsid w:val="04823750"/>
    <w:rsid w:val="055D0AC0"/>
    <w:rsid w:val="059B0659"/>
    <w:rsid w:val="05B2656D"/>
    <w:rsid w:val="084F14B8"/>
    <w:rsid w:val="08CED740"/>
    <w:rsid w:val="09F4D942"/>
    <w:rsid w:val="0CC4DC0A"/>
    <w:rsid w:val="0F55CE29"/>
    <w:rsid w:val="108B54DC"/>
    <w:rsid w:val="115C66D3"/>
    <w:rsid w:val="12334C30"/>
    <w:rsid w:val="12FE2357"/>
    <w:rsid w:val="17066FAE"/>
    <w:rsid w:val="173EF0DE"/>
    <w:rsid w:val="17EEFDA8"/>
    <w:rsid w:val="19264424"/>
    <w:rsid w:val="1A11FBCF"/>
    <w:rsid w:val="1A9C98FA"/>
    <w:rsid w:val="1AC37B5C"/>
    <w:rsid w:val="1E9AD94C"/>
    <w:rsid w:val="2493DB36"/>
    <w:rsid w:val="2944E5BB"/>
    <w:rsid w:val="2B097DF9"/>
    <w:rsid w:val="2BDF7A8B"/>
    <w:rsid w:val="2CF45963"/>
    <w:rsid w:val="2D13A923"/>
    <w:rsid w:val="2D5FC161"/>
    <w:rsid w:val="2F13AD93"/>
    <w:rsid w:val="30B5CFDD"/>
    <w:rsid w:val="324A68EF"/>
    <w:rsid w:val="35A96D70"/>
    <w:rsid w:val="387AA936"/>
    <w:rsid w:val="3BFD91BC"/>
    <w:rsid w:val="3F2CD5FB"/>
    <w:rsid w:val="40BA2FB8"/>
    <w:rsid w:val="4297AD92"/>
    <w:rsid w:val="42C8925C"/>
    <w:rsid w:val="42E08B26"/>
    <w:rsid w:val="45787D3A"/>
    <w:rsid w:val="459C0114"/>
    <w:rsid w:val="45B32747"/>
    <w:rsid w:val="46911D9B"/>
    <w:rsid w:val="46BEE333"/>
    <w:rsid w:val="4BA6DC56"/>
    <w:rsid w:val="4C725D6E"/>
    <w:rsid w:val="4CA34A7F"/>
    <w:rsid w:val="4E67DD2B"/>
    <w:rsid w:val="50D6EDB3"/>
    <w:rsid w:val="5181267F"/>
    <w:rsid w:val="56DE1E07"/>
    <w:rsid w:val="57ACACA6"/>
    <w:rsid w:val="58CCE03C"/>
    <w:rsid w:val="5B16BC67"/>
    <w:rsid w:val="5CC37846"/>
    <w:rsid w:val="63BE0930"/>
    <w:rsid w:val="6453160E"/>
    <w:rsid w:val="649279A0"/>
    <w:rsid w:val="66DED99E"/>
    <w:rsid w:val="695CE008"/>
    <w:rsid w:val="69A5667C"/>
    <w:rsid w:val="69D0B2C8"/>
    <w:rsid w:val="6A2FD6A8"/>
    <w:rsid w:val="6B1831D5"/>
    <w:rsid w:val="6CD0B4DB"/>
    <w:rsid w:val="6D9611F0"/>
    <w:rsid w:val="6DAC8A9E"/>
    <w:rsid w:val="6E564084"/>
    <w:rsid w:val="7228112F"/>
    <w:rsid w:val="727DA360"/>
    <w:rsid w:val="72FBB620"/>
    <w:rsid w:val="776F1028"/>
    <w:rsid w:val="779E2D3F"/>
    <w:rsid w:val="7959DDE2"/>
    <w:rsid w:val="79C44013"/>
    <w:rsid w:val="7A08DCE8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4970DC8-5539-4402-8D69-28153D2F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3b478a399a225794d7c6db64a6bcb315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4bdadcbe70a83bc1d5d46fab0fc279e1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6KK6NY3JTKCC-849450956-458635</_dlc_DocId>
    <_dlc_DocIdUrl xmlns="7306e3d0-0ae3-4289-81b3-f719923149d7">
      <Url>https://8602326.sharepoint.com/sites/TRJTeachingSharedDrive/_layouts/15/DocIdRedir.aspx?ID=6KK6NY3JTKCC-849450956-458635</Url>
      <Description>6KK6NY3JTKCC-849450956-458635</Description>
    </_dlc_DocIdUrl>
  </documentManagement>
</p:properties>
</file>

<file path=customXml/itemProps1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584FB4E-9FFB-4C4B-8879-6F9938208D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215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S Hurdman</cp:lastModifiedBy>
  <cp:revision>28</cp:revision>
  <cp:lastPrinted>2024-09-30T06:28:00Z</cp:lastPrinted>
  <dcterms:created xsi:type="dcterms:W3CDTF">2025-09-19T06:46:00Z</dcterms:created>
  <dcterms:modified xsi:type="dcterms:W3CDTF">2026-09-25T15:05:00Z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5ba14eb8-2fcc-43f6-976f-b203606c1f61</vt:lpwstr>
  </property>
</Properties>
</file>